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1C9" w:rsidRDefault="00A701C9" w:rsidP="00A701C9">
      <w:pPr>
        <w:jc w:val="center"/>
        <w:rPr>
          <w:rFonts w:ascii="Georgia" w:hAnsi="Georgia"/>
          <w:sz w:val="96"/>
          <w:szCs w:val="96"/>
        </w:rPr>
      </w:pPr>
    </w:p>
    <w:p w:rsidR="00A701C9" w:rsidRDefault="00A701C9" w:rsidP="00A701C9">
      <w:pPr>
        <w:jc w:val="center"/>
        <w:rPr>
          <w:rFonts w:ascii="Georgia" w:hAnsi="Georgia"/>
          <w:sz w:val="96"/>
          <w:szCs w:val="96"/>
        </w:rPr>
      </w:pPr>
    </w:p>
    <w:p w:rsidR="00A701C9" w:rsidRDefault="00A701C9" w:rsidP="00A701C9">
      <w:pPr>
        <w:jc w:val="center"/>
        <w:rPr>
          <w:rFonts w:ascii="Georgia" w:hAnsi="Georgia"/>
          <w:sz w:val="96"/>
          <w:szCs w:val="96"/>
        </w:rPr>
      </w:pPr>
    </w:p>
    <w:p w:rsidR="00A701C9" w:rsidRDefault="00A701C9" w:rsidP="00A701C9">
      <w:pPr>
        <w:jc w:val="center"/>
        <w:rPr>
          <w:rFonts w:ascii="Georgia" w:hAnsi="Georgia"/>
          <w:sz w:val="96"/>
          <w:szCs w:val="96"/>
        </w:rPr>
      </w:pPr>
    </w:p>
    <w:p w:rsidR="002360D5" w:rsidRPr="00A701C9" w:rsidRDefault="00A701C9" w:rsidP="00A701C9">
      <w:pPr>
        <w:jc w:val="center"/>
        <w:rPr>
          <w:rFonts w:ascii="Georgia" w:hAnsi="Georgia"/>
          <w:sz w:val="96"/>
          <w:szCs w:val="96"/>
        </w:rPr>
      </w:pPr>
      <w:r w:rsidRPr="00A701C9">
        <w:rPr>
          <w:rFonts w:ascii="Georgia" w:hAnsi="Georgia"/>
          <w:sz w:val="96"/>
          <w:szCs w:val="96"/>
        </w:rPr>
        <w:t>Pancake Manor 1</w:t>
      </w:r>
    </w:p>
    <w:p w:rsidR="00A701C9" w:rsidRDefault="00A701C9"/>
    <w:p w:rsidR="00A701C9" w:rsidRDefault="00A701C9">
      <w:pPr>
        <w:sectPr w:rsidR="00A701C9">
          <w:footerReference w:type="default" r:id="rId7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7838C6" w:rsidRDefault="007838C6" w:rsidP="00A701C9">
      <w:pPr>
        <w:rPr>
          <w:rFonts w:ascii="Arial" w:hAnsi="Arial" w:cs="Arial"/>
          <w:sz w:val="28"/>
          <w:szCs w:val="28"/>
          <w:lang w:val="en-US"/>
        </w:rPr>
      </w:pPr>
    </w:p>
    <w:p w:rsidR="007838C6" w:rsidRDefault="007838C6" w:rsidP="00A701C9">
      <w:pPr>
        <w:rPr>
          <w:rFonts w:ascii="Arial" w:hAnsi="Arial" w:cs="Arial"/>
          <w:sz w:val="28"/>
          <w:szCs w:val="28"/>
          <w:lang w:val="en-US"/>
        </w:rPr>
      </w:pPr>
      <w:bookmarkStart w:id="0" w:name="_GoBack"/>
      <w:bookmarkEnd w:id="0"/>
    </w:p>
    <w:p w:rsidR="007838C6" w:rsidRDefault="007838C6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Shapes are everywhere you look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Everywhere you look there are shapes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Shapes are found in everything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Everything is made up of shapes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00EF4F" wp14:editId="77E96617">
                <wp:simplePos x="0" y="0"/>
                <wp:positionH relativeFrom="column">
                  <wp:posOffset>2495550</wp:posOffset>
                </wp:positionH>
                <wp:positionV relativeFrom="paragraph">
                  <wp:posOffset>183514</wp:posOffset>
                </wp:positionV>
                <wp:extent cx="1428750" cy="1514475"/>
                <wp:effectExtent l="57150" t="38100" r="76200" b="104775"/>
                <wp:wrapNone/>
                <wp:docPr id="2" name="Organigramme : Connecte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51447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" o:spid="_x0000_s1026" type="#_x0000_t120" style="position:absolute;margin-left:196.5pt;margin-top:14.45pt;width:112.5pt;height:1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Come on, let’s find shapes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I see a circle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E69A1" wp14:editId="6E272744">
                <wp:simplePos x="0" y="0"/>
                <wp:positionH relativeFrom="column">
                  <wp:posOffset>3924300</wp:posOffset>
                </wp:positionH>
                <wp:positionV relativeFrom="paragraph">
                  <wp:posOffset>40005</wp:posOffset>
                </wp:positionV>
                <wp:extent cx="1847850" cy="1104900"/>
                <wp:effectExtent l="57150" t="38100" r="57150" b="95250"/>
                <wp:wrapNone/>
                <wp:docPr id="1" name="Triangle isocè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104900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" o:spid="_x0000_s1026" type="#_x0000_t5" style="position:absolute;margin-left:309pt;margin-top:3.15pt;width:145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120710">
        <w:rPr>
          <w:rFonts w:ascii="Arial" w:hAnsi="Arial" w:cs="Arial"/>
          <w:sz w:val="28"/>
          <w:szCs w:val="28"/>
          <w:lang w:val="en-US"/>
        </w:rPr>
        <w:t>I see a square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I see a triangle over there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I see a circle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I see a square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I see a triangle over there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Come on kids let’s draw shapes in the air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A5D7A" wp14:editId="6181023C">
                <wp:simplePos x="0" y="0"/>
                <wp:positionH relativeFrom="column">
                  <wp:posOffset>3038475</wp:posOffset>
                </wp:positionH>
                <wp:positionV relativeFrom="paragraph">
                  <wp:posOffset>106045</wp:posOffset>
                </wp:positionV>
                <wp:extent cx="1581150" cy="1524000"/>
                <wp:effectExtent l="57150" t="38100" r="76200" b="952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524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39.25pt;margin-top:8.35pt;width:124.5pt;height:1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Pr="00120710">
        <w:rPr>
          <w:rFonts w:ascii="Arial" w:hAnsi="Arial" w:cs="Arial"/>
          <w:sz w:val="28"/>
          <w:szCs w:val="28"/>
          <w:lang w:val="en-US"/>
        </w:rPr>
        <w:t>SQUARE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TRIANGLE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CIRCLE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SQUARE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TRIANGLE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CIRCLE</w:t>
      </w:r>
    </w:p>
    <w:p w:rsidR="00A701C9" w:rsidRPr="00120710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120710">
        <w:rPr>
          <w:rFonts w:ascii="Arial" w:hAnsi="Arial" w:cs="Arial"/>
          <w:sz w:val="28"/>
          <w:szCs w:val="28"/>
          <w:lang w:val="en-US"/>
        </w:rPr>
        <w:t>FASTER</w:t>
      </w:r>
    </w:p>
    <w:p w:rsidR="00A701C9" w:rsidRDefault="00A701C9">
      <w:pPr>
        <w:sectPr w:rsidR="00A701C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5408" behindDoc="0" locked="0" layoutInCell="1" allowOverlap="1" wp14:anchorId="1EEF4086" wp14:editId="5B8B06F5">
            <wp:simplePos x="0" y="0"/>
            <wp:positionH relativeFrom="column">
              <wp:posOffset>3219450</wp:posOffset>
            </wp:positionH>
            <wp:positionV relativeFrom="paragraph">
              <wp:posOffset>227965</wp:posOffset>
            </wp:positionV>
            <wp:extent cx="2390775" cy="1551305"/>
            <wp:effectExtent l="0" t="0" r="9525" b="0"/>
            <wp:wrapNone/>
            <wp:docPr id="4" name="Image 4" descr="http://www.iclipart.com/dodl.php?linklokauth=LzE3NS9iYXRjaF8wNS9qZnJzX25ucXNfMTIwOTI2LmpwZywxNDI4NjY5ODQzLDIwNy45Ni4xNzQuNjYsMCwwLExMXzAsLDZlMWQxMWRlNGIyYjQyODQzZTg3ZWRlOWRiY2M3NzBm/jfrs_nnqs_1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lipart.com/dodl.php?linklokauth=LzE3NS9iYXRjaF8wNS9qZnJzX25ucXNfMTIwOTI2LmpwZywxNDI4NjY5ODQzLDIwNy45Ni4xNzQuNjYsMCwwLExMXzAsLDZlMWQxMWRlNGIyYjQyODQzZTg3ZWRlOWRiY2M3NzBm/jfrs_nnqs_120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08D">
        <w:rPr>
          <w:rFonts w:ascii="Arial" w:hAnsi="Arial" w:cs="Arial"/>
          <w:sz w:val="28"/>
          <w:szCs w:val="28"/>
          <w:lang w:val="en-US"/>
        </w:rPr>
        <w:t>Where did you find that cookie Reggie</w:t>
      </w:r>
      <w:r>
        <w:rPr>
          <w:rFonts w:ascii="Arial" w:hAnsi="Arial" w:cs="Arial"/>
          <w:sz w:val="28"/>
          <w:szCs w:val="28"/>
          <w:lang w:val="en-US"/>
        </w:rPr>
        <w:t>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Can you tell me?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was standing by the street</w:t>
      </w:r>
    </w:p>
    <w:p w:rsidR="00A701C9" w:rsidRP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saw it lying at my feet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Should we eat it?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do you say?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NO!!!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Where did you find that cookie Reggie?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Can you tell me?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7F96BA45" wp14:editId="5474DE07">
            <wp:simplePos x="0" y="0"/>
            <wp:positionH relativeFrom="column">
              <wp:posOffset>2985392</wp:posOffset>
            </wp:positionH>
            <wp:positionV relativeFrom="paragraph">
              <wp:posOffset>29845</wp:posOffset>
            </wp:positionV>
            <wp:extent cx="2758183" cy="1190625"/>
            <wp:effectExtent l="0" t="0" r="4445" b="0"/>
            <wp:wrapNone/>
            <wp:docPr id="5" name="Image 5" descr="http://www.iclipart.com/dodl.php?linklokauth=LzE3NS9iYXRjaF8wNS9ram84X3ZycmlfMTIwOTI2LmpwZywxNDI4NjY5NzU2LDIwNy45Ni4xNzQuNjYsMCwwLExMXzAsLDQ2MzZhZDE4MzJiMDc5Zjc4YzJhZThhNGJjYzA2NGM2/kjo8_vrri_1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E3NS9iYXRjaF8wNS9ram84X3ZycmlfMTIwOTI2LmpwZywxNDI4NjY5NzU2LDIwNy45Ni4xNzQuNjYsMCwwLExMXzAsLDQ2MzZhZDE4MzJiMDc5Zjc4YzJhZThhNGJjYzA2NGM2/kjo8_vrri_120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79" cy="11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I was sitting in my favorite seat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When I saw that crusty treat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Should we eat it?</w:t>
      </w:r>
      <w:r w:rsidRPr="00A701C9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do you say?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Yeah?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NO!!!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Where did you find the last cookie Reggie?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 wp14:anchorId="2276A137" wp14:editId="3C137952">
            <wp:simplePos x="0" y="0"/>
            <wp:positionH relativeFrom="column">
              <wp:posOffset>3324225</wp:posOffset>
            </wp:positionH>
            <wp:positionV relativeFrom="paragraph">
              <wp:posOffset>215900</wp:posOffset>
            </wp:positionV>
            <wp:extent cx="2476500" cy="1129030"/>
            <wp:effectExtent l="0" t="0" r="0" b="0"/>
            <wp:wrapNone/>
            <wp:docPr id="6" name="Image 6" descr="http://www.iclipart.com/dodl.php?linklokauth=LzE3NS9iYXRjaF8wNS9oamswX2w0dDBfMTIwOTI2LmpwZywxNDI4NjY5ODA4LDIwNy45Ni4xNzQuNjYsMCwwLExMXzAsLGM2MThmMjZlZDZiMzIzZDExZmVmNzExOTdjMzA0NGVj/hjk0_l4t0_1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E3NS9iYXRjaF8wNS9oamswX2w0dDBfMTIwOTI2LmpwZywxNDI4NjY5ODA4LDIwNy45Ni4xNzQuNjYsMCwwLExMXzAsLGM2MThmMjZlZDZiMzIzZDExZmVmNzExOTdjMzA0NGVj/hjk0_l4t0_120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Can you tell me?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Because I was a real good boy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Mama gave me this to enjoy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Should we eat it?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do you say?</w:t>
      </w:r>
      <w:r w:rsidRPr="00A701C9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That’s easy.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YES!!!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Cookies dance (7)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YEAH!</w:t>
      </w:r>
    </w:p>
    <w:p w:rsidR="00A701C9" w:rsidRDefault="00A701C9">
      <w:pPr>
        <w:sectPr w:rsidR="00A701C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A701C9" w:rsidRPr="00F61C07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F61C07">
        <w:rPr>
          <w:rFonts w:ascii="Arial" w:hAnsi="Arial" w:cs="Arial"/>
          <w:sz w:val="28"/>
          <w:szCs w:val="28"/>
          <w:lang w:val="en-US"/>
        </w:rPr>
        <w:lastRenderedPageBreak/>
        <w:t>Things go up</w:t>
      </w:r>
    </w:p>
    <w:p w:rsidR="00A701C9" w:rsidRPr="00F61C07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 wp14:anchorId="6FF4B7EE" wp14:editId="1A412AC3">
            <wp:simplePos x="0" y="0"/>
            <wp:positionH relativeFrom="column">
              <wp:posOffset>3124200</wp:posOffset>
            </wp:positionH>
            <wp:positionV relativeFrom="paragraph">
              <wp:posOffset>117475</wp:posOffset>
            </wp:positionV>
            <wp:extent cx="981075" cy="981075"/>
            <wp:effectExtent l="0" t="0" r="9525" b="9525"/>
            <wp:wrapNone/>
            <wp:docPr id="7" name="Image 7" descr="http://www.iclipart.com/dodl.php?linklokauth=LzU2Ny9iYXRjaF8wMi8wMDA1NjctMDAwMi0wMDI0MzMuanBnLDE0Mjg2NzEwODAsMjA3Ljk2LjE3NC42NiwwLDAsTExfMCwsYjkxOTg0Yjk3ZGRlYjFmMDVkZGQ1NWU2Y2IwNTI0NTQ%3D/000567-0002-0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U2Ny9iYXRjaF8wMi8wMDA1NjctMDAwMi0wMDI0MzMuanBnLDE0Mjg2NzEwODAsMjA3Ljk2LjE3NC42NiwwLDAsTExfMCwsYjkxOTg0Yjk3ZGRlYjFmMDVkZGQ1NWU2Y2IwNTI0NTQ%3D/000567-0002-002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C07">
        <w:rPr>
          <w:rFonts w:ascii="Arial" w:hAnsi="Arial" w:cs="Arial"/>
          <w:sz w:val="28"/>
          <w:szCs w:val="28"/>
          <w:lang w:val="en-US"/>
        </w:rPr>
        <w:t>Then things come down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Up in the air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Down to the ground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68480" behindDoc="0" locked="0" layoutInCell="1" allowOverlap="1" wp14:anchorId="511233B6" wp14:editId="4256A1C9">
            <wp:simplePos x="0" y="0"/>
            <wp:positionH relativeFrom="column">
              <wp:posOffset>4191000</wp:posOffset>
            </wp:positionH>
            <wp:positionV relativeFrom="paragraph">
              <wp:posOffset>111125</wp:posOffset>
            </wp:positionV>
            <wp:extent cx="1323975" cy="909955"/>
            <wp:effectExtent l="0" t="0" r="9525" b="4445"/>
            <wp:wrapNone/>
            <wp:docPr id="8" name="Image 8" descr="http://www.iclipart.com/dodl.php?linklokauth=LzAzNC9iYXRjaF8wMS9zcGM5OTA0MzBjbGlpLmpwZywxNDI4NjcxMTUwLDIwNy45Ni4xNzQuNjYsMCwwLExMXzAsLGI0ZDU5YTI1MDgxYjRkMGRhYzJjZmRiNzNjNzkxODhi/spc990430c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lipart.com/dodl.php?linklokauth=LzAzNC9iYXRjaF8wMS9zcGM5OTA0MzBjbGlpLmpwZywxNDI4NjcxMTUwLDIwNy45Ni4xNzQuNjYsMCwwLExMXzAsLGI0ZDU5YTI1MDgxYjRkMGRhYzJjZmRiNzNjNzkxODhi/spc990430cl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Toss a ball up in the air</w:t>
      </w:r>
      <w:r w:rsidRPr="00F61C07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goes up and down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Throw a sock up in the air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goes up and down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Look around and see</w:t>
      </w:r>
      <w:r w:rsidRPr="00A701C9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UP!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DOWN!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10897F9A" wp14:editId="05F0F9C9">
            <wp:simplePos x="0" y="0"/>
            <wp:positionH relativeFrom="column">
              <wp:posOffset>3619500</wp:posOffset>
            </wp:positionH>
            <wp:positionV relativeFrom="paragraph">
              <wp:posOffset>83820</wp:posOffset>
            </wp:positionV>
            <wp:extent cx="1295400" cy="1295400"/>
            <wp:effectExtent l="0" t="0" r="0" b="0"/>
            <wp:wrapNone/>
            <wp:docPr id="9" name="Image 9" descr="http://www.iclipart.com/dodl.php?linklokauth=LzE3OC9iYXRjaF8wMS9ibGFja19kcmFnb24uanBnLDE0Mjg2NzEyMzgsMjA3Ljk2LjE3NC42NiwwLDAsTExfMCwsN2IzNjJlNTAzODYwYjk5NTM4ZjU4YjY4NGY1YjE5Zjc%3D/black_dr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lipart.com/dodl.php?linklokauth=LzE3OC9iYXRjaF8wMS9ibGFja19kcmFnb24uanBnLDE0Mjg2NzEyMzgsMjA3Ljk2LjE3NC42NiwwLDAsTExfMCwsN2IzNjJlNTAzODYwYjk5NTM4ZjU4YjY4NGY1YjE5Zjc%3D/black_drag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08AB4866" wp14:editId="2E052342">
            <wp:simplePos x="0" y="0"/>
            <wp:positionH relativeFrom="column">
              <wp:posOffset>2562225</wp:posOffset>
            </wp:positionH>
            <wp:positionV relativeFrom="paragraph">
              <wp:posOffset>65405</wp:posOffset>
            </wp:positionV>
            <wp:extent cx="942975" cy="1414780"/>
            <wp:effectExtent l="0" t="0" r="9525" b="0"/>
            <wp:wrapNone/>
            <wp:docPr id="10" name="Image 10" descr="http://www.iclipart.com/dodl.php?linklokauth=LzU4NC9iYXRjaF8wMS8xMzAzMTRfZHJhd2NvbDAwOTY5LmpwZywxNDI4NjcxMTk2LDIwNy45Ni4xNzQuNjYsMCwwLExMXzAsLGRiODc2MzQ4NDc5NGM5YjBiMTZlMTUwY2RhODgyYjM0/130314_drawcol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clipart.com/dodl.php?linklokauth=LzU4NC9iYXRjaF8wMS8xMzAzMTRfZHJhd2NvbDAwOTY5LmpwZywxNDI4NjcxMTk2LDIwNy45Ni4xNzQuNjYsMCwwLExMXzAsLGRiODc2MzQ4NDc5NGM5YjBiMTZlMTUwY2RhODgyYjM0/130314_drawcol009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Things go up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Then things come down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Up in the air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Then down to the ground</w:t>
      </w:r>
      <w:r w:rsidRPr="009B4DA5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Toss a monster in the air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 wp14:anchorId="16266948" wp14:editId="5AA19B83">
            <wp:simplePos x="0" y="0"/>
            <wp:positionH relativeFrom="column">
              <wp:posOffset>3209925</wp:posOffset>
            </wp:positionH>
            <wp:positionV relativeFrom="paragraph">
              <wp:posOffset>203200</wp:posOffset>
            </wp:positionV>
            <wp:extent cx="843280" cy="1290955"/>
            <wp:effectExtent l="0" t="0" r="0" b="4445"/>
            <wp:wrapNone/>
            <wp:docPr id="11" name="Image 11" descr="http://www.iclipart.com/dodl.php?linklokauth=LzU4NC9iYXRjaF8wMS8xMzAzMTRfZHJhd2NvbDAwMTk3LmpwZywxNDI4NjcxMzA0LDIwNy45Ni4xNzQuNjYsMCwwLExMXzAsLGFlNTcwYWZjNmZiMTJjNmEyMTk0MTdiY2MwZWMxYjc3/130314_drawcol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clipart.com/dodl.php?linklokauth=LzU4NC9iYXRjaF8wMS8xMzAzMTRfZHJhd2NvbDAwMTk3LmpwZywxNDI4NjcxMzA0LDIwNy45Ni4xNzQuNjYsMCwwLExMXzAsLGFlNTcwYWZjNmZiMTJjNmEyMTk0MTdiY2MwZWMxYjc3/130314_drawcol00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It goes up and down</w:t>
      </w:r>
    </w:p>
    <w:p w:rsidR="00A701C9" w:rsidRDefault="00A701C9" w:rsidP="00A701C9">
      <w:pPr>
        <w:tabs>
          <w:tab w:val="left" w:pos="6930"/>
        </w:tabs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Fling a dragon in the air</w:t>
      </w:r>
      <w:r>
        <w:rPr>
          <w:rFonts w:ascii="Arial" w:hAnsi="Arial" w:cs="Arial"/>
          <w:sz w:val="28"/>
          <w:szCs w:val="28"/>
          <w:lang w:val="en-US"/>
        </w:rPr>
        <w:tab/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goes up and down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04D7DED0" wp14:editId="688B8C74">
            <wp:simplePos x="0" y="0"/>
            <wp:positionH relativeFrom="column">
              <wp:posOffset>4276725</wp:posOffset>
            </wp:positionH>
            <wp:positionV relativeFrom="paragraph">
              <wp:posOffset>5715</wp:posOffset>
            </wp:positionV>
            <wp:extent cx="638175" cy="2416175"/>
            <wp:effectExtent l="0" t="0" r="9525" b="3175"/>
            <wp:wrapNone/>
            <wp:docPr id="12" name="Image 12" descr="http://www.iclipart.com/dodl.php?linklokauth=LzE3NS9iYXRjaF8wNS9pbWFnZV8wMDA2My5qcGcsMTQyODY3MTM4MCwyMDcuOTYuMTc0LjY2LDAsMCxMTF8wLCw5OTQxNDhiY2FiM2ExOGU2OTgxZWYzNzk4YTJhMjI4MA%3D%3D/image_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clipart.com/dodl.php?linklokauth=LzE3NS9iYXRjaF8wNS9pbWFnZV8wMDA2My5qcGcsMTQyODY3MTM4MCwyMDcuOTYuMTc0LjY2LDAsMCxMTF8wLCw5OTQxNDhiY2FiM2ExOGU2OTgxZWYzNzk4YTJhMjI4MA%3D%3D/image_00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Throw a robot in the air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does up and down</w:t>
      </w:r>
    </w:p>
    <w:p w:rsidR="00A701C9" w:rsidRDefault="00A701C9" w:rsidP="00A701C9">
      <w:pPr>
        <w:tabs>
          <w:tab w:val="center" w:pos="4320"/>
        </w:tabs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Now let go of your balloon</w:t>
      </w:r>
      <w:r>
        <w:rPr>
          <w:rFonts w:ascii="Arial" w:hAnsi="Arial" w:cs="Arial"/>
          <w:sz w:val="28"/>
          <w:szCs w:val="28"/>
          <w:lang w:val="en-US"/>
        </w:rPr>
        <w:tab/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And watch it go up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And down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Look around and see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UP!</w:t>
      </w:r>
      <w:r w:rsidRPr="00A701C9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DOWN!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UP!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DOWN!</w:t>
      </w:r>
    </w:p>
    <w:p w:rsidR="00A701C9" w:rsidRDefault="00A701C9">
      <w:pPr>
        <w:sectPr w:rsidR="00A701C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A701C9" w:rsidRPr="004444CA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4444CA">
        <w:rPr>
          <w:rFonts w:ascii="Arial" w:hAnsi="Arial" w:cs="Arial"/>
          <w:sz w:val="28"/>
          <w:szCs w:val="28"/>
          <w:lang w:val="en-US"/>
        </w:rPr>
        <w:lastRenderedPageBreak/>
        <w:t>I can’t wait until we fly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Way up there in the cloudy sky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Close your eyes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And think of a place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Somewhere fun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Where to?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How about outer space</w:t>
      </w:r>
      <w:r w:rsidRPr="00A701C9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4266474B" wp14:editId="68C9F1E5">
            <wp:simplePos x="0" y="0"/>
            <wp:positionH relativeFrom="column">
              <wp:posOffset>3552825</wp:posOffset>
            </wp:positionH>
            <wp:positionV relativeFrom="paragraph">
              <wp:posOffset>154305</wp:posOffset>
            </wp:positionV>
            <wp:extent cx="2105660" cy="1390650"/>
            <wp:effectExtent l="0" t="0" r="8890" b="0"/>
            <wp:wrapNone/>
            <wp:docPr id="13" name="Image 13" descr="http://www.iclipart.com/dodl.php?linklokauth=LzA4MS9iYXRjaF8wMS9ra2lkc3BhY2VzaGlwLmpwZywxNDI4NjcyMzE3LDIwNy45Ni4xNzQuNjYsMCwwLExMXzAsLGNiNTdiZGM4YjVmZjk4ZWFiYzEwYTI2ZGM5NDZjOWU5/kkidspace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A4MS9iYXRjaF8wMS9ra2lkc3BhY2VzaGlwLmpwZywxNDI4NjcyMzE3LDIwNy45Ni4xNzQuNjYsMCwwLExMXzAsLGNiNTdiZGM4YjVmZjk4ZWFiYzEwYTI2ZGM5NDZjOWU5/kkidspaceshi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You know I always wanted to visit the moon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Me too, so I packed some grapes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Good thinking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Alright Captain, we’re ready for launch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Super Turbo Flying Machine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Take me places that I have never seen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2651BC61" wp14:editId="28B49514">
            <wp:simplePos x="0" y="0"/>
            <wp:positionH relativeFrom="column">
              <wp:posOffset>2190750</wp:posOffset>
            </wp:positionH>
            <wp:positionV relativeFrom="paragraph">
              <wp:posOffset>127635</wp:posOffset>
            </wp:positionV>
            <wp:extent cx="685800" cy="1028065"/>
            <wp:effectExtent l="0" t="0" r="0" b="635"/>
            <wp:wrapNone/>
            <wp:docPr id="14" name="Image 14" descr="http://www.iclipart.com/dodl.php?linklokauth=LzE4MC9iYXRjaF8wMS9laWZmZWxfdG93ZXJfb3JhbmdlLmpwZywxNDI4NjcyNDc5LDIwNy45Ni4xNzQuNjYsMCwwLExMXzAsLDcyODE0NWVlMDJlNzMwODU4NTI4OTYzOGQwNzFmZDNi/eiffel_tower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E4MC9iYXRjaF8wMS9laWZmZWxfdG93ZXJfb3JhbmdlLmpwZywxNDI4NjcyNDc5LDIwNy45Ni4xNzQuNjYsMCwwLExMXzAsLDcyODE0NWVlMDJlNzMwODU4NTI4OTYzOGQwNzFmZDNi/eiffel_tower_oran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C9" w:rsidRPr="004444CA" w:rsidRDefault="00A701C9" w:rsidP="00A701C9">
      <w:pPr>
        <w:rPr>
          <w:rFonts w:ascii="Arial" w:hAnsi="Arial" w:cs="Arial"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32C7F0D1" wp14:editId="3B6E3F84">
            <wp:simplePos x="0" y="0"/>
            <wp:positionH relativeFrom="column">
              <wp:posOffset>2955131</wp:posOffset>
            </wp:positionH>
            <wp:positionV relativeFrom="paragraph">
              <wp:posOffset>69850</wp:posOffset>
            </wp:positionV>
            <wp:extent cx="1276350" cy="1021080"/>
            <wp:effectExtent l="0" t="0" r="0" b="7620"/>
            <wp:wrapNone/>
            <wp:docPr id="15" name="Image 15" descr="http://www.iclipart.com/dodl.php?linklokauth=LzE0MC9iYXRjaF8xMC8wMDAxNDAtMDAxMC0wMDAwNDcuanBnLDE0Mjg2NzI1NDYsMjA3Ljk2LjE3NC42NiwwLDAsTExfMCwsYTVkMDcyNDU3ZGJiMDA2ZmNmYmI1MTJkZWQwMDM2MmY%3D/000140-0010-0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clipart.com/dodl.php?linklokauth=LzE0MC9iYXRjaF8xMC8wMDAxNDAtMDAxMC0wMDAwNDcuanBnLDE0Mjg2NzI1NDYsMjA3Ljk2LjE3NC42NiwwLDAsTExfMCwsYTVkMDcyNDU3ZGJiMDA2ZmNmYmI1MTJkZWQwMDM2MmY%3D/000140-0010-00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444CA">
        <w:rPr>
          <w:rFonts w:ascii="Arial" w:hAnsi="Arial" w:cs="Arial"/>
          <w:sz w:val="28"/>
          <w:szCs w:val="28"/>
        </w:rPr>
        <w:t>We’ve</w:t>
      </w:r>
      <w:proofErr w:type="spellEnd"/>
      <w:r w:rsidRPr="004444C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444CA">
        <w:rPr>
          <w:rFonts w:ascii="Arial" w:hAnsi="Arial" w:cs="Arial"/>
          <w:sz w:val="28"/>
          <w:szCs w:val="28"/>
        </w:rPr>
        <w:t>seen</w:t>
      </w:r>
      <w:proofErr w:type="spellEnd"/>
      <w:r w:rsidRPr="004444CA">
        <w:rPr>
          <w:rFonts w:ascii="Arial" w:hAnsi="Arial" w:cs="Arial"/>
          <w:sz w:val="28"/>
          <w:szCs w:val="28"/>
        </w:rPr>
        <w:t xml:space="preserve"> France</w:t>
      </w:r>
    </w:p>
    <w:p w:rsidR="00A701C9" w:rsidRPr="004444CA" w:rsidRDefault="00A701C9" w:rsidP="00A701C9">
      <w:pPr>
        <w:rPr>
          <w:rFonts w:ascii="Arial" w:hAnsi="Arial" w:cs="Arial"/>
          <w:sz w:val="28"/>
          <w:szCs w:val="28"/>
        </w:rPr>
      </w:pPr>
      <w:r w:rsidRPr="004444CA">
        <w:rPr>
          <w:rFonts w:ascii="Arial" w:hAnsi="Arial" w:cs="Arial"/>
          <w:sz w:val="28"/>
          <w:szCs w:val="28"/>
        </w:rPr>
        <w:t>C’est bon!</w:t>
      </w:r>
    </w:p>
    <w:p w:rsidR="00A701C9" w:rsidRDefault="00A701C9" w:rsidP="00A701C9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We’ve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seen</w:t>
      </w:r>
      <w:proofErr w:type="spellEnd"/>
      <w:r>
        <w:rPr>
          <w:rFonts w:ascii="Arial" w:hAnsi="Arial" w:cs="Arial"/>
          <w:sz w:val="28"/>
          <w:szCs w:val="28"/>
        </w:rPr>
        <w:t xml:space="preserve"> Mars</w:t>
      </w:r>
      <w:r w:rsidRPr="00A3445F">
        <w:rPr>
          <w:noProof/>
          <w:lang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Très bien</w:t>
      </w:r>
    </w:p>
    <w:p w:rsidR="00A701C9" w:rsidRDefault="00A701C9" w:rsidP="00A701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pyramides </w:t>
      </w:r>
    </w:p>
    <w:p w:rsidR="00A701C9" w:rsidRPr="004444CA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0F8790A2" wp14:editId="5EC45CFC">
            <wp:simplePos x="0" y="0"/>
            <wp:positionH relativeFrom="column">
              <wp:posOffset>3381375</wp:posOffset>
            </wp:positionH>
            <wp:positionV relativeFrom="paragraph">
              <wp:posOffset>635</wp:posOffset>
            </wp:positionV>
            <wp:extent cx="1552575" cy="1163955"/>
            <wp:effectExtent l="0" t="0" r="9525" b="0"/>
            <wp:wrapNone/>
            <wp:docPr id="16" name="Image 16" descr="http://www.iclipart.com/dodl.php?linklokauth=LzAxMS9iYXRjaF8xMy9idWlsZGluZy90aHJlZXB5cmFtaWRzMDFfMDEyMzk3LmpwZywxNDI4NjczNzM5LDIwNy45Ni4xNzQuNjYsMCwwLExMXzAsLGJlOGRkNDg5ZDBkYjJkMDkyZmQ1N2Q2ZDEzNDNkOTg1/threepyramids01_01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lipart.com/dodl.php?linklokauth=LzAxMS9iYXRjaF8xMy9idWlsZGluZy90aHJlZXB5cmFtaWRzMDFfMDEyMzk3LmpwZywxNDI4NjczNzM5LDIwNy45Ni4xNzQuNjYsMCwwLExMXzAsLGJlOGRkNDg5ZDBkYjJkMDkyZmQ1N2Q2ZDEzNDNkOTg1/threepyramids01_0123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4CA">
        <w:rPr>
          <w:rFonts w:ascii="Arial" w:hAnsi="Arial" w:cs="Arial"/>
          <w:sz w:val="28"/>
          <w:szCs w:val="28"/>
          <w:lang w:val="en-US"/>
        </w:rPr>
        <w:t xml:space="preserve">And a few </w:t>
      </w:r>
      <w:r>
        <w:rPr>
          <w:rFonts w:ascii="Arial" w:hAnsi="Arial" w:cs="Arial"/>
          <w:sz w:val="28"/>
          <w:szCs w:val="28"/>
          <w:lang w:val="en-US"/>
        </w:rPr>
        <w:t>RINGO</w:t>
      </w:r>
      <w:r w:rsidRPr="004444CA">
        <w:rPr>
          <w:rFonts w:ascii="Arial" w:hAnsi="Arial" w:cs="Arial"/>
          <w:sz w:val="28"/>
          <w:szCs w:val="28"/>
          <w:lang w:val="en-US"/>
        </w:rPr>
        <w:t xml:space="preserve"> stars</w:t>
      </w:r>
    </w:p>
    <w:p w:rsidR="00A701C9" w:rsidRDefault="00A701C9" w:rsidP="00A701C9">
      <w:pPr>
        <w:tabs>
          <w:tab w:val="left" w:pos="3690"/>
        </w:tabs>
        <w:rPr>
          <w:rFonts w:ascii="Arial" w:hAnsi="Arial" w:cs="Arial"/>
          <w:sz w:val="28"/>
          <w:szCs w:val="28"/>
          <w:lang w:val="en-US"/>
        </w:rPr>
      </w:pPr>
      <w:r w:rsidRPr="004444CA">
        <w:rPr>
          <w:rFonts w:ascii="Arial" w:hAnsi="Arial" w:cs="Arial"/>
          <w:sz w:val="28"/>
          <w:szCs w:val="28"/>
          <w:lang w:val="en-US"/>
        </w:rPr>
        <w:t>It’s getting late</w:t>
      </w:r>
      <w:r>
        <w:rPr>
          <w:rFonts w:ascii="Arial" w:hAnsi="Arial" w:cs="Arial"/>
          <w:sz w:val="28"/>
          <w:szCs w:val="28"/>
          <w:lang w:val="en-US"/>
        </w:rPr>
        <w:tab/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Really late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It’s time for bed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Let’s fly back home</w:t>
      </w:r>
      <w:r w:rsidRPr="00A701C9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Ok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And lay down our sleepy head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Super Turbo Flying Machine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Take me places that I have never seen</w:t>
      </w:r>
    </w:p>
    <w:p w:rsidR="00A701C9" w:rsidRPr="004444CA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>
      <w:pPr>
        <w:rPr>
          <w:lang w:val="en-US"/>
        </w:rPr>
        <w:sectPr w:rsidR="00A701C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437668">
        <w:rPr>
          <w:rFonts w:ascii="Arial" w:hAnsi="Arial" w:cs="Arial"/>
          <w:sz w:val="28"/>
          <w:szCs w:val="28"/>
          <w:lang w:val="en-US"/>
        </w:rPr>
        <w:lastRenderedPageBreak/>
        <w:t>BIG</w:t>
      </w: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437668">
        <w:rPr>
          <w:rFonts w:ascii="Arial" w:hAnsi="Arial" w:cs="Arial"/>
          <w:sz w:val="28"/>
          <w:szCs w:val="28"/>
          <w:lang w:val="en-US"/>
        </w:rPr>
        <w:t>small</w:t>
      </w:r>
      <w:proofErr w:type="gramEnd"/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437668">
        <w:rPr>
          <w:rFonts w:ascii="Arial" w:hAnsi="Arial" w:cs="Arial"/>
          <w:sz w:val="28"/>
          <w:szCs w:val="28"/>
          <w:lang w:val="en-US"/>
        </w:rPr>
        <w:t>BIG</w:t>
      </w: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437668">
        <w:rPr>
          <w:rFonts w:ascii="Arial" w:hAnsi="Arial" w:cs="Arial"/>
          <w:sz w:val="28"/>
          <w:szCs w:val="28"/>
          <w:lang w:val="en-US"/>
        </w:rPr>
        <w:t>small</w:t>
      </w:r>
      <w:proofErr w:type="gramEnd"/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437668">
        <w:rPr>
          <w:rFonts w:ascii="Arial" w:hAnsi="Arial" w:cs="Arial"/>
          <w:sz w:val="28"/>
          <w:szCs w:val="28"/>
          <w:lang w:val="en-US"/>
        </w:rPr>
        <w:t>Some things are very big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Some things are very small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 wp14:anchorId="2BA01AD3" wp14:editId="3831D510">
            <wp:simplePos x="0" y="0"/>
            <wp:positionH relativeFrom="column">
              <wp:posOffset>3867150</wp:posOffset>
            </wp:positionH>
            <wp:positionV relativeFrom="paragraph">
              <wp:posOffset>100965</wp:posOffset>
            </wp:positionV>
            <wp:extent cx="1800225" cy="1845310"/>
            <wp:effectExtent l="0" t="0" r="9525" b="2540"/>
            <wp:wrapNone/>
            <wp:docPr id="17" name="Image 17" descr="http://www.iclipart.com/dodl.php?linklokauth=LzAyNC9iYXRjaF8yNy9tb25leV8wNjNfMDEuanBnLDE0Mjg2NzQyNzYsMjA3Ljk2LjE3NC42NiwwLDAsTExfMCwsMTNkN2E2ZjNlOWVmYWZiNTYyNDFmZDVhOGNmNTEzYmY%3D/money_06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AyNC9iYXRjaF8yNy9tb25leV8wNjNfMDEuanBnLDE0Mjg2NzQyNzYsMjA3Ljk2LjE3NC42NiwwLDAsTExfMCwsMTNkN2E2ZjNlOWVmYWZiNTYyNDFmZDVhOGNmNTEzYmY%3D/money_063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You can see them everywhere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Just look around it’s not hard at all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tabs>
          <w:tab w:val="center" w:pos="4320"/>
        </w:tabs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6AC79A6E" wp14:editId="067C6314">
            <wp:simplePos x="0" y="0"/>
            <wp:positionH relativeFrom="column">
              <wp:posOffset>2600325</wp:posOffset>
            </wp:positionH>
            <wp:positionV relativeFrom="paragraph">
              <wp:posOffset>189229</wp:posOffset>
            </wp:positionV>
            <wp:extent cx="657225" cy="657225"/>
            <wp:effectExtent l="0" t="0" r="9525" b="9525"/>
            <wp:wrapNone/>
            <wp:docPr id="18" name="Image 18" descr="http://www.iclipart.com/dodl.php?linklokauth=LzAzMS9iYXRjaF80MC9tb25leV8yNC5qcGcsMTQyODY3NDIwNCwyMDcuOTYuMTc0LjY2LDAsMCxMTF8wLCxlZmE1MzEwM2M2NThhNGEwODgxM2ViODI1N2Q5ODNjOA%3D%3D/money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AzMS9iYXRjaF80MC9tb25leV8yNC5qcGcsMTQyODY3NDIwNCwyMDcuOTYuMTc0LjY2LDAsMCxMTF8wLCxlZmE1MzEwM2M2NThhNGEwODgxM2ViODI1N2Q5ODNjOA%3D%3D/money_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What about this shiny coin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I’d say it’s small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about this shiny coin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Wow, it’s bigger than a house</w:t>
      </w:r>
      <w:r w:rsidRPr="00437668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must be</w:t>
      </w:r>
    </w:p>
    <w:p w:rsidR="00A701C9" w:rsidRP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437668">
        <w:rPr>
          <w:rFonts w:ascii="Arial" w:hAnsi="Arial" w:cs="Arial"/>
          <w:sz w:val="28"/>
          <w:szCs w:val="28"/>
          <w:lang w:val="en-US"/>
        </w:rPr>
        <w:t>BIG</w:t>
      </w: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437668">
        <w:rPr>
          <w:rFonts w:ascii="Arial" w:hAnsi="Arial" w:cs="Arial"/>
          <w:sz w:val="28"/>
          <w:szCs w:val="28"/>
          <w:lang w:val="en-US"/>
        </w:rPr>
        <w:t>small</w:t>
      </w:r>
      <w:proofErr w:type="gramEnd"/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437668">
        <w:rPr>
          <w:rFonts w:ascii="Arial" w:hAnsi="Arial" w:cs="Arial"/>
          <w:sz w:val="28"/>
          <w:szCs w:val="28"/>
          <w:lang w:val="en-US"/>
        </w:rPr>
        <w:t>BIG</w:t>
      </w: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437668">
        <w:rPr>
          <w:rFonts w:ascii="Arial" w:hAnsi="Arial" w:cs="Arial"/>
          <w:sz w:val="28"/>
          <w:szCs w:val="28"/>
          <w:lang w:val="en-US"/>
        </w:rPr>
        <w:t>small</w:t>
      </w:r>
      <w:proofErr w:type="gramEnd"/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 wp14:anchorId="6CF1A624" wp14:editId="0D7FB5E8">
            <wp:simplePos x="0" y="0"/>
            <wp:positionH relativeFrom="column">
              <wp:posOffset>4097020</wp:posOffset>
            </wp:positionH>
            <wp:positionV relativeFrom="paragraph">
              <wp:posOffset>34290</wp:posOffset>
            </wp:positionV>
            <wp:extent cx="2009775" cy="1858645"/>
            <wp:effectExtent l="0" t="0" r="9525" b="8255"/>
            <wp:wrapNone/>
            <wp:docPr id="19" name="Image 19" descr="http://www.iclipart.com/dodl.php?linklokauth=LzEyMy9iYXRjaF8wMS9vbmVfYmFkX2VnZ19jb2xvdXJfMl9iM18wMS5qcGcsMTQyODY3NDQ1MiwyMDcuOTYuMTc0LjY2LDAsMCxMTF8wLCxkZTFkZTc2M2NiNDZhMDEzZGQ3ZjFkMGMzMDM1MmM4Mg%3D%3D/one_bad_egg_colour_2_b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lipart.com/dodl.php?linklokauth=LzEyMy9iYXRjaF8wMS9vbmVfYmFkX2VnZ19jb2xvdXJfMl9iM18wMS5qcGcsMTQyODY3NDQ1MiwyMDcuOTYuMTc0LjY2LDAsMCxMTF8wLCxkZTFkZTc2M2NiNDZhMDEzZGQ3ZjFkMGMzMDM1MmM4Mg%3D%3D/one_bad_egg_colour_2_b3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about this really cute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77723E4C" wp14:editId="74CCF293">
            <wp:simplePos x="0" y="0"/>
            <wp:positionH relativeFrom="column">
              <wp:posOffset>2600325</wp:posOffset>
            </wp:positionH>
            <wp:positionV relativeFrom="paragraph">
              <wp:posOffset>15240</wp:posOffset>
            </wp:positionV>
            <wp:extent cx="1065530" cy="808355"/>
            <wp:effectExtent l="0" t="0" r="1270" b="0"/>
            <wp:wrapNone/>
            <wp:docPr id="20" name="Image 20" descr="http://www.iclipart.com/dodl.php?linklokauth=LzAxNC9iYXRjaF8wMS9DaGljay5qcGcsMTQyODY3NDM0MywyMDcuOTYuMTc0LjY2LDAsMCxMTF8wLCxiNzk4MDAxY2YxNDgwYzJlNDA3ZmMyOGI4MDRjZDQ1YQ%3D%3D/Ch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lipart.com/dodl.php?linklokauth=LzAxNC9iYXRjaF8wMS9DaGljay5qcGcsMTQyODY3NDM0MywyMDcuOTYuMTc0LjY2LDAsMCxMTF8wLCxiNzk4MDAxY2YxNDgwYzJlNDA3ZmMyOGI4MDRjZDQ1YQ%3D%3D/Chic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I’d say it’s small</w:t>
      </w:r>
      <w:r w:rsidRPr="00A701C9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about this cute bird</w:t>
      </w:r>
    </w:p>
    <w:p w:rsidR="00A701C9" w:rsidRDefault="00A701C9" w:rsidP="00A701C9">
      <w:pPr>
        <w:tabs>
          <w:tab w:val="left" w:pos="7260"/>
        </w:tabs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Wow it’s bigger than plane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must be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437668">
        <w:rPr>
          <w:rFonts w:ascii="Arial" w:hAnsi="Arial" w:cs="Arial"/>
          <w:sz w:val="28"/>
          <w:szCs w:val="28"/>
          <w:lang w:val="en-US"/>
        </w:rPr>
        <w:t>BIG</w:t>
      </w: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437668">
        <w:rPr>
          <w:rFonts w:ascii="Arial" w:hAnsi="Arial" w:cs="Arial"/>
          <w:sz w:val="28"/>
          <w:szCs w:val="28"/>
          <w:lang w:val="en-US"/>
        </w:rPr>
        <w:t>small</w:t>
      </w:r>
      <w:proofErr w:type="gramEnd"/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437668">
        <w:rPr>
          <w:rFonts w:ascii="Arial" w:hAnsi="Arial" w:cs="Arial"/>
          <w:sz w:val="28"/>
          <w:szCs w:val="28"/>
          <w:lang w:val="en-US"/>
        </w:rPr>
        <w:t>BIG</w:t>
      </w: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437668">
        <w:rPr>
          <w:rFonts w:ascii="Arial" w:hAnsi="Arial" w:cs="Arial"/>
          <w:sz w:val="28"/>
          <w:szCs w:val="28"/>
          <w:lang w:val="en-US"/>
        </w:rPr>
        <w:t>small</w:t>
      </w:r>
      <w:proofErr w:type="gramEnd"/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437668">
        <w:rPr>
          <w:rFonts w:ascii="Arial" w:hAnsi="Arial" w:cs="Arial"/>
          <w:sz w:val="28"/>
          <w:szCs w:val="28"/>
          <w:lang w:val="en-US"/>
        </w:rPr>
        <w:t>BIG</w:t>
      </w:r>
    </w:p>
    <w:p w:rsidR="00A701C9" w:rsidRPr="00437668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437668">
        <w:rPr>
          <w:rFonts w:ascii="Arial" w:hAnsi="Arial" w:cs="Arial"/>
          <w:sz w:val="28"/>
          <w:szCs w:val="28"/>
          <w:lang w:val="en-US"/>
        </w:rPr>
        <w:t>small</w:t>
      </w:r>
      <w:proofErr w:type="gramEnd"/>
    </w:p>
    <w:p w:rsidR="00A701C9" w:rsidRDefault="00A701C9" w:rsidP="00A701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BIG</w:t>
      </w:r>
    </w:p>
    <w:p w:rsidR="00A701C9" w:rsidRDefault="00A701C9" w:rsidP="00A701C9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small</w:t>
      </w:r>
      <w:proofErr w:type="spellEnd"/>
      <w:proofErr w:type="gramEnd"/>
    </w:p>
    <w:p w:rsidR="00A701C9" w:rsidRDefault="00A701C9">
      <w:pPr>
        <w:rPr>
          <w:lang w:val="en-US"/>
        </w:rPr>
        <w:sectPr w:rsidR="00A701C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A701C9" w:rsidRPr="00604FF2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85888" behindDoc="0" locked="0" layoutInCell="1" allowOverlap="1" wp14:anchorId="4AF4BAA2" wp14:editId="29A8B7F0">
            <wp:simplePos x="0" y="0"/>
            <wp:positionH relativeFrom="column">
              <wp:posOffset>4210050</wp:posOffset>
            </wp:positionH>
            <wp:positionV relativeFrom="paragraph">
              <wp:posOffset>-605790</wp:posOffset>
            </wp:positionV>
            <wp:extent cx="1371600" cy="1804670"/>
            <wp:effectExtent l="0" t="0" r="0" b="5080"/>
            <wp:wrapNone/>
            <wp:docPr id="21" name="Image 21" descr="http://www.iclipart.com/dodl.php?linklokauth=LzE3NS9iYXRjaF8wNy9pazNzXzhmZmdfMTMwMjI3LmpwZywxNDI4Njc2MjMwLDIwNy45Ni4xNzQuNjYsMCwwLExMXzAsLDgwMTI4NWI3YmNhMzMyYTIzZmE5NjgwMDYyNzAwNjVj/ik3s_8ffg_13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lipart.com/dodl.php?linklokauth=LzE3NS9iYXRjaF8wNy9pazNzXzhmZmdfMTMwMjI3LmpwZywxNDI4Njc2MjMwLDIwNy45Ni4xNzQuNjYsMCwwLExMXzAsLDgwMTI4NWI3YmNhMzMyYTIzZmE5NjgwMDYyNzAwNjVj/ik3s_8ffg_130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FF2">
        <w:rPr>
          <w:rFonts w:ascii="Arial" w:hAnsi="Arial" w:cs="Arial"/>
          <w:sz w:val="28"/>
          <w:szCs w:val="28"/>
          <w:lang w:val="en-US"/>
        </w:rPr>
        <w:t>I’m a knight as you can see.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84864" behindDoc="0" locked="0" layoutInCell="1" allowOverlap="1" wp14:anchorId="48A538EB" wp14:editId="05857B32">
            <wp:simplePos x="0" y="0"/>
            <wp:positionH relativeFrom="column">
              <wp:posOffset>3057525</wp:posOffset>
            </wp:positionH>
            <wp:positionV relativeFrom="paragraph">
              <wp:posOffset>125095</wp:posOffset>
            </wp:positionV>
            <wp:extent cx="914400" cy="833755"/>
            <wp:effectExtent l="0" t="0" r="0" b="4445"/>
            <wp:wrapNone/>
            <wp:docPr id="22" name="Image 22" descr="http://www.iclipart.com/dodl.php?linklokauth=LzA0OS9iYXRjaF8wMi8wODk3X3NtaWxpbmdfa25pZ2h0X3dpdGhfc3dvcmRfMDQ5LmpwZywxNDI4Njc2MTE5LDIwNy45Ni4xNzQuNjYsMCwwLExMXzAsLGJlMTk5NmFlZTRjNWI3NmY0OWMxMzU3MmM1YTYyOTEz/0897_smiling_knight_with_sword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A0OS9iYXRjaF8wMi8wODk3X3NtaWxpbmdfa25pZ2h0X3dpdGhfc3dvcmRfMDQ5LmpwZywxNDI4Njc2MTE5LDIwNy45Ni4xNzQuNjYsMCwwLExMXzAsLGJlMTk5NmFlZTRjNWI3NmY0OWMxMzU3MmM1YTYyOTEz/0897_smiling_knight_with_sword_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I have a sword and a shield on me</w:t>
      </w:r>
      <w:r w:rsidRPr="008D33E1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Look at my castle it’s made of stones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live in England and it’s my home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But something’s missing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could it be?</w:t>
      </w:r>
      <w:r w:rsidRPr="00731547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can draw it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There we go, I’m a dragon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 wp14:anchorId="6CD3EF40" wp14:editId="198E4C09">
            <wp:simplePos x="0" y="0"/>
            <wp:positionH relativeFrom="column">
              <wp:posOffset>4143375</wp:posOffset>
            </wp:positionH>
            <wp:positionV relativeFrom="paragraph">
              <wp:posOffset>114300</wp:posOffset>
            </wp:positionV>
            <wp:extent cx="1304925" cy="1445895"/>
            <wp:effectExtent l="0" t="0" r="9525" b="1905"/>
            <wp:wrapNone/>
            <wp:docPr id="23" name="Image 23" descr="http://www.iclipart.com/dodl.php?linklokauth=LzA0OS9iYXRjaF8xNi8yMjk4X2hhcHB5X2RyYWdvbl9jYXJ0b29uX2NoYXJhY3Rlci5qcGcsMTQyODY3NjM5MCwyMDcuOTYuMTc0LjY2LDAsMCxMTF8wLCw1MjdlNmQzNzE4NTBmOWI0NGY4OWJkY2ExZmFkMzhjZA%3D%3D/2298_happy_dragon_cartoon_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clipart.com/dodl.php?linklokauth=LzA0OS9iYXRjaF8xNi8yMjk4X2hhcHB5X2RyYWdvbl9jYXJ0b29uX2NoYXJhY3Rlci5qcGcsMTQyODY3NjM5MCwyMDcuOTYuMTc0LjY2LDAsMCxMTF8wLCw1MjdlNmQzNzE4NTBmOWI0NGY4OWJkY2ExZmFkMzhjZA%3D%3D/2298_happy_dragon_cartoon_charact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I’m a dragon as you can see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have wings and a tail on me</w:t>
      </w:r>
      <w:r w:rsidRPr="00153D62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Look at my mouth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breathe fire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burn castles and I never get tired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But something’s missing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could it be?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88960" behindDoc="0" locked="0" layoutInCell="1" allowOverlap="1" wp14:anchorId="0307AA66" wp14:editId="5820B636">
            <wp:simplePos x="0" y="0"/>
            <wp:positionH relativeFrom="column">
              <wp:posOffset>3762375</wp:posOffset>
            </wp:positionH>
            <wp:positionV relativeFrom="paragraph">
              <wp:posOffset>123825</wp:posOffset>
            </wp:positionV>
            <wp:extent cx="1619250" cy="1461135"/>
            <wp:effectExtent l="0" t="0" r="0" b="5715"/>
            <wp:wrapNone/>
            <wp:docPr id="24" name="Image 24" descr="http://www.iclipart.com/dodl.php?linklokauth=LzAxNC9iYXRjaF8wMS9EcmFnb24yLmpwZywxNDI4Njc2NTM0LDIwNy45Ni4xNzQuNjYsMCwwLExMXzAsLGE2ZmVlOTBjZjQ2MWU3NzI4OTViNjQyOTBhZDBlNmQ2/Drag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clipart.com/dodl.php?linklokauth=LzAxNC9iYXRjaF8wMS9EcmFnb24yLmpwZywxNDI4Njc2NTM0LDIwNy45Ni4xNzQuNjYsMCwwLExMXzAsLGE2ZmVlOTBjZjQ2MWU3NzI4OTViNjQyOTBhZDBlNmQ2/Dragon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I can draw it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 wp14:anchorId="79FB276F" wp14:editId="3324BACC">
            <wp:simplePos x="0" y="0"/>
            <wp:positionH relativeFrom="column">
              <wp:posOffset>2800350</wp:posOffset>
            </wp:positionH>
            <wp:positionV relativeFrom="paragraph">
              <wp:posOffset>208915</wp:posOffset>
            </wp:positionV>
            <wp:extent cx="828675" cy="807085"/>
            <wp:effectExtent l="0" t="0" r="9525" b="0"/>
            <wp:wrapNone/>
            <wp:docPr id="25" name="Image 25" descr="http://www.iclipart.com/dodl.php?linklokauth=LzE3NS9iYXRjaF8wNS9lMDQ2NV8yMDA5MDcyOC5qcGcsMTQyODY3NjQ3NCwyMDcuOTYuMTc0LjY2LDAsMCxMTF8wLCw2NWJjYzZjODdhYThjMDI5ZjNiYTAyMDc2ZmY1YmRmNw%3D%3D/e0465_2009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lipart.com/dodl.php?linklokauth=LzE3NS9iYXRjaF8wNS9lMDQ2NV8yMDA5MDcyOC5qcGcsMTQyODY3NjQ3NCwyMDcuOTYuMTc0LjY2LDAsMCxMTF8wLCw2NWJjYzZjODdhYThjMDI5ZjNiYTAyMDc2ZmY1YmRmNw%3D%3D/e0465_200907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 xml:space="preserve">There we </w:t>
      </w:r>
      <w:proofErr w:type="gramStart"/>
      <w:r>
        <w:rPr>
          <w:rFonts w:ascii="Arial" w:hAnsi="Arial" w:cs="Arial"/>
          <w:sz w:val="28"/>
          <w:szCs w:val="28"/>
          <w:lang w:val="en-US"/>
        </w:rPr>
        <w:t>go,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a bucket of water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I’m a knight as you can see.</w:t>
      </w:r>
      <w:r w:rsidRPr="00153D62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have a bucket of water with me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Mr. Dragon, leave me alone</w:t>
      </w:r>
    </w:p>
    <w:p w:rsidR="00A701C9" w:rsidRPr="00604FF2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splash your fire and protect my home</w:t>
      </w:r>
      <w:r w:rsidRPr="00153D62">
        <w:rPr>
          <w:noProof/>
          <w:lang w:val="en-US" w:eastAsia="fr-CA"/>
        </w:rPr>
        <w:t xml:space="preserve"> </w:t>
      </w:r>
    </w:p>
    <w:p w:rsidR="00A701C9" w:rsidRDefault="00A701C9">
      <w:pPr>
        <w:rPr>
          <w:lang w:val="en-US"/>
        </w:rPr>
        <w:sectPr w:rsidR="00A701C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A701C9" w:rsidRPr="006747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674711">
        <w:rPr>
          <w:rFonts w:ascii="Arial" w:hAnsi="Arial" w:cs="Arial"/>
          <w:sz w:val="28"/>
          <w:szCs w:val="28"/>
          <w:lang w:val="en-US"/>
        </w:rPr>
        <w:lastRenderedPageBreak/>
        <w:t>Hey look!</w:t>
      </w:r>
    </w:p>
    <w:p w:rsidR="00A701C9" w:rsidRPr="006747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674711">
        <w:rPr>
          <w:rFonts w:ascii="Arial" w:hAnsi="Arial" w:cs="Arial"/>
          <w:sz w:val="28"/>
          <w:szCs w:val="28"/>
          <w:lang w:val="en-US"/>
        </w:rPr>
        <w:t>Look there flying in the air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91008" behindDoc="0" locked="0" layoutInCell="1" allowOverlap="1" wp14:anchorId="7684EBCA" wp14:editId="64569406">
            <wp:simplePos x="0" y="0"/>
            <wp:positionH relativeFrom="column">
              <wp:posOffset>3619500</wp:posOffset>
            </wp:positionH>
            <wp:positionV relativeFrom="paragraph">
              <wp:posOffset>41910</wp:posOffset>
            </wp:positionV>
            <wp:extent cx="1619250" cy="1567180"/>
            <wp:effectExtent l="0" t="0" r="0" b="0"/>
            <wp:wrapNone/>
            <wp:docPr id="28" name="Image 28" descr="http://www.iclipart.com/dodl.php?linklokauth=LzU4NC9iYXRjaF8wMS8xMzAzMTRfZHJhd2NvbDA0NDYxLmpwZywxNDI4Njc3Mzk3LDIwNy45Ni4xNzQuNjYsMCwwLExMXzAsLDZiODlhMzViZWMyNTc2MWZkYzMyN2FjOTY5M2FmZjUy/130314_drawcol0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U4NC9iYXRjaF8wMS8xMzAzMTRfZHJhd2NvbDA0NDYxLmpwZywxNDI4Njc3Mzk3LDIwNy45Ni4xNzQuNjYsMCwwLExMXzAsLDZiODlhMzViZWMyNTc2MWZkYzMyN2FjOTY5M2FmZjUy/130314_drawcol044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It looks like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Look high soaring through the sky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might be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And we’ll know because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799CBE" wp14:editId="1C7F1AD0">
                <wp:simplePos x="0" y="0"/>
                <wp:positionH relativeFrom="column">
                  <wp:posOffset>1428750</wp:posOffset>
                </wp:positionH>
                <wp:positionV relativeFrom="paragraph">
                  <wp:posOffset>107315</wp:posOffset>
                </wp:positionV>
                <wp:extent cx="2124075" cy="238125"/>
                <wp:effectExtent l="0" t="76200" r="0" b="2857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75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" o:spid="_x0000_s1026" type="#_x0000_t32" style="position:absolute;margin-left:112.5pt;margin-top:8.45pt;width:167.25pt;height:18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3465B8" wp14:editId="1C2F1A9D">
                <wp:simplePos x="0" y="0"/>
                <wp:positionH relativeFrom="column">
                  <wp:posOffset>2505074</wp:posOffset>
                </wp:positionH>
                <wp:positionV relativeFrom="paragraph">
                  <wp:posOffset>202565</wp:posOffset>
                </wp:positionV>
                <wp:extent cx="1762125" cy="581025"/>
                <wp:effectExtent l="0" t="57150" r="0" b="2857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2125" cy="581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7" o:spid="_x0000_s1026" type="#_x0000_t32" style="position:absolute;margin-left:197.25pt;margin-top:15.95pt;width:138.75pt;height:45.7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">
                <v:stroke endarrow="open"/>
              </v:shape>
            </w:pict>
          </mc:Fallback>
        </mc:AlternateConten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Birds have beaks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Birds can sing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They’ve got lots and lots of feathers on their wings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Pr="006747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674711">
        <w:rPr>
          <w:rFonts w:ascii="Arial" w:hAnsi="Arial" w:cs="Arial"/>
          <w:sz w:val="28"/>
          <w:szCs w:val="28"/>
          <w:lang w:val="en-US"/>
        </w:rPr>
        <w:t>Look there flying in the air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must be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94080" behindDoc="0" locked="0" layoutInCell="1" allowOverlap="1" wp14:anchorId="561CB98C" wp14:editId="270718C3">
            <wp:simplePos x="0" y="0"/>
            <wp:positionH relativeFrom="column">
              <wp:posOffset>3181350</wp:posOffset>
            </wp:positionH>
            <wp:positionV relativeFrom="paragraph">
              <wp:posOffset>146050</wp:posOffset>
            </wp:positionV>
            <wp:extent cx="2228850" cy="2306320"/>
            <wp:effectExtent l="0" t="0" r="0" b="0"/>
            <wp:wrapNone/>
            <wp:docPr id="29" name="Image 29" descr="http://www.iclipart.com/dodl.php?linklokauth=LzEyNy9iYXRjaF8yNS8wNzEwMTRfbWFuX2FuZF9iaXJkLmpwZywxNDI4Njc3NTg0LDIwNy45Ni4xNzQuNjYsMCwwLExMXzAsLGVhNmU3Y2IwOTc1OTNkOGIwZGM4M2Q1MzNjZGE5ZmM0/071014_man_and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EyNy9iYXRjaF8yNS8wNzEwMTRfbWFuX2FuZF9iaXJkLmpwZywxNDI4Njc3NTg0LDIwNy45Ni4xNzQuNjYsMCwwLExMXzAsLGVhNmU3Y2IwOTc1OTNkOGIwZGM4M2Q1MzNjZGE5ZmM0/071014_man_and_bir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Move your arms like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Move your arms like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Sing a song like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Tweet, tweet, tweet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Sing a song like a bird</w:t>
      </w:r>
      <w:r w:rsidRPr="001A5396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Tweet, tweet, tweet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Move your arms like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Now sing a song like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Tweet, tweet, tweet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Now move and sing like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Tweet, tweet, tweet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Now move and sing like a bird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Tweet, tweet, tweet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Alright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Birds have beaks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Birds can sing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They’ve got lots and lots of feathers on their wings</w:t>
      </w:r>
    </w:p>
    <w:p w:rsidR="00A701C9" w:rsidRPr="006747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674711">
        <w:rPr>
          <w:rFonts w:ascii="Arial" w:hAnsi="Arial" w:cs="Arial"/>
          <w:sz w:val="28"/>
          <w:szCs w:val="28"/>
          <w:lang w:val="en-US"/>
        </w:rPr>
        <w:t>Look there flying in the air</w:t>
      </w:r>
    </w:p>
    <w:p w:rsidR="00A701C9" w:rsidRPr="006747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must be a bird</w:t>
      </w:r>
    </w:p>
    <w:p w:rsidR="00A701C9" w:rsidRDefault="00A701C9">
      <w:pPr>
        <w:rPr>
          <w:lang w:val="en-US"/>
        </w:rPr>
        <w:sectPr w:rsidR="00A701C9" w:rsidSect="00674711">
          <w:pgSz w:w="12240" w:h="15840"/>
          <w:pgMar w:top="1134" w:right="1800" w:bottom="1440" w:left="1800" w:header="708" w:footer="708" w:gutter="0"/>
          <w:cols w:space="708"/>
          <w:docGrid w:linePitch="360"/>
        </w:sectPr>
      </w:pP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99200" behindDoc="0" locked="0" layoutInCell="1" allowOverlap="1" wp14:anchorId="7821186A" wp14:editId="28B29F5C">
            <wp:simplePos x="0" y="0"/>
            <wp:positionH relativeFrom="column">
              <wp:posOffset>3229610</wp:posOffset>
            </wp:positionH>
            <wp:positionV relativeFrom="paragraph">
              <wp:posOffset>-333375</wp:posOffset>
            </wp:positionV>
            <wp:extent cx="1132840" cy="1200150"/>
            <wp:effectExtent l="0" t="0" r="0" b="0"/>
            <wp:wrapNone/>
            <wp:docPr id="31" name="Image 31" descr="http://www.iclipart.com/dodl.php?linklokauth=LzEwNy9iYXRjaF8wMS9iYW5hbmFfa2lkLmpwZywxNDI4Njc4NjI4LDIwNy45Ni4xNzQuNjYsMCwwLExMXzAsLDIwMWU4ZjZlODRmYzFjN2VkNmMwODY1MmRmMWEyNjA2/banana_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lipart.com/dodl.php?linklokauth=LzEwNy9iYXRjaF8wMS9iYW5hbmFfa2lkLmpwZywxNDI4Njc4NjI4LDIwNy45Ni4xNzQuNjYsMCwwLExMXzAsLDIwMWU4ZjZlODRmYzFjN2VkNmMwODY1MmRmMWEyNjA2/banana_ki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11">
        <w:rPr>
          <w:rFonts w:ascii="Arial" w:hAnsi="Arial" w:cs="Arial"/>
          <w:sz w:val="28"/>
          <w:szCs w:val="28"/>
          <w:lang w:val="en-US"/>
        </w:rPr>
        <w:t>Would you like a banana Reggie?</w:t>
      </w:r>
      <w:r w:rsidRPr="0022488B">
        <w:rPr>
          <w:noProof/>
          <w:lang w:val="en-US" w:eastAsia="fr-CA"/>
        </w:rPr>
        <w:t xml:space="preserve"> 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Don’t you think it would be so yummy?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How do we know that’s ready to eat?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Good question!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00224" behindDoc="0" locked="0" layoutInCell="1" allowOverlap="1" wp14:anchorId="679841D8" wp14:editId="5722E8DD">
            <wp:simplePos x="0" y="0"/>
            <wp:positionH relativeFrom="column">
              <wp:posOffset>2800350</wp:posOffset>
            </wp:positionH>
            <wp:positionV relativeFrom="paragraph">
              <wp:posOffset>140970</wp:posOffset>
            </wp:positionV>
            <wp:extent cx="647700" cy="918210"/>
            <wp:effectExtent l="0" t="0" r="0" b="0"/>
            <wp:wrapNone/>
            <wp:docPr id="32" name="Image 32" descr="http://www.iclipart.com/dodl.php?linklokauth=LzAyNC9iYXRjaF8yMC9mbG93ZXJzXzAzMF8wMS5qcGcsMTQyODY3ODY4NywyMDcuOTYuMTc0LjY2LDAsMCxMTF8wLCwxNjI0MWY0YWQ4ZWIzZThkODA0YjQ3MzU3ZDQ3YmI4MA%3D%3D/flowers_03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clipart.com/dodl.php?linklokauth=LzAyNC9iYXRjaF8yMC9mbG93ZXJzXzAzMF8wMS5qcGcsMTQyODY3ODY4NywyMDcuOTYuMTc0LjY2LDAsMCxMTF8wLCwxNjI0MWY0YWQ4ZWIzZThkODA0YjQ3MzU3ZDQ3YmI4MA%3D%3D/flowers_030_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02272" behindDoc="0" locked="0" layoutInCell="1" allowOverlap="1" wp14:anchorId="714C479D" wp14:editId="1664505E">
            <wp:simplePos x="0" y="0"/>
            <wp:positionH relativeFrom="column">
              <wp:posOffset>2617153</wp:posOffset>
            </wp:positionH>
            <wp:positionV relativeFrom="paragraph">
              <wp:posOffset>199230</wp:posOffset>
            </wp:positionV>
            <wp:extent cx="430530" cy="295275"/>
            <wp:effectExtent l="124777" t="46673" r="113348" b="56197"/>
            <wp:wrapNone/>
            <wp:docPr id="33" name="Image 33" descr="http://www.iclipart.com/dodl.php?linklokauth=LzA2NS9iYXRjaF8wMi9jYWxsaXBob3JpZGFlX2ZhbWlseS5qcGcsMTQyODY3ODc0MywyMDcuOTYuMTc0LjY2LDAsMCxMTF8wLCw1OTA0NWVkNzViNjMwZWVhOTBjNGVjNmQ4ZGRjODk0ZA%3D%3D/calliphoridae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clipart.com/dodl.php?linklokauth=LzA2NS9iYXRjaF8wMi9jYWxsaXBob3JpZGFlX2ZhbWlseS5qcGcsMTQyODY3ODc0MywyMDcuOTYuMTc0LjY2LDAsMCxMTF8wLCw1OTA0NWVkNzViNjMwZWVhOTBjNGVjNmQ4ZGRjODk0ZA%3D%3D/calliphoridae_famil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18505">
                      <a:off x="0" y="0"/>
                      <a:ext cx="43053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1248" behindDoc="0" locked="0" layoutInCell="1" allowOverlap="1" wp14:anchorId="216BE311" wp14:editId="42F2D080">
            <wp:simplePos x="0" y="0"/>
            <wp:positionH relativeFrom="column">
              <wp:posOffset>3514725</wp:posOffset>
            </wp:positionH>
            <wp:positionV relativeFrom="paragraph">
              <wp:posOffset>15240</wp:posOffset>
            </wp:positionV>
            <wp:extent cx="527050" cy="361950"/>
            <wp:effectExtent l="0" t="0" r="6350" b="0"/>
            <wp:wrapNone/>
            <wp:docPr id="34" name="Image 34" descr="http://www.iclipart.com/dodl.php?linklokauth=LzA2NS9iYXRjaF8wMi9jYWxsaXBob3JpZGFlX2ZhbWlseS5qcGcsMTQyODY3ODc0MywyMDcuOTYuMTc0LjY2LDAsMCxMTF8wLCw1OTA0NWVkNzViNjMwZWVhOTBjNGVjNmQ4ZGRjODk0ZA%3D%3D/calliphoridae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clipart.com/dodl.php?linklokauth=LzA2NS9iYXRjaF8wMi9jYWxsaXBob3JpZGFlX2ZhbWlseS5qcGcsMTQyODY3ODc0MywyMDcuOTYuMTc0LjY2LDAsMCxMTF8wLCw1OTA0NWVkNzViNjMwZWVhOTBjNGVjNmQ4ZGRjODk0ZA%3D%3D/calliphoridae_famil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11">
        <w:rPr>
          <w:rFonts w:ascii="Arial" w:hAnsi="Arial" w:cs="Arial"/>
          <w:sz w:val="28"/>
          <w:szCs w:val="28"/>
          <w:lang w:val="en-US"/>
        </w:rPr>
        <w:t>Is it green? Take a look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It should be yellow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It is squished covered in flies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97152" behindDoc="0" locked="0" layoutInCell="1" allowOverlap="1" wp14:anchorId="7835A9B8" wp14:editId="3DBCF546">
            <wp:simplePos x="0" y="0"/>
            <wp:positionH relativeFrom="column">
              <wp:posOffset>3933825</wp:posOffset>
            </wp:positionH>
            <wp:positionV relativeFrom="paragraph">
              <wp:posOffset>23495</wp:posOffset>
            </wp:positionV>
            <wp:extent cx="1059180" cy="1400175"/>
            <wp:effectExtent l="0" t="0" r="7620" b="9525"/>
            <wp:wrapNone/>
            <wp:docPr id="35" name="Image 35" descr="http://www.iclipart.com/dodl.php?linklokauth=LzA4MS9iYXRjaF8wMS9va2lkYmFuYW5hLmpwZywxNDI4Njc4Mzk2LDIwNy45Ni4xNzQuNjYsMCwwLExMXzAsLGQ2ODA1ZDE3NjFmZmYwNThkMDVhYzBmMmNmMzk3Y2Rm/okidba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clipart.com/dodl.php?linklokauth=LzA4MS9iYXRjaF8wMS9va2lkYmFuYW5hLmpwZywxNDI4Njc4Mzk2LDIwNy45Ni4xNzQuNjYsMCwwLExMXzAsLGQ2ODA1ZDE3NjFmZmYwNThkMDVhYzBmMmNmMzk3Y2Rm/okidbanan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NO!!!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Then we are ready to go</w:t>
      </w:r>
    </w:p>
    <w:p w:rsidR="00A701C9" w:rsidRP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Now we know that it is ready to eat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1A5AD2" wp14:editId="2F1ADC58">
                <wp:simplePos x="0" y="0"/>
                <wp:positionH relativeFrom="column">
                  <wp:posOffset>1895475</wp:posOffset>
                </wp:positionH>
                <wp:positionV relativeFrom="paragraph">
                  <wp:posOffset>121920</wp:posOffset>
                </wp:positionV>
                <wp:extent cx="2038350" cy="209550"/>
                <wp:effectExtent l="0" t="76200" r="0" b="190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835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" o:spid="_x0000_s1026" type="#_x0000_t32" style="position:absolute;margin-left:149.25pt;margin-top:9.6pt;width:160.5pt;height:16.5pt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">
                <v:stroke endarrow="open"/>
              </v:shape>
            </w:pict>
          </mc:Fallback>
        </mc:AlternateContent>
      </w:r>
      <w:r w:rsidRPr="00912411">
        <w:rPr>
          <w:rFonts w:ascii="Arial" w:hAnsi="Arial" w:cs="Arial"/>
          <w:sz w:val="28"/>
          <w:szCs w:val="28"/>
          <w:lang w:val="en-US"/>
        </w:rPr>
        <w:t>The next step will make it all complete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Peal the banana like so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96128" behindDoc="0" locked="0" layoutInCell="1" allowOverlap="1" wp14:anchorId="3483DC55" wp14:editId="41A883D8">
            <wp:simplePos x="0" y="0"/>
            <wp:positionH relativeFrom="column">
              <wp:posOffset>2419350</wp:posOffset>
            </wp:positionH>
            <wp:positionV relativeFrom="paragraph">
              <wp:posOffset>54610</wp:posOffset>
            </wp:positionV>
            <wp:extent cx="1945005" cy="1533525"/>
            <wp:effectExtent l="0" t="0" r="0" b="9525"/>
            <wp:wrapNone/>
            <wp:docPr id="36" name="Image 36" descr="http://www.iclipart.com/dodl.php?linklokauth=LzAxNC9iYXRjaF8wMS9EYW5jaW5nQmFuYW5hcy5qcGcsMTQyODY3ODI0OCwyMDcuOTYuMTc0LjY2LDAsMCxMTF8wLCxmNzhkN2ZiY2ZkMjZhOGIxMGI0MzQ0OTdkNzFhM2E2Ng%3D%3D/DancingB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AxNC9iYXRjaF8wMS9EYW5jaW5nQmFuYW5hcy5qcGcsMTQyODY3ODI0OCwyMDcuOTYuMTc0LjY2LDAsMCxMTF8wLCxmNzhkN2ZiY2ZkMjZhOGIxMGI0MzQ0OTdkNzFhM2E2Ng%3D%3D/DancingBanana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11">
        <w:rPr>
          <w:rFonts w:ascii="Arial" w:hAnsi="Arial" w:cs="Arial"/>
          <w:sz w:val="28"/>
          <w:szCs w:val="28"/>
          <w:lang w:val="en-US"/>
        </w:rPr>
        <w:t>We are bananas for bananas</w:t>
      </w:r>
    </w:p>
    <w:p w:rsidR="00A701C9" w:rsidRP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We are bananas for bananas</w:t>
      </w:r>
    </w:p>
    <w:p w:rsidR="00A701C9" w:rsidRPr="00912411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912411">
        <w:rPr>
          <w:rFonts w:ascii="Arial" w:hAnsi="Arial" w:cs="Arial"/>
          <w:sz w:val="28"/>
          <w:szCs w:val="28"/>
          <w:lang w:val="en-US"/>
        </w:rPr>
        <w:t>We are bananas for bananas</w:t>
      </w:r>
    </w:p>
    <w:p w:rsidR="00A701C9" w:rsidRPr="00912411" w:rsidRDefault="00A701C9" w:rsidP="00A701C9">
      <w:pPr>
        <w:rPr>
          <w:rFonts w:ascii="Arial" w:hAnsi="Arial" w:cs="Arial"/>
          <w:sz w:val="24"/>
          <w:szCs w:val="24"/>
          <w:lang w:val="en-US"/>
        </w:rPr>
      </w:pPr>
    </w:p>
    <w:p w:rsidR="00A701C9" w:rsidRDefault="00A701C9">
      <w:pPr>
        <w:rPr>
          <w:lang w:val="en-US"/>
        </w:rPr>
      </w:pPr>
    </w:p>
    <w:p w:rsidR="00A701C9" w:rsidRDefault="00A701C9">
      <w:pPr>
        <w:rPr>
          <w:lang w:val="en-US"/>
        </w:rPr>
      </w:pPr>
    </w:p>
    <w:p w:rsidR="00A701C9" w:rsidRDefault="00A701C9">
      <w:pPr>
        <w:rPr>
          <w:lang w:val="en-US"/>
        </w:rPr>
      </w:pPr>
    </w:p>
    <w:p w:rsidR="00A701C9" w:rsidRDefault="00A701C9">
      <w:pPr>
        <w:rPr>
          <w:lang w:val="en-US"/>
        </w:rPr>
      </w:pPr>
    </w:p>
    <w:p w:rsidR="00A701C9" w:rsidRDefault="00A701C9">
      <w:pPr>
        <w:rPr>
          <w:lang w:val="en-US"/>
        </w:rPr>
      </w:pPr>
    </w:p>
    <w:p w:rsidR="00A701C9" w:rsidRDefault="00A701C9">
      <w:pPr>
        <w:rPr>
          <w:lang w:val="en-US"/>
        </w:rPr>
      </w:pPr>
    </w:p>
    <w:p w:rsidR="00A701C9" w:rsidRDefault="00A701C9">
      <w:pPr>
        <w:rPr>
          <w:lang w:val="en-US"/>
        </w:rPr>
      </w:pPr>
    </w:p>
    <w:p w:rsidR="00A701C9" w:rsidRDefault="00A701C9">
      <w:pPr>
        <w:rPr>
          <w:lang w:val="en-US"/>
        </w:rPr>
        <w:sectPr w:rsidR="00A701C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lastRenderedPageBreak/>
        <w:t>One, one is a number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noProof/>
          <w:lang w:eastAsia="fr-CA"/>
        </w:rPr>
        <w:drawing>
          <wp:anchor distT="0" distB="0" distL="114300" distR="114300" simplePos="0" relativeHeight="251706368" behindDoc="0" locked="0" layoutInCell="1" allowOverlap="1" wp14:anchorId="117BE91C" wp14:editId="59AA9A9B">
            <wp:simplePos x="0" y="0"/>
            <wp:positionH relativeFrom="column">
              <wp:posOffset>2295525</wp:posOffset>
            </wp:positionH>
            <wp:positionV relativeFrom="paragraph">
              <wp:posOffset>-635</wp:posOffset>
            </wp:positionV>
            <wp:extent cx="1914525" cy="1913255"/>
            <wp:effectExtent l="0" t="0" r="9525" b="0"/>
            <wp:wrapNone/>
            <wp:docPr id="37" name="Image 37" descr="http://www.iclipart.com/dodl.php?linklokauth=LzE5Ny9iYXRjaF8wMS9sMDAxOF8wNTQuanBnLDE0Mjg2Nzk4MDksMjA3Ljk2LjE3NC42NiwwLDAsTExfMCwsZGMyMmE0NTU2YmNjMGIyYzRmOGI1MjE0NjMzYmFiMzQ%3D/l0018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clipart.com/dodl.php?linklokauth=LzE5Ny9iYXRjaF8wMS9sMDAxOF8wNTQuanBnLDE0Mjg2Nzk4MDksMjA3Ljk2LjE3NC42NiwwLDAsTExfMCwsZGMyMmE0NTU2YmNjMGIyYzRmOGI1MjE0NjMzYmFiMzQ%3D/l0018_0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1AA">
        <w:rPr>
          <w:rFonts w:ascii="Arial" w:hAnsi="Arial" w:cs="Arial"/>
          <w:lang w:val="en-US"/>
        </w:rPr>
        <w:t>Two’ two’s the next number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Three, three’s the third number</w:t>
      </w:r>
      <w:r w:rsidRPr="005F41AA">
        <w:rPr>
          <w:noProof/>
          <w:lang w:val="en-US" w:eastAsia="fr-CA"/>
        </w:rPr>
        <w:t xml:space="preserve"> 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One, two, three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One, one Reggie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 xml:space="preserve">Two, two </w:t>
      </w:r>
      <w:proofErr w:type="spellStart"/>
      <w:r w:rsidRPr="005F41AA">
        <w:rPr>
          <w:rFonts w:ascii="Arial" w:hAnsi="Arial" w:cs="Arial"/>
          <w:lang w:val="en-US"/>
        </w:rPr>
        <w:t>Reggies</w:t>
      </w:r>
      <w:proofErr w:type="spellEnd"/>
      <w:r w:rsidRPr="005F41AA">
        <w:rPr>
          <w:noProof/>
          <w:lang w:val="en-US" w:eastAsia="fr-CA"/>
        </w:rPr>
        <w:t xml:space="preserve"> 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 xml:space="preserve">Three, three </w:t>
      </w:r>
      <w:proofErr w:type="spellStart"/>
      <w:r w:rsidRPr="005F41AA">
        <w:rPr>
          <w:rFonts w:ascii="Arial" w:hAnsi="Arial" w:cs="Arial"/>
          <w:lang w:val="en-US"/>
        </w:rPr>
        <w:t>Reggies</w:t>
      </w:r>
      <w:proofErr w:type="spellEnd"/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One, two, three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When we sing it out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Counting is so easy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When we sing it out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Counting’s easy breezy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noProof/>
          <w:lang w:eastAsia="fr-CA"/>
        </w:rPr>
        <w:drawing>
          <wp:anchor distT="0" distB="0" distL="114300" distR="114300" simplePos="0" relativeHeight="251704320" behindDoc="0" locked="0" layoutInCell="1" allowOverlap="1" wp14:anchorId="00FA186F" wp14:editId="158811ED">
            <wp:simplePos x="0" y="0"/>
            <wp:positionH relativeFrom="column">
              <wp:posOffset>3133725</wp:posOffset>
            </wp:positionH>
            <wp:positionV relativeFrom="paragraph">
              <wp:posOffset>1905</wp:posOffset>
            </wp:positionV>
            <wp:extent cx="1543685" cy="2205990"/>
            <wp:effectExtent l="0" t="0" r="0" b="3810"/>
            <wp:wrapNone/>
            <wp:docPr id="38" name="Image 38" descr="http://www.iclipart.com/dodl.php?linklokauth=LzAzNC9iYXRjaF8yNi90bGMwNDAzMTFjbGsuanBnLDE0Mjg2Nzk1OTUsMjA3Ljk2LjE3NC42NiwwLDAsTExfMCwsYzQ2ZjA3OWFkNGFkYWRlMzI5YWNmNTgzOTUwNjAyZjk%3D/tlc040311c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AzNC9iYXRjaF8yNi90bGMwNDAzMTFjbGsuanBnLDE0Mjg2Nzk1OTUsMjA3Ljk2LjE3NC42NiwwLDAsTExfMCwsYzQ2ZjA3OWFkNGFkYWRlMzI5YWNmNTgzOTUwNjAyZjk%3D/tlc040311clk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1AA">
        <w:rPr>
          <w:rFonts w:ascii="Arial" w:hAnsi="Arial" w:cs="Arial"/>
          <w:lang w:val="en-US"/>
        </w:rPr>
        <w:t>Sing with me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One, two, three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One, two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 xml:space="preserve">How many </w:t>
      </w:r>
      <w:proofErr w:type="spellStart"/>
      <w:r w:rsidRPr="005F41AA">
        <w:rPr>
          <w:rFonts w:ascii="Arial" w:hAnsi="Arial" w:cs="Arial"/>
          <w:lang w:val="en-US"/>
        </w:rPr>
        <w:t>Reggies</w:t>
      </w:r>
      <w:proofErr w:type="spellEnd"/>
      <w:r w:rsidRPr="005F41AA">
        <w:rPr>
          <w:rFonts w:ascii="Arial" w:hAnsi="Arial" w:cs="Arial"/>
          <w:lang w:val="en-US"/>
        </w:rPr>
        <w:t xml:space="preserve"> do you see?</w:t>
      </w:r>
      <w:r w:rsidRPr="005F41AA">
        <w:rPr>
          <w:noProof/>
          <w:lang w:val="en-US" w:eastAsia="fr-CA"/>
        </w:rPr>
        <w:t xml:space="preserve"> 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How many of me?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ONE!!!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Alright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 xml:space="preserve">How many </w:t>
      </w:r>
      <w:proofErr w:type="spellStart"/>
      <w:r w:rsidRPr="005F41AA">
        <w:rPr>
          <w:rFonts w:ascii="Arial" w:hAnsi="Arial" w:cs="Arial"/>
          <w:lang w:val="en-US"/>
        </w:rPr>
        <w:t>Reggies</w:t>
      </w:r>
      <w:proofErr w:type="spellEnd"/>
      <w:r w:rsidRPr="005F41AA">
        <w:rPr>
          <w:rFonts w:ascii="Arial" w:hAnsi="Arial" w:cs="Arial"/>
          <w:lang w:val="en-US"/>
        </w:rPr>
        <w:t xml:space="preserve"> do you see?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How many of me?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How many of me?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TWO!!!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Alright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 xml:space="preserve">How many </w:t>
      </w:r>
      <w:proofErr w:type="spellStart"/>
      <w:r w:rsidRPr="005F41AA">
        <w:rPr>
          <w:rFonts w:ascii="Arial" w:hAnsi="Arial" w:cs="Arial"/>
          <w:lang w:val="en-US"/>
        </w:rPr>
        <w:t>Reggies</w:t>
      </w:r>
      <w:proofErr w:type="spellEnd"/>
      <w:r w:rsidRPr="005F41AA">
        <w:rPr>
          <w:rFonts w:ascii="Arial" w:hAnsi="Arial" w:cs="Arial"/>
          <w:lang w:val="en-US"/>
        </w:rPr>
        <w:t xml:space="preserve"> do you see?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noProof/>
          <w:lang w:eastAsia="fr-CA"/>
        </w:rPr>
        <w:drawing>
          <wp:anchor distT="0" distB="0" distL="114300" distR="114300" simplePos="0" relativeHeight="251705344" behindDoc="0" locked="0" layoutInCell="1" allowOverlap="1" wp14:anchorId="20245C09" wp14:editId="2DEB8752">
            <wp:simplePos x="0" y="0"/>
            <wp:positionH relativeFrom="column">
              <wp:posOffset>3639185</wp:posOffset>
            </wp:positionH>
            <wp:positionV relativeFrom="paragraph">
              <wp:posOffset>41275</wp:posOffset>
            </wp:positionV>
            <wp:extent cx="2181225" cy="2906395"/>
            <wp:effectExtent l="0" t="0" r="9525" b="8255"/>
            <wp:wrapNone/>
            <wp:docPr id="39" name="Image 39" descr="http://www.iclipart.com/dodl.php?linklokauth=LzE5MS9iYXRjaF8wMS8yNjQuanBnLDE0Mjg2Nzk3MzQsMjA3Ljk2LjE3NC42NiwwLDAsTExfMCwsNDkwYTQ4NTg1YjBiZjQ1MDg3ZDUyYjU1ZjRiYjcxODI%3D/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clipart.com/dodl.php?linklokauth=LzE5MS9iYXRjaF8wMS8yNjQuanBnLDE0Mjg2Nzk3MzQsMjA3Ljk2LjE3NC42NiwwLDAsTExfMCwsNDkwYTQ4NTg1YjBiZjQ1MDg3ZDUyYjU1ZjRiYjcxODI%3D/2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1AA">
        <w:rPr>
          <w:rFonts w:ascii="Arial" w:hAnsi="Arial" w:cs="Arial"/>
          <w:lang w:val="en-US"/>
        </w:rPr>
        <w:t>How many of me?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How many of me?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How many of me?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THREE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Alright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Alright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One, one is a number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Two, two’s the next number</w:t>
      </w:r>
      <w:r w:rsidRPr="005F41AA">
        <w:rPr>
          <w:noProof/>
          <w:lang w:val="en-US" w:eastAsia="fr-CA"/>
        </w:rPr>
        <w:t xml:space="preserve"> 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Three, three’s the third number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One, two, three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When we sing it out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Counting is so easy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When we sing it out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Counting’s easy breezy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Sing with me</w:t>
      </w:r>
    </w:p>
    <w:p w:rsidR="00A701C9" w:rsidRPr="005F41AA" w:rsidRDefault="00A701C9" w:rsidP="00A701C9">
      <w:pPr>
        <w:rPr>
          <w:rFonts w:ascii="Arial" w:hAnsi="Arial" w:cs="Arial"/>
          <w:lang w:val="en-US"/>
        </w:rPr>
      </w:pPr>
      <w:r w:rsidRPr="005F41AA">
        <w:rPr>
          <w:rFonts w:ascii="Arial" w:hAnsi="Arial" w:cs="Arial"/>
          <w:lang w:val="en-US"/>
        </w:rPr>
        <w:t>One, two, three</w:t>
      </w:r>
    </w:p>
    <w:p w:rsidR="00A701C9" w:rsidRDefault="00A701C9">
      <w:pPr>
        <w:rPr>
          <w:lang w:val="en-US"/>
        </w:rPr>
        <w:sectPr w:rsidR="00A701C9" w:rsidSect="00A701C9">
          <w:pgSz w:w="12240" w:h="15840"/>
          <w:pgMar w:top="709" w:right="1800" w:bottom="851" w:left="1800" w:header="708" w:footer="708" w:gutter="0"/>
          <w:cols w:space="708"/>
          <w:docGrid w:linePitch="360"/>
        </w:sectPr>
      </w:pP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lastRenderedPageBreak/>
        <w:t>OK! Follow my lead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Here we go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08416" behindDoc="0" locked="0" layoutInCell="1" allowOverlap="1" wp14:anchorId="3E7A9679" wp14:editId="7FEB7DB0">
            <wp:simplePos x="0" y="0"/>
            <wp:positionH relativeFrom="column">
              <wp:posOffset>3590925</wp:posOffset>
            </wp:positionH>
            <wp:positionV relativeFrom="paragraph">
              <wp:posOffset>46990</wp:posOffset>
            </wp:positionV>
            <wp:extent cx="2024460" cy="3009900"/>
            <wp:effectExtent l="0" t="0" r="0" b="0"/>
            <wp:wrapNone/>
            <wp:docPr id="40" name="Image 40" descr="http://www.iclipart.com/dodl.php?linklokauth=LzEyMC9iYXRjaF8wMS9iNV9jaGlsZHJlbl9ib3lfanVtcGluZy5qcGcsMTQyODY4MTM1OSwyMDcuOTYuMTc0LjY2LDAsMCxMTF8wLCwzMTJiNzg4NDFiZWMxODNlNTBjNDNkOWRmOWZkNDZlNg%3D%3D/b5_children_boy_ju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EyMC9iYXRjaF8wMS9iNV9jaGlsZHJlbl9ib3lfanVtcGluZy5qcGcsMTQyODY4MTM1OSwyMDcuOTYuMTc0LjY2LDAsMCxMTF8wLCwzMTJiNzg4NDFiZWMxODNlNTBjNDNkOWRmOWZkNDZlNg%3D%3D/b5_children_boy_jumpin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0BE">
        <w:rPr>
          <w:rFonts w:ascii="Arial" w:hAnsi="Arial" w:cs="Arial"/>
          <w:sz w:val="26"/>
          <w:szCs w:val="26"/>
          <w:lang w:val="en-US"/>
        </w:rPr>
        <w:t>Shake, shake, everybody shake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 xml:space="preserve">Now jump, jump, jump, jump off the ground 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Now shake, shake everybody shake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 xml:space="preserve">Now jump, jump, jump, jump off the ground 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And turn around</w:t>
      </w:r>
      <w:r w:rsidRPr="00A701C9">
        <w:rPr>
          <w:noProof/>
          <w:lang w:val="en-US" w:eastAsia="fr-CA"/>
        </w:rPr>
        <w:t xml:space="preserve"> 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Keep going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Shake, shake, everybody shake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 xml:space="preserve">Now jump, jump, jump, jump off the ground 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Now shake, shake, everybody shake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 xml:space="preserve">Now jump, jump, jump, jump off the ground 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And turn around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Shake, shake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Jump, jump, jump</w:t>
      </w:r>
      <w:r w:rsidRPr="00114B31">
        <w:rPr>
          <w:noProof/>
          <w:lang w:val="en-US" w:eastAsia="fr-CA"/>
        </w:rPr>
        <w:t xml:space="preserve"> 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Shake, shake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Jump, jump, jump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 xml:space="preserve">Shake, shake, </w:t>
      </w:r>
      <w:proofErr w:type="gramStart"/>
      <w:r w:rsidRPr="003430BE">
        <w:rPr>
          <w:rFonts w:ascii="Arial" w:hAnsi="Arial" w:cs="Arial"/>
          <w:sz w:val="26"/>
          <w:szCs w:val="26"/>
          <w:lang w:val="en-US"/>
        </w:rPr>
        <w:t>shake</w:t>
      </w:r>
      <w:proofErr w:type="gramEnd"/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09440" behindDoc="0" locked="0" layoutInCell="1" allowOverlap="1" wp14:anchorId="0841D20F" wp14:editId="60244C5C">
            <wp:simplePos x="0" y="0"/>
            <wp:positionH relativeFrom="column">
              <wp:posOffset>3733800</wp:posOffset>
            </wp:positionH>
            <wp:positionV relativeFrom="paragraph">
              <wp:posOffset>167005</wp:posOffset>
            </wp:positionV>
            <wp:extent cx="1752600" cy="2379345"/>
            <wp:effectExtent l="0" t="0" r="0" b="1905"/>
            <wp:wrapNone/>
            <wp:docPr id="41" name="Image 41" descr="http://www.iclipart.com/dodl.php?linklokauth=LzE3NS9iYXRjaF8wNC90ZXN0XzlfMjAxMjA0MTAuanBnLDE0Mjg2ODE0MjAsMjA3Ljk2LjE3NC42NiwwLDAsTExfMCwsYzNjY2JmMThlNWNiMjhkODkwYzQ5M2ExODY3NGVlZWY%3D/test_9_2012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clipart.com/dodl.php?linklokauth=LzE3NS9iYXRjaF8wNC90ZXN0XzlfMjAxMjA0MTAuanBnLDE0Mjg2ODE0MjAsMjA3Ljk2LjE3NC42NiwwLDAsTExfMCwsYzNjY2JmMThlNWNiMjhkODkwYzQ5M2ExODY3NGVlZWY%3D/test_9_201204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0BE">
        <w:rPr>
          <w:rFonts w:ascii="Arial" w:hAnsi="Arial" w:cs="Arial"/>
          <w:sz w:val="26"/>
          <w:szCs w:val="26"/>
          <w:lang w:val="en-US"/>
        </w:rPr>
        <w:t>Jump, jump, to jump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 xml:space="preserve">Shake, shake, shake, shake, </w:t>
      </w:r>
      <w:proofErr w:type="gramStart"/>
      <w:r w:rsidRPr="003430BE">
        <w:rPr>
          <w:rFonts w:ascii="Arial" w:hAnsi="Arial" w:cs="Arial"/>
          <w:sz w:val="26"/>
          <w:szCs w:val="26"/>
          <w:lang w:val="en-US"/>
        </w:rPr>
        <w:t>shake</w:t>
      </w:r>
      <w:proofErr w:type="gramEnd"/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Jump, jump, jump, jump, jump,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Turn around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Shake, shake everybody shake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Now jump, jump, jump, jump off the ground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 xml:space="preserve">Now shake, shake, everybody shake 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Now jump, jump, jump, jump off the ground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Shake, shake, everybody shake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Now jump, jump, jump, jump off the ground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 xml:space="preserve">Now shake, shake, everybody shake 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>Now jump, jump, jump</w:t>
      </w:r>
      <w:r w:rsidRPr="003430BE">
        <w:rPr>
          <w:rFonts w:ascii="Arial" w:hAnsi="Arial" w:cs="Arial"/>
          <w:sz w:val="26"/>
          <w:szCs w:val="26"/>
          <w:lang w:val="en-US"/>
        </w:rPr>
        <w:t>, jump off the ground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Shake, shake everybody shake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Now jump, jump, jump, jump off the ground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 xml:space="preserve">Now shake, shake, everybody shake 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Now jump, jump, jump, jump off the ground</w:t>
      </w:r>
    </w:p>
    <w:p w:rsidR="00A701C9" w:rsidRPr="003430BE" w:rsidRDefault="00A701C9" w:rsidP="00A701C9">
      <w:pPr>
        <w:rPr>
          <w:rFonts w:ascii="Arial" w:hAnsi="Arial" w:cs="Arial"/>
          <w:sz w:val="26"/>
          <w:szCs w:val="26"/>
          <w:lang w:val="en-US"/>
        </w:rPr>
      </w:pPr>
      <w:r w:rsidRPr="003430BE">
        <w:rPr>
          <w:rFonts w:ascii="Arial" w:hAnsi="Arial" w:cs="Arial"/>
          <w:sz w:val="26"/>
          <w:szCs w:val="26"/>
          <w:lang w:val="en-US"/>
        </w:rPr>
        <w:t>And turn around</w:t>
      </w:r>
    </w:p>
    <w:p w:rsidR="00A701C9" w:rsidRDefault="00A701C9">
      <w:pPr>
        <w:rPr>
          <w:lang w:val="en-US"/>
        </w:rPr>
        <w:sectPr w:rsidR="00A701C9" w:rsidSect="005F41AA">
          <w:pgSz w:w="12240" w:h="15840"/>
          <w:pgMar w:top="993" w:right="1800" w:bottom="993" w:left="1800" w:header="708" w:footer="708" w:gutter="0"/>
          <w:cols w:space="708"/>
          <w:titlePg/>
          <w:docGrid w:linePitch="360"/>
        </w:sectPr>
      </w:pPr>
    </w:p>
    <w:p w:rsidR="00A701C9" w:rsidRDefault="00A701C9" w:rsidP="00A701C9">
      <w:pPr>
        <w:rPr>
          <w:rFonts w:ascii="Arial" w:hAnsi="Arial" w:cs="Arial"/>
          <w:sz w:val="28"/>
          <w:szCs w:val="28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11488" behindDoc="0" locked="0" layoutInCell="1" allowOverlap="1" wp14:anchorId="39D5F834" wp14:editId="609FA44D">
            <wp:simplePos x="0" y="0"/>
            <wp:positionH relativeFrom="column">
              <wp:posOffset>3152775</wp:posOffset>
            </wp:positionH>
            <wp:positionV relativeFrom="paragraph">
              <wp:posOffset>-247650</wp:posOffset>
            </wp:positionV>
            <wp:extent cx="1092530" cy="1343025"/>
            <wp:effectExtent l="0" t="0" r="0" b="0"/>
            <wp:wrapNone/>
            <wp:docPr id="42" name="Image 42" descr="http://www.iclipart.com/dodl.php?linklokauth=LzEyNS9iYXRjaF8wMy9zXzExXzEwMjNfMTIzLmpwZywxNDI4NjkyMDIzLDIwNy45Ni4xNzQuNjYsMCwwLExMXzAsLGM4NDJhNWRkM2ExZTc1ZTg2NTM1MDcwODI2MDVjNWQy/s_11_1023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EyNS9iYXRjaF8wMy9zXzExXzEwMjNfMTIzLmpwZywxNDI4NjkyMDIzLDIwNy45Ni4xNzQuNjYsMCwwLExMXzAsLGM4NDJhNWRkM2ExZTc1ZTg2NTM1MDcwODI2MDVjNWQy/s_11_1023_1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This </w:t>
      </w:r>
      <w:proofErr w:type="spellStart"/>
      <w:r>
        <w:rPr>
          <w:rFonts w:ascii="Arial" w:hAnsi="Arial" w:cs="Arial"/>
          <w:sz w:val="28"/>
          <w:szCs w:val="28"/>
        </w:rPr>
        <w:t>monster’s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never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bored</w:t>
      </w:r>
      <w:proofErr w:type="spellEnd"/>
    </w:p>
    <w:p w:rsidR="00A701C9" w:rsidRPr="00FD5ED6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FD5ED6">
        <w:rPr>
          <w:rFonts w:ascii="Arial" w:hAnsi="Arial" w:cs="Arial"/>
          <w:sz w:val="28"/>
          <w:szCs w:val="28"/>
          <w:lang w:val="en-US"/>
        </w:rPr>
        <w:t>His teeth are sharper than a sword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This monster’s head is squared</w:t>
      </w:r>
      <w:r w:rsidRPr="0057525E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Like a box and he doesn’t care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12512" behindDoc="0" locked="0" layoutInCell="1" allowOverlap="1" wp14:anchorId="676F0DC3" wp14:editId="2A6FF258">
            <wp:simplePos x="0" y="0"/>
            <wp:positionH relativeFrom="column">
              <wp:posOffset>3933825</wp:posOffset>
            </wp:positionH>
            <wp:positionV relativeFrom="paragraph">
              <wp:posOffset>88265</wp:posOffset>
            </wp:positionV>
            <wp:extent cx="1398555" cy="1495425"/>
            <wp:effectExtent l="0" t="0" r="0" b="0"/>
            <wp:wrapNone/>
            <wp:docPr id="43" name="Image 43" descr="http://www.iclipart.com/dodl.php?linklokauth=LzAxNC9iYXRjaF8xMS9iYWRzYW5kd2ljaC5qcGcsMTQyODY5MjA3MCwyMDcuOTYuMTc0LjY2LDAsMCxMTF8wLCwyMGMyN2U5ZTI5OWYyNGEwMjg2YmM3YjkxMWI0NjM3Mw%3D%3D/bad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AxNC9iYXRjaF8xMS9iYWRzYW5kd2ljaC5qcGcsMTQyODY5MjA3MCwyMDcuOTYuMTc0LjY2LDAsMCxMTF8wLCwyMGMyN2U5ZTI5OWYyNGEwMjg2YmM3YjkxMWI0NjM3Mw%3D%3D/badsandwich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This monster has big feet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He stomps them down when he walks the street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716608" behindDoc="0" locked="0" layoutInCell="1" allowOverlap="1" wp14:anchorId="23B0E127" wp14:editId="53BA5E13">
            <wp:simplePos x="0" y="0"/>
            <wp:positionH relativeFrom="column">
              <wp:posOffset>3343275</wp:posOffset>
            </wp:positionH>
            <wp:positionV relativeFrom="paragraph">
              <wp:posOffset>207645</wp:posOffset>
            </wp:positionV>
            <wp:extent cx="436245" cy="433705"/>
            <wp:effectExtent l="0" t="0" r="1905" b="444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s_cat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This monster wears a suit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He loves his cat, it’s pretty cute</w:t>
      </w:r>
      <w:r w:rsidRPr="0057525E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like your monster Zachary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Thank you Reggie that was nice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do you think he sounds like?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Well, looks like I’m late for work again Brian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715584" behindDoc="0" locked="0" layoutInCell="1" allowOverlap="1" wp14:anchorId="2FB7CEA1" wp14:editId="397EB428">
            <wp:simplePos x="0" y="0"/>
            <wp:positionH relativeFrom="column">
              <wp:posOffset>4591050</wp:posOffset>
            </wp:positionH>
            <wp:positionV relativeFrom="paragraph">
              <wp:posOffset>53340</wp:posOffset>
            </wp:positionV>
            <wp:extent cx="1666875" cy="1222375"/>
            <wp:effectExtent l="0" t="0" r="9525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M</w:t>
      </w:r>
      <w:r w:rsidR="005F41AA">
        <w:rPr>
          <w:rFonts w:ascii="Arial" w:hAnsi="Arial" w:cs="Arial"/>
          <w:sz w:val="28"/>
          <w:szCs w:val="28"/>
          <w:lang w:val="en-US"/>
        </w:rPr>
        <w:t>eo</w:t>
      </w:r>
      <w:r>
        <w:rPr>
          <w:rFonts w:ascii="Arial" w:hAnsi="Arial" w:cs="Arial"/>
          <w:sz w:val="28"/>
          <w:szCs w:val="28"/>
          <w:lang w:val="en-US"/>
        </w:rPr>
        <w:t>w</w:t>
      </w:r>
      <w:r w:rsidR="005F41AA">
        <w:rPr>
          <w:rFonts w:ascii="Arial" w:hAnsi="Arial" w:cs="Arial"/>
          <w:sz w:val="28"/>
          <w:szCs w:val="28"/>
          <w:lang w:val="en-US"/>
        </w:rPr>
        <w:t>!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714560" behindDoc="0" locked="0" layoutInCell="1" allowOverlap="1" wp14:anchorId="4CD228D0" wp14:editId="35749BF0">
            <wp:simplePos x="0" y="0"/>
            <wp:positionH relativeFrom="column">
              <wp:posOffset>3076575</wp:posOffset>
            </wp:positionH>
            <wp:positionV relativeFrom="paragraph">
              <wp:posOffset>64135</wp:posOffset>
            </wp:positionV>
            <wp:extent cx="1516380" cy="1256665"/>
            <wp:effectExtent l="0" t="0" r="7620" b="63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monster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This monster has big eyes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He can see the smallest flies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This monster rides a bike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713536" behindDoc="0" locked="0" layoutInCell="1" allowOverlap="1" wp14:anchorId="558F2100" wp14:editId="6EF1DC88">
            <wp:simplePos x="0" y="0"/>
            <wp:positionH relativeFrom="column">
              <wp:posOffset>4029075</wp:posOffset>
            </wp:positionH>
            <wp:positionV relativeFrom="paragraph">
              <wp:posOffset>158750</wp:posOffset>
            </wp:positionV>
            <wp:extent cx="2133600" cy="1612265"/>
            <wp:effectExtent l="0" t="0" r="0" b="698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monste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Rides around anywhere he likes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This monster’s nose is red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turns blue when he goes to bed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This monster love his cakes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He eats a lot because he bakes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like your monster Zachary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Thank you Reggie that was nice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What do you think he sounds like?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went for a very long ride on my bicycle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Then I bought the ingredients for this cake</w:t>
      </w:r>
    </w:p>
    <w:p w:rsidR="00A701C9" w:rsidRPr="00FD5ED6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Default="00A701C9">
      <w:pPr>
        <w:rPr>
          <w:lang w:val="en-US"/>
        </w:rPr>
        <w:sectPr w:rsidR="00A701C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18656" behindDoc="0" locked="0" layoutInCell="1" allowOverlap="1" wp14:anchorId="56904C9B" wp14:editId="78D7C4C0">
            <wp:simplePos x="0" y="0"/>
            <wp:positionH relativeFrom="column">
              <wp:posOffset>2981325</wp:posOffset>
            </wp:positionH>
            <wp:positionV relativeFrom="paragraph">
              <wp:posOffset>-250190</wp:posOffset>
            </wp:positionV>
            <wp:extent cx="1905000" cy="2011680"/>
            <wp:effectExtent l="0" t="0" r="0" b="7620"/>
            <wp:wrapNone/>
            <wp:docPr id="48" name="Image 48" descr="http://www.iclipart.com/dodl.php?linklokauth=LzI2MC9iYXRjaF8wMS9kaW5vc2F1cl9za2VsZXRvbi5qcGcsMTQyODY5MzI4MSwyMDcuOTYuMTc0LjY2LDAsMCxMTF8wLCxlNWY1NTE4ZDJiZTM0NjFiMmJhMzIyMDk4MWY3MDYzYQ%3D%3D/dinosaur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lipart.com/dodl.php?linklokauth=LzI2MC9iYXRjaF8wMS9kaW5vc2F1cl9za2VsZXRvbi5qcGcsMTQyODY5MzI4MSwyMDcuOTYuMTc0LjY2LDAsMCxMTF8wLCxlNWY1NTE4ZDJiZTM0NjFiMmJhMzIyMDk4MWY3MDYzYQ%3D%3D/dinosaur_skeleto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EFB">
        <w:rPr>
          <w:rFonts w:ascii="Arial" w:hAnsi="Arial" w:cs="Arial"/>
          <w:sz w:val="28"/>
          <w:szCs w:val="28"/>
          <w:lang w:val="en-US"/>
        </w:rPr>
        <w:t>Din</w:t>
      </w:r>
      <w:r>
        <w:rPr>
          <w:rFonts w:ascii="Arial" w:hAnsi="Arial" w:cs="Arial"/>
          <w:sz w:val="28"/>
          <w:szCs w:val="28"/>
          <w:lang w:val="en-US"/>
        </w:rPr>
        <w:t>o</w:t>
      </w:r>
      <w:r w:rsidRPr="00243EFB">
        <w:rPr>
          <w:rFonts w:ascii="Arial" w:hAnsi="Arial" w:cs="Arial"/>
          <w:sz w:val="28"/>
          <w:szCs w:val="28"/>
          <w:lang w:val="en-US"/>
        </w:rPr>
        <w:t>saur bones, yeah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We want to see them</w:t>
      </w:r>
      <w:r w:rsidRPr="00B56F01">
        <w:rPr>
          <w:noProof/>
          <w:lang w:val="en-US" w:eastAsia="fr-CA"/>
        </w:rPr>
        <w:t xml:space="preserve"> 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Din</w:t>
      </w:r>
      <w:r>
        <w:rPr>
          <w:rFonts w:ascii="Arial" w:hAnsi="Arial" w:cs="Arial"/>
          <w:sz w:val="28"/>
          <w:szCs w:val="28"/>
          <w:lang w:val="en-US"/>
        </w:rPr>
        <w:t>o</w:t>
      </w:r>
      <w:r w:rsidRPr="00243EFB">
        <w:rPr>
          <w:rFonts w:ascii="Arial" w:hAnsi="Arial" w:cs="Arial"/>
          <w:sz w:val="28"/>
          <w:szCs w:val="28"/>
          <w:lang w:val="en-US"/>
        </w:rPr>
        <w:t>saur bones, yeah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We want to see them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Din</w:t>
      </w:r>
      <w:r>
        <w:rPr>
          <w:rFonts w:ascii="Arial" w:hAnsi="Arial" w:cs="Arial"/>
          <w:sz w:val="28"/>
          <w:szCs w:val="28"/>
          <w:lang w:val="en-US"/>
        </w:rPr>
        <w:t>o</w:t>
      </w:r>
      <w:r w:rsidRPr="00243EFB">
        <w:rPr>
          <w:rFonts w:ascii="Arial" w:hAnsi="Arial" w:cs="Arial"/>
          <w:sz w:val="28"/>
          <w:szCs w:val="28"/>
          <w:lang w:val="en-US"/>
        </w:rPr>
        <w:t>saur bones, yeah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We want to see them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Din</w:t>
      </w:r>
      <w:r>
        <w:rPr>
          <w:rFonts w:ascii="Arial" w:hAnsi="Arial" w:cs="Arial"/>
          <w:sz w:val="28"/>
          <w:szCs w:val="28"/>
          <w:lang w:val="en-US"/>
        </w:rPr>
        <w:t>o</w:t>
      </w:r>
      <w:r w:rsidRPr="00243EFB">
        <w:rPr>
          <w:rFonts w:ascii="Arial" w:hAnsi="Arial" w:cs="Arial"/>
          <w:sz w:val="28"/>
          <w:szCs w:val="28"/>
          <w:lang w:val="en-US"/>
        </w:rPr>
        <w:t>saur bones, yeah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Where can we</w:t>
      </w:r>
      <w:r w:rsidRPr="00243EFB">
        <w:rPr>
          <w:rFonts w:ascii="Arial" w:hAnsi="Arial" w:cs="Arial"/>
          <w:sz w:val="28"/>
          <w:szCs w:val="28"/>
          <w:lang w:val="en-US"/>
        </w:rPr>
        <w:t xml:space="preserve"> want to see them</w:t>
      </w:r>
      <w:r>
        <w:rPr>
          <w:rFonts w:ascii="Arial" w:hAnsi="Arial" w:cs="Arial"/>
          <w:sz w:val="28"/>
          <w:szCs w:val="28"/>
          <w:lang w:val="en-US"/>
        </w:rPr>
        <w:t>?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19680" behindDoc="0" locked="0" layoutInCell="1" allowOverlap="1" wp14:anchorId="08A3EFEA" wp14:editId="1437A8B8">
            <wp:simplePos x="0" y="0"/>
            <wp:positionH relativeFrom="column">
              <wp:posOffset>3429000</wp:posOffset>
            </wp:positionH>
            <wp:positionV relativeFrom="paragraph">
              <wp:posOffset>156845</wp:posOffset>
            </wp:positionV>
            <wp:extent cx="1730375" cy="1997075"/>
            <wp:effectExtent l="0" t="0" r="3175" b="3175"/>
            <wp:wrapNone/>
            <wp:docPr id="49" name="Image 49" descr="http://www.iclipart.com/dodl.php?linklokauth=LzAxNC9iYXRjaF8wMS9BcmNoZW9sb2d5X2wuanBnLDE0Mjg2OTMzNDIsMjA3Ljk2LjE3NC42NiwwLDAsTExfMCwsYTZhZjM5YzMwY2Q5OTkyYmJmMmE4YjE1OTU4NWYwNzA%3D/Archeology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lipart.com/dodl.php?linklokauth=LzAxNC9iYXRjaF8wMS9BcmNoZW9sb2d5X2wuanBnLDE0Mjg2OTMzNDIsMjA3Ljk2LjE3NC42NiwwLDAsTExfMCwsYTZhZjM5YzMwY2Q5OTkyYmJmMmE4YjE1OTU4NWYwNzA%3D/Archeology_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Let’s go out, let’s find that dinosaur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 hear they are found outdoors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We’ll have to look around</w:t>
      </w:r>
      <w:r w:rsidRPr="00B56F01">
        <w:rPr>
          <w:noProof/>
          <w:lang w:val="en-US" w:eastAsia="fr-CA"/>
        </w:rPr>
        <w:t xml:space="preserve">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We’ll have to look on the ground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And when we find those bones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We’re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gonna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have to take them 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To a Museum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It’s just the right thing to do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Din</w:t>
      </w:r>
      <w:r>
        <w:rPr>
          <w:rFonts w:ascii="Arial" w:hAnsi="Arial" w:cs="Arial"/>
          <w:sz w:val="28"/>
          <w:szCs w:val="28"/>
          <w:lang w:val="en-US"/>
        </w:rPr>
        <w:t>o</w:t>
      </w:r>
      <w:r w:rsidRPr="00243EFB">
        <w:rPr>
          <w:rFonts w:ascii="Arial" w:hAnsi="Arial" w:cs="Arial"/>
          <w:sz w:val="28"/>
          <w:szCs w:val="28"/>
          <w:lang w:val="en-US"/>
        </w:rPr>
        <w:t>saur bones, yeah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720704" behindDoc="0" locked="0" layoutInCell="1" allowOverlap="1" wp14:anchorId="365063FA" wp14:editId="45182C16">
            <wp:simplePos x="0" y="0"/>
            <wp:positionH relativeFrom="column">
              <wp:posOffset>2924175</wp:posOffset>
            </wp:positionH>
            <wp:positionV relativeFrom="paragraph">
              <wp:posOffset>67310</wp:posOffset>
            </wp:positionV>
            <wp:extent cx="2609850" cy="1807210"/>
            <wp:effectExtent l="0" t="0" r="0" b="2540"/>
            <wp:wrapNone/>
            <wp:docPr id="50" name="Image 50" descr="http://www.iclipart.com/dodl.php?linklokauth=LzAzNC9iYXRjaF8wNS9EaW5vc2F1cl83LmpwZywxNDI4NjkzMzc0LDIwNy45Ni4xNzQuNjYsMCwwLExMXzAsLDI0MDI4NTEwN2Q4ZGI2OTFkODZjODc3MWQ0YWY2NmM0/Dinosau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clipart.com/dodl.php?linklokauth=LzAzNC9iYXRjaF8wNS9EaW5vc2F1cl83LmpwZywxNDI4NjkzMzc0LDIwNy45Ni4xNzQuNjYsMCwwLExMXzAsLDI0MDI4NTEwN2Q4ZGI2OTFkODZjODc3MWQ0YWY2NmM0/Dinosaur_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Find them in the Museum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Din</w:t>
      </w:r>
      <w:r>
        <w:rPr>
          <w:rFonts w:ascii="Arial" w:hAnsi="Arial" w:cs="Arial"/>
          <w:sz w:val="28"/>
          <w:szCs w:val="28"/>
          <w:lang w:val="en-US"/>
        </w:rPr>
        <w:t>o</w:t>
      </w:r>
      <w:r w:rsidRPr="00243EFB">
        <w:rPr>
          <w:rFonts w:ascii="Arial" w:hAnsi="Arial" w:cs="Arial"/>
          <w:sz w:val="28"/>
          <w:szCs w:val="28"/>
          <w:lang w:val="en-US"/>
        </w:rPr>
        <w:t>saur bones, yeah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So the people can see them</w:t>
      </w:r>
      <w:r w:rsidRPr="00B56F01">
        <w:rPr>
          <w:noProof/>
          <w:lang w:val="en-US" w:eastAsia="fr-CA"/>
        </w:rPr>
        <w:t xml:space="preserve"> 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Din</w:t>
      </w:r>
      <w:r>
        <w:rPr>
          <w:rFonts w:ascii="Arial" w:hAnsi="Arial" w:cs="Arial"/>
          <w:sz w:val="28"/>
          <w:szCs w:val="28"/>
          <w:lang w:val="en-US"/>
        </w:rPr>
        <w:t>o</w:t>
      </w:r>
      <w:r w:rsidRPr="00243EFB">
        <w:rPr>
          <w:rFonts w:ascii="Arial" w:hAnsi="Arial" w:cs="Arial"/>
          <w:sz w:val="28"/>
          <w:szCs w:val="28"/>
          <w:lang w:val="en-US"/>
        </w:rPr>
        <w:t>saur bones, yeah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Find them in the Museum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 w:rsidRPr="00243EFB">
        <w:rPr>
          <w:rFonts w:ascii="Arial" w:hAnsi="Arial" w:cs="Arial"/>
          <w:sz w:val="28"/>
          <w:szCs w:val="28"/>
          <w:lang w:val="en-US"/>
        </w:rPr>
        <w:t>Din</w:t>
      </w:r>
      <w:r>
        <w:rPr>
          <w:rFonts w:ascii="Arial" w:hAnsi="Arial" w:cs="Arial"/>
          <w:sz w:val="28"/>
          <w:szCs w:val="28"/>
          <w:lang w:val="en-US"/>
        </w:rPr>
        <w:t>o</w:t>
      </w:r>
      <w:r w:rsidRPr="00243EFB">
        <w:rPr>
          <w:rFonts w:ascii="Arial" w:hAnsi="Arial" w:cs="Arial"/>
          <w:sz w:val="28"/>
          <w:szCs w:val="28"/>
          <w:lang w:val="en-US"/>
        </w:rPr>
        <w:t>saur bones, yeah</w:t>
      </w:r>
    </w:p>
    <w:p w:rsidR="00A701C9" w:rsidRDefault="00A701C9" w:rsidP="00A701C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So the people can see them</w:t>
      </w:r>
    </w:p>
    <w:p w:rsidR="00A701C9" w:rsidRPr="00243EFB" w:rsidRDefault="00A701C9" w:rsidP="00A701C9">
      <w:pPr>
        <w:rPr>
          <w:rFonts w:ascii="Arial" w:hAnsi="Arial" w:cs="Arial"/>
          <w:sz w:val="28"/>
          <w:szCs w:val="28"/>
          <w:lang w:val="en-US"/>
        </w:rPr>
      </w:pPr>
    </w:p>
    <w:p w:rsidR="00A701C9" w:rsidRPr="00A701C9" w:rsidRDefault="00A701C9">
      <w:pPr>
        <w:rPr>
          <w:lang w:val="en-US"/>
        </w:rPr>
      </w:pPr>
    </w:p>
    <w:sectPr w:rsidR="00A701C9" w:rsidRPr="00A701C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29A" w:rsidRDefault="004A129A" w:rsidP="005F41AA">
      <w:pPr>
        <w:spacing w:line="240" w:lineRule="auto"/>
      </w:pPr>
      <w:r>
        <w:separator/>
      </w:r>
    </w:p>
  </w:endnote>
  <w:endnote w:type="continuationSeparator" w:id="0">
    <w:p w:rsidR="004A129A" w:rsidRDefault="004A129A" w:rsidP="005F41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942745"/>
      <w:docPartObj>
        <w:docPartGallery w:val="Page Numbers (Bottom of Page)"/>
        <w:docPartUnique/>
      </w:docPartObj>
    </w:sdtPr>
    <w:sdtContent>
      <w:p w:rsidR="005F41AA" w:rsidRDefault="005F41A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11B" w:rsidRPr="001C711B">
          <w:rPr>
            <w:noProof/>
            <w:lang w:val="fr-FR"/>
          </w:rPr>
          <w:t>13</w:t>
        </w:r>
        <w:r>
          <w:fldChar w:fldCharType="end"/>
        </w:r>
      </w:p>
    </w:sdtContent>
  </w:sdt>
  <w:p w:rsidR="005F41AA" w:rsidRDefault="005F41A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29A" w:rsidRDefault="004A129A" w:rsidP="005F41AA">
      <w:pPr>
        <w:spacing w:line="240" w:lineRule="auto"/>
      </w:pPr>
      <w:r>
        <w:separator/>
      </w:r>
    </w:p>
  </w:footnote>
  <w:footnote w:type="continuationSeparator" w:id="0">
    <w:p w:rsidR="004A129A" w:rsidRDefault="004A129A" w:rsidP="005F41A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1C9"/>
    <w:rsid w:val="001C711B"/>
    <w:rsid w:val="002360D5"/>
    <w:rsid w:val="004A129A"/>
    <w:rsid w:val="005F41AA"/>
    <w:rsid w:val="007838C6"/>
    <w:rsid w:val="00A7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41AA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41AA"/>
  </w:style>
  <w:style w:type="paragraph" w:styleId="Pieddepage">
    <w:name w:val="footer"/>
    <w:basedOn w:val="Normal"/>
    <w:link w:val="PieddepageCar"/>
    <w:uiPriority w:val="99"/>
    <w:unhideWhenUsed/>
    <w:rsid w:val="005F41AA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41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41AA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41AA"/>
  </w:style>
  <w:style w:type="paragraph" w:styleId="Pieddepage">
    <w:name w:val="footer"/>
    <w:basedOn w:val="Normal"/>
    <w:link w:val="PieddepageCar"/>
    <w:uiPriority w:val="99"/>
    <w:unhideWhenUsed/>
    <w:rsid w:val="005F41AA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4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5648444</Template>
  <TotalTime>14</TotalTime>
  <Pages>1</Pages>
  <Words>1139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 des Decouvreurs</Company>
  <LinksUpToDate>false</LinksUpToDate>
  <CharactersWithSpaces>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Pinard</dc:creator>
  <cp:lastModifiedBy>Jose Pinard</cp:lastModifiedBy>
  <cp:revision>3</cp:revision>
  <cp:lastPrinted>2015-04-13T12:21:00Z</cp:lastPrinted>
  <dcterms:created xsi:type="dcterms:W3CDTF">2015-04-13T12:00:00Z</dcterms:created>
  <dcterms:modified xsi:type="dcterms:W3CDTF">2015-04-13T12:21:00Z</dcterms:modified>
</cp:coreProperties>
</file>