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tiff" ContentType="image/tif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pPr w:leftFromText="141" w:rightFromText="141" w:vertAnchor="text" w:horzAnchor="margin" w:tblpXSpec="right" w:tblpY="-429"/>
        <w:tblOverlap w:val="never"/>
        <w:tblW w:w="0" w:type="auto"/>
        <w:tblLook w:val="04A0" w:firstRow="1" w:lastRow="0" w:firstColumn="1" w:lastColumn="0" w:noHBand="0" w:noVBand="1"/>
      </w:tblPr>
      <w:tblGrid>
        <w:gridCol w:w="2410"/>
      </w:tblGrid>
      <w:tr w:rsidR="008E6099" w14:paraId="5D8248EC" w14:textId="77777777" w:rsidTr="008E6099">
        <w:tc>
          <w:tcPr>
            <w:tcW w:w="24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225622D0" w14:textId="77777777" w:rsidR="008E6099" w:rsidRDefault="008E6099" w:rsidP="008E6099">
            <w:pPr>
              <w:pStyle w:val="Sansinterligne"/>
              <w:spacing w:before="600" w:after="240" w:line="36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3</w:t>
            </w:r>
            <w:r>
              <w:rPr>
                <w:rFonts w:ascii="Arial" w:hAnsi="Arial" w:cs="Arial"/>
                <w:b/>
                <w:sz w:val="40"/>
                <w:szCs w:val="40"/>
                <w:vertAlign w:val="superscript"/>
              </w:rPr>
              <w:t>e</w:t>
            </w:r>
            <w:r>
              <w:rPr>
                <w:rFonts w:ascii="Arial" w:hAnsi="Arial" w:cs="Arial"/>
                <w:b/>
                <w:sz w:val="40"/>
                <w:szCs w:val="40"/>
              </w:rPr>
              <w:t xml:space="preserve"> cycle</w:t>
            </w:r>
          </w:p>
        </w:tc>
      </w:tr>
    </w:tbl>
    <w:p w14:paraId="390A191D" w14:textId="4029BD39" w:rsidR="008013C8" w:rsidRDefault="008E6099" w:rsidP="008013C8">
      <w:pPr>
        <w:pStyle w:val="Sansinterligne"/>
        <w:jc w:val="both"/>
      </w:pPr>
      <w:r>
        <w:rPr>
          <w:noProof/>
          <w:lang w:eastAsia="fr-CA"/>
        </w:rPr>
        <w:drawing>
          <wp:anchor distT="0" distB="0" distL="114300" distR="114300" simplePos="0" relativeHeight="251657216" behindDoc="1" locked="0" layoutInCell="1" allowOverlap="1" wp14:anchorId="26EDBE5B" wp14:editId="56A81689">
            <wp:simplePos x="0" y="0"/>
            <wp:positionH relativeFrom="column">
              <wp:posOffset>-45085</wp:posOffset>
            </wp:positionH>
            <wp:positionV relativeFrom="paragraph">
              <wp:posOffset>-321945</wp:posOffset>
            </wp:positionV>
            <wp:extent cx="2383155" cy="692150"/>
            <wp:effectExtent l="0" t="0" r="0" b="0"/>
            <wp:wrapNone/>
            <wp:docPr id="24" name="Image 24" descr="CSDD-2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CSDD-2p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69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23949" w14:textId="77777777" w:rsidR="008013C8" w:rsidRDefault="008013C8" w:rsidP="008013C8">
      <w:pPr>
        <w:pStyle w:val="Sansinterligne"/>
        <w:jc w:val="both"/>
      </w:pPr>
    </w:p>
    <w:p w14:paraId="42B96678" w14:textId="1A4D20AE" w:rsidR="008013C8" w:rsidRDefault="008E6099" w:rsidP="008013C8">
      <w:pPr>
        <w:pStyle w:val="Sansinterligne"/>
        <w:jc w:val="both"/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2DC7FE04" wp14:editId="097573B1">
                <wp:simplePos x="0" y="0"/>
                <wp:positionH relativeFrom="column">
                  <wp:posOffset>205740</wp:posOffset>
                </wp:positionH>
                <wp:positionV relativeFrom="paragraph">
                  <wp:posOffset>287251</wp:posOffset>
                </wp:positionV>
                <wp:extent cx="8561705" cy="1308735"/>
                <wp:effectExtent l="0" t="0" r="0" b="5715"/>
                <wp:wrapNone/>
                <wp:docPr id="327" name="Zone de text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1705" cy="130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F60427" w14:textId="77777777" w:rsidR="002E50DA" w:rsidRPr="008E6099" w:rsidRDefault="002E50DA" w:rsidP="00B81D8A">
                            <w:pPr>
                              <w:pStyle w:val="Sansinterligne"/>
                              <w:jc w:val="center"/>
                              <w:rPr>
                                <w:rFonts w:ascii="Broadway" w:hAnsi="Broadway" w:cs="Arial"/>
                                <w:b/>
                                <w:color w:val="FFA015"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Broadway" w:hAnsi="Broadway" w:cs="Arial"/>
                                <w:b/>
                                <w:color w:val="FFA015"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DécouMATH</w:t>
                            </w:r>
                            <w:proofErr w:type="spellEnd"/>
                          </w:p>
                          <w:p w14:paraId="1F3A7D66" w14:textId="54A4298B" w:rsidR="002E50DA" w:rsidRPr="008E6099" w:rsidRDefault="002E50DA" w:rsidP="008E6099">
                            <w:pPr>
                              <w:pStyle w:val="Sansinterligne"/>
                              <w:jc w:val="center"/>
                              <w:rPr>
                                <w:rFonts w:ascii="Broadway" w:hAnsi="Broadway" w:cs="Arial"/>
                                <w:b/>
                                <w:color w:val="FFA015"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27" o:spid="_x0000_s1026" type="#_x0000_t202" style="position:absolute;left:0;text-align:left;margin-left:16.2pt;margin-top:22.6pt;width:674.15pt;height:103.0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" filled="f" stroked="f">
                <v:textbox>
                  <w:txbxContent>
                    <w:p w14:paraId="24F60427" w14:textId="77777777" w:rsidR="002E50DA" w:rsidRPr="008E6099" w:rsidRDefault="002E50DA" w:rsidP="00B81D8A">
                      <w:pPr>
                        <w:pStyle w:val="Sansinterligne"/>
                        <w:jc w:val="center"/>
                        <w:rPr>
                          <w:rFonts w:ascii="Broadway" w:hAnsi="Broadway" w:cs="Arial"/>
                          <w:b/>
                          <w:color w:val="FFA015"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Broadway" w:hAnsi="Broadway" w:cs="Arial"/>
                          <w:b/>
                          <w:color w:val="FFA015"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DécouMATH</w:t>
                      </w:r>
                      <w:proofErr w:type="spellEnd"/>
                    </w:p>
                    <w:p w14:paraId="1F3A7D66" w14:textId="54A4298B" w:rsidR="002E50DA" w:rsidRPr="008E6099" w:rsidRDefault="002E50DA" w:rsidP="008E6099">
                      <w:pPr>
                        <w:pStyle w:val="Sansinterligne"/>
                        <w:jc w:val="center"/>
                        <w:rPr>
                          <w:rFonts w:ascii="Broadway" w:hAnsi="Broadway" w:cs="Arial"/>
                          <w:b/>
                          <w:color w:val="FFA015"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textWrapping" w:clear="all"/>
      </w:r>
    </w:p>
    <w:p w14:paraId="66D96A7A" w14:textId="77777777" w:rsidR="008013C8" w:rsidRDefault="008013C8" w:rsidP="00D1052D">
      <w:pPr>
        <w:pStyle w:val="Sansinterligne"/>
        <w:rPr>
          <w:rFonts w:ascii="Earwig Factory" w:hAnsi="Earwig Factory" w:cs="Arial"/>
          <w:b/>
          <w:sz w:val="32"/>
          <w:szCs w:val="32"/>
        </w:rPr>
      </w:pPr>
    </w:p>
    <w:p w14:paraId="3DD6B997" w14:textId="0A1ACD67" w:rsidR="008013C8" w:rsidRDefault="008013C8" w:rsidP="008E6099">
      <w:pPr>
        <w:pStyle w:val="Sansinterligne"/>
        <w:jc w:val="center"/>
        <w:rPr>
          <w:rFonts w:ascii="Earwig Factory" w:hAnsi="Earwig Factory" w:cs="Arial"/>
          <w:b/>
          <w:sz w:val="24"/>
          <w:szCs w:val="24"/>
        </w:rPr>
      </w:pPr>
    </w:p>
    <w:p w14:paraId="719AA594" w14:textId="5EE6CC55" w:rsidR="008013C8" w:rsidRDefault="008E6099" w:rsidP="008013C8">
      <w:pPr>
        <w:pStyle w:val="Sansinterligne"/>
        <w:jc w:val="center"/>
        <w:rPr>
          <w:rFonts w:ascii="Earwig Factory" w:hAnsi="Earwig Factory" w:cs="Arial"/>
          <w:b/>
          <w:sz w:val="132"/>
          <w:szCs w:val="132"/>
        </w:rPr>
      </w:pPr>
      <w:r>
        <w:rPr>
          <w:noProof/>
          <w:lang w:eastAsia="fr-CA"/>
        </w:rPr>
        <w:drawing>
          <wp:anchor distT="0" distB="0" distL="114300" distR="114300" simplePos="0" relativeHeight="251659264" behindDoc="0" locked="0" layoutInCell="1" allowOverlap="1" wp14:anchorId="396E8B81" wp14:editId="79E412AE">
            <wp:simplePos x="0" y="0"/>
            <wp:positionH relativeFrom="column">
              <wp:posOffset>2877185</wp:posOffset>
            </wp:positionH>
            <wp:positionV relativeFrom="paragraph">
              <wp:posOffset>476885</wp:posOffset>
            </wp:positionV>
            <wp:extent cx="3314700" cy="2170430"/>
            <wp:effectExtent l="0" t="0" r="0" b="1270"/>
            <wp:wrapNone/>
            <wp:docPr id="25" name="Image 25" descr="http://www.maths.sitew.ca/fs/Root/2rxv7-math_symbol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www.maths.sitew.ca/fs/Root/2rxv7-math_symbols.gif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85326" w14:textId="1CF4301F" w:rsidR="008013C8" w:rsidRDefault="008013C8" w:rsidP="008013C8">
      <w:pPr>
        <w:pStyle w:val="Sansinterligne"/>
        <w:jc w:val="both"/>
      </w:pPr>
    </w:p>
    <w:p w14:paraId="75FA974B" w14:textId="14EF2F63" w:rsidR="008013C8" w:rsidRDefault="008013C8" w:rsidP="008013C8">
      <w:pPr>
        <w:pStyle w:val="Sansinterligne"/>
        <w:jc w:val="both"/>
      </w:pPr>
    </w:p>
    <w:p w14:paraId="298B04D2" w14:textId="77777777" w:rsidR="008013C8" w:rsidRDefault="008013C8" w:rsidP="008013C8">
      <w:pPr>
        <w:pStyle w:val="Sansinterligne"/>
        <w:jc w:val="both"/>
      </w:pPr>
    </w:p>
    <w:p w14:paraId="5544A768" w14:textId="77777777" w:rsidR="008013C8" w:rsidRDefault="008013C8" w:rsidP="008013C8">
      <w:pPr>
        <w:pStyle w:val="Sansinterligne"/>
        <w:jc w:val="both"/>
        <w:rPr>
          <w:rFonts w:ascii="Arial" w:hAnsi="Arial" w:cs="Arial"/>
          <w:b/>
          <w:sz w:val="32"/>
          <w:szCs w:val="32"/>
        </w:rPr>
      </w:pPr>
    </w:p>
    <w:p w14:paraId="700A4016" w14:textId="77777777" w:rsidR="008E6099" w:rsidRDefault="008E6099" w:rsidP="008013C8">
      <w:pPr>
        <w:pStyle w:val="Sansinterligne"/>
        <w:jc w:val="both"/>
        <w:rPr>
          <w:rFonts w:ascii="Arial" w:hAnsi="Arial" w:cs="Arial"/>
          <w:b/>
          <w:sz w:val="32"/>
          <w:szCs w:val="32"/>
        </w:rPr>
      </w:pPr>
    </w:p>
    <w:p w14:paraId="5449836D" w14:textId="77777777" w:rsidR="008E6099" w:rsidRDefault="008E6099" w:rsidP="008013C8">
      <w:pPr>
        <w:pStyle w:val="Sansinterligne"/>
        <w:jc w:val="both"/>
        <w:rPr>
          <w:rFonts w:ascii="Arial" w:hAnsi="Arial" w:cs="Arial"/>
          <w:b/>
          <w:sz w:val="32"/>
          <w:szCs w:val="32"/>
        </w:rPr>
      </w:pPr>
    </w:p>
    <w:p w14:paraId="2343DAF8" w14:textId="0158CE7E" w:rsidR="008E6099" w:rsidRDefault="008E6099" w:rsidP="008013C8">
      <w:pPr>
        <w:pStyle w:val="Sansinterligne"/>
        <w:jc w:val="both"/>
        <w:rPr>
          <w:rFonts w:ascii="Arial" w:hAnsi="Arial" w:cs="Arial"/>
          <w:b/>
          <w:sz w:val="32"/>
          <w:szCs w:val="32"/>
        </w:rPr>
      </w:pPr>
    </w:p>
    <w:p w14:paraId="7D3424EC" w14:textId="77777777" w:rsidR="008E6099" w:rsidRDefault="008E6099" w:rsidP="008013C8">
      <w:pPr>
        <w:pStyle w:val="Sansinterligne"/>
        <w:jc w:val="both"/>
        <w:rPr>
          <w:rFonts w:ascii="Arial" w:hAnsi="Arial" w:cs="Arial"/>
          <w:b/>
          <w:sz w:val="32"/>
          <w:szCs w:val="32"/>
        </w:rPr>
      </w:pPr>
    </w:p>
    <w:p w14:paraId="547960DA" w14:textId="46F673DE" w:rsidR="008E6099" w:rsidRDefault="008E6099" w:rsidP="008013C8">
      <w:pPr>
        <w:pStyle w:val="Sansinterligne"/>
        <w:jc w:val="both"/>
        <w:rPr>
          <w:rFonts w:ascii="Arial" w:hAnsi="Arial" w:cs="Arial"/>
          <w:b/>
          <w:sz w:val="32"/>
          <w:szCs w:val="32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5AD657BE" wp14:editId="3DADA50E">
                <wp:simplePos x="0" y="0"/>
                <wp:positionH relativeFrom="column">
                  <wp:posOffset>274955</wp:posOffset>
                </wp:positionH>
                <wp:positionV relativeFrom="paragraph">
                  <wp:posOffset>88900</wp:posOffset>
                </wp:positionV>
                <wp:extent cx="8561705" cy="1308735"/>
                <wp:effectExtent l="0" t="0" r="0" b="5715"/>
                <wp:wrapNone/>
                <wp:docPr id="332" name="Zone de text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1705" cy="130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E9F944" w14:textId="77777777" w:rsidR="002E50DA" w:rsidRPr="00F80A31" w:rsidRDefault="002E50DA" w:rsidP="00B81D8A">
                            <w:pPr>
                              <w:pStyle w:val="Sansinterligne"/>
                              <w:jc w:val="center"/>
                              <w:rPr>
                                <w:rFonts w:ascii="Broadway" w:hAnsi="Broadway" w:cs="Arial"/>
                                <w:b/>
                                <w:color w:val="FFA015"/>
                                <w:sz w:val="9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0A31">
                              <w:rPr>
                                <w:rFonts w:ascii="Broadway" w:hAnsi="Broadway" w:cs="Arial"/>
                                <w:b/>
                                <w:color w:val="FFA015"/>
                                <w:sz w:val="9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Lexique personnalisé</w:t>
                            </w:r>
                          </w:p>
                          <w:p w14:paraId="55362ED8" w14:textId="56D469C1" w:rsidR="002E50DA" w:rsidRPr="008E6099" w:rsidRDefault="002E50DA" w:rsidP="008E6099">
                            <w:pPr>
                              <w:pStyle w:val="Sansinterligne"/>
                              <w:jc w:val="center"/>
                              <w:rPr>
                                <w:rFonts w:ascii="Broadway" w:hAnsi="Broadway" w:cs="Arial"/>
                                <w:b/>
                                <w:color w:val="FFA015"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2" o:spid="_x0000_s1027" type="#_x0000_t202" style="position:absolute;left:0;text-align:left;margin-left:21.65pt;margin-top:7pt;width:674.15pt;height:103.0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" filled="f" stroked="f">
                <v:textbox>
                  <w:txbxContent>
                    <w:p w14:paraId="2DE9F944" w14:textId="77777777" w:rsidR="002E50DA" w:rsidRPr="00F80A31" w:rsidRDefault="002E50DA" w:rsidP="00B81D8A">
                      <w:pPr>
                        <w:pStyle w:val="Sansinterligne"/>
                        <w:jc w:val="center"/>
                        <w:rPr>
                          <w:rFonts w:ascii="Broadway" w:hAnsi="Broadway" w:cs="Arial"/>
                          <w:b/>
                          <w:color w:val="FFA015"/>
                          <w:sz w:val="9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0A31">
                        <w:rPr>
                          <w:rFonts w:ascii="Broadway" w:hAnsi="Broadway" w:cs="Arial"/>
                          <w:b/>
                          <w:color w:val="FFA015"/>
                          <w:sz w:val="9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Lexique personnalisé</w:t>
                      </w:r>
                    </w:p>
                    <w:p w14:paraId="55362ED8" w14:textId="56D469C1" w:rsidR="002E50DA" w:rsidRPr="008E6099" w:rsidRDefault="002E50DA" w:rsidP="008E6099">
                      <w:pPr>
                        <w:pStyle w:val="Sansinterligne"/>
                        <w:jc w:val="center"/>
                        <w:rPr>
                          <w:rFonts w:ascii="Broadway" w:hAnsi="Broadway" w:cs="Arial"/>
                          <w:b/>
                          <w:color w:val="FFA015"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85736C" w14:textId="77777777" w:rsidR="008E6099" w:rsidRDefault="008E6099" w:rsidP="008013C8">
      <w:pPr>
        <w:pStyle w:val="Sansinterligne"/>
        <w:jc w:val="both"/>
        <w:rPr>
          <w:rFonts w:ascii="Arial" w:hAnsi="Arial" w:cs="Arial"/>
          <w:b/>
          <w:sz w:val="32"/>
          <w:szCs w:val="32"/>
        </w:rPr>
      </w:pPr>
    </w:p>
    <w:p w14:paraId="4DA9C31C" w14:textId="77777777" w:rsidR="008E6099" w:rsidRDefault="008E6099" w:rsidP="008013C8">
      <w:pPr>
        <w:pStyle w:val="Sansinterligne"/>
        <w:jc w:val="both"/>
        <w:rPr>
          <w:rFonts w:ascii="Arial" w:hAnsi="Arial" w:cs="Arial"/>
          <w:b/>
          <w:sz w:val="32"/>
          <w:szCs w:val="32"/>
        </w:rPr>
      </w:pPr>
    </w:p>
    <w:p w14:paraId="0B315FD7" w14:textId="77777777" w:rsidR="008E6099" w:rsidRDefault="008E6099" w:rsidP="008E6099">
      <w:pPr>
        <w:pStyle w:val="Sansinterligne"/>
        <w:jc w:val="center"/>
        <w:rPr>
          <w:rFonts w:ascii="Arial" w:hAnsi="Arial" w:cs="Arial"/>
          <w:b/>
          <w:sz w:val="32"/>
          <w:szCs w:val="32"/>
        </w:rPr>
      </w:pPr>
    </w:p>
    <w:p w14:paraId="00366C0A" w14:textId="77777777" w:rsidR="008E6099" w:rsidRDefault="008E6099" w:rsidP="008E6099">
      <w:pPr>
        <w:pStyle w:val="Sansinterligne"/>
        <w:jc w:val="center"/>
        <w:rPr>
          <w:rFonts w:ascii="Arial" w:hAnsi="Arial" w:cs="Arial"/>
          <w:b/>
          <w:sz w:val="32"/>
          <w:szCs w:val="32"/>
        </w:rPr>
      </w:pPr>
    </w:p>
    <w:p w14:paraId="4C496F1C" w14:textId="789ABABC" w:rsidR="00963ADD" w:rsidRDefault="008E6099" w:rsidP="00043481">
      <w:r w:rsidRPr="008E6099">
        <w:rPr>
          <w:rFonts w:ascii="Arial" w:hAnsi="Arial" w:cs="Arial"/>
          <w:b/>
          <w:noProof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774827BD" wp14:editId="49A1F010">
                <wp:simplePos x="0" y="0"/>
                <wp:positionH relativeFrom="column">
                  <wp:posOffset>1825221</wp:posOffset>
                </wp:positionH>
                <wp:positionV relativeFrom="paragraph">
                  <wp:posOffset>391795</wp:posOffset>
                </wp:positionV>
                <wp:extent cx="5537835" cy="1403985"/>
                <wp:effectExtent l="0" t="0" r="24765" b="22225"/>
                <wp:wrapNone/>
                <wp:docPr id="3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8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9C66C" w14:textId="77777777" w:rsidR="002E50DA" w:rsidRDefault="002E50DA" w:rsidP="008E6099">
                            <w:pPr>
                              <w:pStyle w:val="Sansinterligne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9BE1FD7" w14:textId="77777777" w:rsidR="002E50DA" w:rsidRPr="008E6099" w:rsidRDefault="002E50DA" w:rsidP="008E6099">
                            <w:pPr>
                              <w:pStyle w:val="Sansinterligne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8E609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Nom </w:t>
                            </w:r>
                            <w:proofErr w:type="gramStart"/>
                            <w:r w:rsidRPr="008E609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:  _</w:t>
                            </w:r>
                            <w:proofErr w:type="gramEnd"/>
                            <w:r w:rsidRPr="008E609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________________________________________</w:t>
                            </w:r>
                          </w:p>
                          <w:p w14:paraId="5DD81F4B" w14:textId="77777777" w:rsidR="002E50DA" w:rsidRPr="008E6099" w:rsidRDefault="002E50DA" w:rsidP="008E6099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78DB089A" w14:textId="4735762F" w:rsidR="002E50DA" w:rsidRPr="008E6099" w:rsidRDefault="002E50DA" w:rsidP="008E6099">
                            <w:r w:rsidRPr="008E609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Groupe : 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2" o:spid="_x0000_s1028" type="#_x0000_t202" style="position:absolute;margin-left:143.7pt;margin-top:30.85pt;width:436.05pt;height:110.55pt;z-index:252163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">
                <v:stroke dashstyle="3 1"/>
                <v:textbox style="mso-fit-shape-to-text:t">
                  <w:txbxContent>
                    <w:p w14:paraId="7B79C66C" w14:textId="77777777" w:rsidR="002E50DA" w:rsidRDefault="002E50DA" w:rsidP="008E6099">
                      <w:pPr>
                        <w:pStyle w:val="Sansinterligne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09BE1FD7" w14:textId="77777777" w:rsidR="002E50DA" w:rsidRPr="008E6099" w:rsidRDefault="002E50DA" w:rsidP="008E6099">
                      <w:pPr>
                        <w:pStyle w:val="Sansinterligne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8E6099">
                        <w:rPr>
                          <w:rFonts w:ascii="Arial" w:hAnsi="Arial" w:cs="Arial"/>
                          <w:sz w:val="32"/>
                          <w:szCs w:val="32"/>
                        </w:rPr>
                        <w:t>Nom </w:t>
                      </w:r>
                      <w:proofErr w:type="gramStart"/>
                      <w:r w:rsidRPr="008E6099">
                        <w:rPr>
                          <w:rFonts w:ascii="Arial" w:hAnsi="Arial" w:cs="Arial"/>
                          <w:sz w:val="32"/>
                          <w:szCs w:val="32"/>
                        </w:rPr>
                        <w:t>:  _</w:t>
                      </w:r>
                      <w:proofErr w:type="gramEnd"/>
                      <w:r w:rsidRPr="008E6099">
                        <w:rPr>
                          <w:rFonts w:ascii="Arial" w:hAnsi="Arial" w:cs="Arial"/>
                          <w:sz w:val="32"/>
                          <w:szCs w:val="32"/>
                        </w:rPr>
                        <w:t>________________________________________</w:t>
                      </w:r>
                    </w:p>
                    <w:p w14:paraId="5DD81F4B" w14:textId="77777777" w:rsidR="002E50DA" w:rsidRPr="008E6099" w:rsidRDefault="002E50DA" w:rsidP="008E6099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78DB089A" w14:textId="4735762F" w:rsidR="002E50DA" w:rsidRPr="008E6099" w:rsidRDefault="002E50DA" w:rsidP="008E6099">
                      <w:r w:rsidRPr="008E6099">
                        <w:rPr>
                          <w:rFonts w:ascii="Arial" w:hAnsi="Arial" w:cs="Arial"/>
                          <w:sz w:val="32"/>
                          <w:szCs w:val="32"/>
                        </w:rPr>
                        <w:t>Groupe : 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963ADD">
        <w:br w:type="page"/>
      </w:r>
    </w:p>
    <w:p w14:paraId="6F53621E" w14:textId="244C050D" w:rsidR="008013C8" w:rsidRDefault="008013C8" w:rsidP="008013C8">
      <w:pPr>
        <w:pStyle w:val="Sansinterligne"/>
        <w:jc w:val="both"/>
        <w:rPr>
          <w:rFonts w:ascii="Arial" w:hAnsi="Arial" w:cs="Arial"/>
          <w:b/>
          <w:sz w:val="32"/>
          <w:szCs w:val="32"/>
        </w:rPr>
      </w:pPr>
    </w:p>
    <w:p w14:paraId="3838695A" w14:textId="77777777" w:rsidR="008013C8" w:rsidRDefault="008013C8"/>
    <w:p w14:paraId="672E75EA" w14:textId="30654A55" w:rsidR="004E3517" w:rsidRDefault="004E3517" w:rsidP="004E3517">
      <w:pPr>
        <w:jc w:val="center"/>
      </w:pPr>
    </w:p>
    <w:p w14:paraId="7C6E7223" w14:textId="02167225" w:rsidR="004E3517" w:rsidRDefault="004E3517" w:rsidP="003B4D76"/>
    <w:p w14:paraId="71282E37" w14:textId="3225A89E" w:rsidR="004E3517" w:rsidRDefault="008E6099" w:rsidP="00743BC8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4C4A8CF6" wp14:editId="648377D1">
                <wp:simplePos x="0" y="0"/>
                <wp:positionH relativeFrom="column">
                  <wp:posOffset>358140</wp:posOffset>
                </wp:positionH>
                <wp:positionV relativeFrom="paragraph">
                  <wp:posOffset>134620</wp:posOffset>
                </wp:positionV>
                <wp:extent cx="8561705" cy="1308735"/>
                <wp:effectExtent l="0" t="0" r="0" b="5715"/>
                <wp:wrapNone/>
                <wp:docPr id="333" name="Zone de text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1705" cy="130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92A669" w14:textId="5FD9392A" w:rsidR="002E50DA" w:rsidRPr="008E6099" w:rsidRDefault="002E50DA" w:rsidP="008E6099">
                            <w:pPr>
                              <w:pStyle w:val="Sansinterligne"/>
                              <w:jc w:val="center"/>
                              <w:rPr>
                                <w:rFonts w:ascii="Broadway" w:hAnsi="Broadway" w:cs="Arial"/>
                                <w:b/>
                                <w:color w:val="FFA015"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oadway" w:hAnsi="Broadway" w:cs="Arial"/>
                                <w:b/>
                                <w:color w:val="FFA015"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Arithmétique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3" o:spid="_x0000_s1029" type="#_x0000_t202" style="position:absolute;margin-left:28.2pt;margin-top:10.6pt;width:674.15pt;height:103.0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" filled="f" stroked="f">
                <v:textbox>
                  <w:txbxContent>
                    <w:p w14:paraId="1892A669" w14:textId="5FD9392A" w:rsidR="002E50DA" w:rsidRPr="008E6099" w:rsidRDefault="002E50DA" w:rsidP="008E6099">
                      <w:pPr>
                        <w:pStyle w:val="Sansinterligne"/>
                        <w:jc w:val="center"/>
                        <w:rPr>
                          <w:rFonts w:ascii="Broadway" w:hAnsi="Broadway" w:cs="Arial"/>
                          <w:b/>
                          <w:color w:val="FFA015"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oadway" w:hAnsi="Broadway" w:cs="Arial"/>
                          <w:b/>
                          <w:color w:val="FFA015"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Arithmétique</w:t>
                      </w:r>
                    </w:p>
                  </w:txbxContent>
                </v:textbox>
              </v:shape>
            </w:pict>
          </mc:Fallback>
        </mc:AlternateContent>
      </w:r>
    </w:p>
    <w:p w14:paraId="2D81EF9D" w14:textId="77777777" w:rsidR="004E3517" w:rsidRDefault="004E3517" w:rsidP="004E3517">
      <w:pPr>
        <w:jc w:val="center"/>
      </w:pPr>
    </w:p>
    <w:p w14:paraId="55737D30" w14:textId="3E8CAB23" w:rsidR="004E3517" w:rsidRDefault="004E3517" w:rsidP="004E3517">
      <w:pPr>
        <w:jc w:val="center"/>
      </w:pPr>
    </w:p>
    <w:p w14:paraId="1A661599" w14:textId="45EDF2C5" w:rsidR="007370AF" w:rsidRDefault="008E6099">
      <w:pPr>
        <w:sectPr w:rsidR="007370AF" w:rsidSect="00F9568E">
          <w:headerReference w:type="default" r:id="rId12"/>
          <w:footerReference w:type="default" r:id="rId13"/>
          <w:headerReference w:type="first" r:id="rId14"/>
          <w:pgSz w:w="15840" w:h="12240" w:orient="landscape"/>
          <w:pgMar w:top="1134" w:right="851" w:bottom="737" w:left="737" w:header="170" w:footer="709" w:gutter="0"/>
          <w:cols w:space="708"/>
          <w:titlePg/>
          <w:docGrid w:linePitch="360"/>
        </w:sectPr>
      </w:pPr>
      <w:r>
        <w:rPr>
          <w:noProof/>
          <w:lang w:eastAsia="fr-CA"/>
        </w:rPr>
        <w:drawing>
          <wp:anchor distT="0" distB="0" distL="114300" distR="114300" simplePos="0" relativeHeight="252170240" behindDoc="0" locked="0" layoutInCell="1" allowOverlap="1" wp14:anchorId="5AB77FB5" wp14:editId="22987D3F">
            <wp:simplePos x="0" y="0"/>
            <wp:positionH relativeFrom="column">
              <wp:posOffset>2607310</wp:posOffset>
            </wp:positionH>
            <wp:positionV relativeFrom="paragraph">
              <wp:posOffset>360680</wp:posOffset>
            </wp:positionV>
            <wp:extent cx="3830955" cy="2118360"/>
            <wp:effectExtent l="0" t="0" r="0" b="0"/>
            <wp:wrapSquare wrapText="bothSides"/>
            <wp:docPr id="375" name="Imag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_symbols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955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2DAC0" w14:textId="028F6673" w:rsidR="00B81D8A" w:rsidRPr="000136C0" w:rsidRDefault="000E33EC" w:rsidP="000E33EC">
      <w:pPr>
        <w:spacing w:after="0"/>
      </w:pPr>
      <w:r>
        <w:rPr>
          <w:noProof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4AE81A98" wp14:editId="5ACF91A0">
                <wp:simplePos x="0" y="0"/>
                <wp:positionH relativeFrom="margin">
                  <wp:posOffset>1080135</wp:posOffset>
                </wp:positionH>
                <wp:positionV relativeFrom="paragraph">
                  <wp:posOffset>-468399</wp:posOffset>
                </wp:positionV>
                <wp:extent cx="6494145" cy="1213485"/>
                <wp:effectExtent l="0" t="0" r="0" b="5715"/>
                <wp:wrapNone/>
                <wp:docPr id="542" name="Zone de texte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4145" cy="1213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9372E8" w14:textId="77777777" w:rsidR="002E50DA" w:rsidRPr="00B050D7" w:rsidRDefault="002E50DA" w:rsidP="00B81D8A">
                            <w:pPr>
                              <w:pStyle w:val="Sansinterligne"/>
                              <w:jc w:val="center"/>
                              <w:rPr>
                                <w:rFonts w:ascii="Broadway" w:hAnsi="Broadway" w:cs="Arial"/>
                                <w:b/>
                                <w:color w:val="FFA015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oadway" w:hAnsi="Broadway" w:cs="Arial"/>
                                <w:b/>
                                <w:color w:val="FFA015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Arithmétique</w:t>
                            </w:r>
                            <w:r>
                              <w:rPr>
                                <w:rFonts w:ascii="Broadway" w:hAnsi="Broadway" w:cs="Arial"/>
                                <w:b/>
                                <w:color w:val="FFA015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42" o:spid="_x0000_s1030" type="#_x0000_t202" style="position:absolute;margin-left:85.05pt;margin-top:-36.9pt;width:511.35pt;height:95.55pt;z-index:25229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" filled="f" stroked="f">
                <v:textbox>
                  <w:txbxContent>
                    <w:p w14:paraId="6E9372E8" w14:textId="77777777" w:rsidR="002E50DA" w:rsidRPr="00B050D7" w:rsidRDefault="002E50DA" w:rsidP="00B81D8A">
                      <w:pPr>
                        <w:pStyle w:val="Sansinterligne"/>
                        <w:jc w:val="center"/>
                        <w:rPr>
                          <w:rFonts w:ascii="Broadway" w:hAnsi="Broadway" w:cs="Arial"/>
                          <w:b/>
                          <w:color w:val="FFA015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oadway" w:hAnsi="Broadway" w:cs="Arial"/>
                          <w:b/>
                          <w:color w:val="FFA015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Arithmétique</w:t>
                      </w:r>
                      <w:r>
                        <w:rPr>
                          <w:rFonts w:ascii="Broadway" w:hAnsi="Broadway" w:cs="Arial"/>
                          <w:b/>
                          <w:color w:val="FFA015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1D8A" w:rsidRPr="00360459">
        <w:rPr>
          <w:rFonts w:ascii="Arial" w:hAnsi="Arial" w:cs="Arial"/>
          <w:b/>
          <w:sz w:val="36"/>
        </w:rPr>
        <w:t xml:space="preserve">Table des matières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81"/>
        <w:gridCol w:w="372"/>
        <w:gridCol w:w="1377"/>
        <w:gridCol w:w="5948"/>
        <w:gridCol w:w="1790"/>
      </w:tblGrid>
      <w:tr w:rsidR="00CE5B0C" w14:paraId="7AD8E132" w14:textId="77777777" w:rsidTr="00CE5B0C">
        <w:tc>
          <w:tcPr>
            <w:tcW w:w="535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B8CC8D" w14:textId="77777777" w:rsidR="00CE5B0C" w:rsidRDefault="00CE5B0C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 w:rsidRPr="00620A76">
              <w:rPr>
                <w:rFonts w:ascii="Arial" w:hAnsi="Arial" w:cs="Arial"/>
                <w:b/>
                <w:sz w:val="40"/>
              </w:rPr>
              <w:t>A</w:t>
            </w:r>
            <w:r>
              <w:rPr>
                <w:rFonts w:ascii="Arial" w:hAnsi="Arial" w:cs="Arial"/>
                <w:sz w:val="28"/>
              </w:rPr>
              <w:t>rrondir</w:t>
            </w:r>
            <w:r>
              <w:rPr>
                <w:rFonts w:ascii="Arial" w:hAnsi="Arial" w:cs="Arial"/>
                <w:sz w:val="28"/>
                <w:szCs w:val="28"/>
              </w:rPr>
              <w:t xml:space="preserve"> …..………………………....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</w:tcBorders>
          </w:tcPr>
          <w:p w14:paraId="768C11F7" w14:textId="77777777" w:rsidR="00CE5B0C" w:rsidRDefault="00CE5B0C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5948" w:type="dxa"/>
            <w:tcBorders>
              <w:top w:val="nil"/>
              <w:bottom w:val="nil"/>
              <w:right w:val="nil"/>
            </w:tcBorders>
          </w:tcPr>
          <w:p w14:paraId="769A1B47" w14:textId="1C756F79" w:rsidR="00CE5B0C" w:rsidRPr="00620A76" w:rsidRDefault="009E1732" w:rsidP="009E1732">
            <w:pPr>
              <w:pStyle w:val="Sansinterligne"/>
              <w:numPr>
                <w:ilvl w:val="0"/>
                <w:numId w:val="45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8"/>
              </w:rPr>
              <w:t>Nombre pair, impair</w:t>
            </w:r>
            <w:r>
              <w:rPr>
                <w:rFonts w:ascii="Arial" w:hAnsi="Arial" w:cs="Arial"/>
                <w:sz w:val="28"/>
                <w:szCs w:val="28"/>
              </w:rPr>
              <w:t>…….…...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111557E0" w14:textId="5C077EAE" w:rsidR="00CE5B0C" w:rsidRDefault="009E1732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11</w:t>
            </w:r>
          </w:p>
        </w:tc>
      </w:tr>
      <w:tr w:rsidR="00CE5B0C" w14:paraId="622D47E7" w14:textId="77777777" w:rsidTr="00CE5B0C">
        <w:tc>
          <w:tcPr>
            <w:tcW w:w="535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443D89" w14:textId="77777777" w:rsidR="00CE5B0C" w:rsidRDefault="00CE5B0C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0"/>
              </w:rPr>
              <w:t>C</w:t>
            </w:r>
            <w:r>
              <w:rPr>
                <w:rFonts w:ascii="Arial" w:hAnsi="Arial" w:cs="Arial"/>
                <w:sz w:val="28"/>
              </w:rPr>
              <w:t>hiffre / nombre.</w:t>
            </w:r>
            <w:r>
              <w:rPr>
                <w:rFonts w:ascii="Arial" w:hAnsi="Arial" w:cs="Arial"/>
                <w:sz w:val="28"/>
                <w:szCs w:val="28"/>
              </w:rPr>
              <w:t>…………………....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</w:tcBorders>
          </w:tcPr>
          <w:p w14:paraId="6DF9B311" w14:textId="77777777" w:rsidR="00CE5B0C" w:rsidRDefault="00CE5B0C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5948" w:type="dxa"/>
            <w:tcBorders>
              <w:top w:val="nil"/>
              <w:bottom w:val="nil"/>
              <w:right w:val="nil"/>
            </w:tcBorders>
          </w:tcPr>
          <w:p w14:paraId="1F578E96" w14:textId="6EBE1C61" w:rsidR="00CE5B0C" w:rsidRDefault="009E1732" w:rsidP="00CE5B0C">
            <w:pPr>
              <w:pStyle w:val="Sansinterligne"/>
              <w:numPr>
                <w:ilvl w:val="0"/>
                <w:numId w:val="40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8"/>
              </w:rPr>
              <w:t>Nombre premier</w:t>
            </w:r>
            <w:r>
              <w:rPr>
                <w:rFonts w:ascii="Arial" w:hAnsi="Arial" w:cs="Arial"/>
                <w:sz w:val="28"/>
                <w:szCs w:val="28"/>
              </w:rPr>
              <w:t>………….…..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7D05CA42" w14:textId="5356C20D" w:rsidR="00CE5B0C" w:rsidRDefault="009E1732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11</w:t>
            </w:r>
          </w:p>
        </w:tc>
      </w:tr>
      <w:tr w:rsidR="00CE5B0C" w14:paraId="6343CF5D" w14:textId="77777777" w:rsidTr="00CE5B0C">
        <w:tc>
          <w:tcPr>
            <w:tcW w:w="535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2C4168" w14:textId="77777777" w:rsidR="00CE5B0C" w:rsidRDefault="00CE5B0C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0"/>
              </w:rPr>
              <w:t>C</w:t>
            </w:r>
            <w:r>
              <w:rPr>
                <w:rFonts w:ascii="Arial" w:hAnsi="Arial" w:cs="Arial"/>
                <w:sz w:val="28"/>
              </w:rPr>
              <w:t>omparer des nombres</w:t>
            </w:r>
            <w:r>
              <w:rPr>
                <w:rFonts w:ascii="Arial" w:hAnsi="Arial" w:cs="Arial"/>
                <w:sz w:val="28"/>
                <w:szCs w:val="28"/>
              </w:rPr>
              <w:t>…………....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</w:tcBorders>
          </w:tcPr>
          <w:p w14:paraId="02D6207B" w14:textId="77777777" w:rsidR="00CE5B0C" w:rsidRDefault="00CE5B0C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5948" w:type="dxa"/>
            <w:tcBorders>
              <w:top w:val="nil"/>
              <w:bottom w:val="nil"/>
              <w:right w:val="nil"/>
            </w:tcBorders>
          </w:tcPr>
          <w:p w14:paraId="6BA8BF29" w14:textId="765CAA61" w:rsidR="00CE5B0C" w:rsidRPr="00CD682C" w:rsidRDefault="009E1732" w:rsidP="009E1732">
            <w:pPr>
              <w:pStyle w:val="Paragraphedeliste"/>
              <w:numPr>
                <w:ilvl w:val="0"/>
                <w:numId w:val="40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</w:rPr>
              <w:t>Nombre consécutifs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  <w:r w:rsidRPr="00532959">
              <w:rPr>
                <w:rFonts w:ascii="Arial" w:hAnsi="Arial" w:cs="Arial"/>
                <w:sz w:val="28"/>
                <w:szCs w:val="28"/>
              </w:rPr>
              <w:t>.</w:t>
            </w:r>
            <w:r>
              <w:rPr>
                <w:rFonts w:ascii="Arial" w:hAnsi="Arial" w:cs="Arial"/>
                <w:sz w:val="28"/>
                <w:szCs w:val="28"/>
              </w:rPr>
              <w:t>............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43BA75BE" w14:textId="0DCC49BD" w:rsidR="00CE5B0C" w:rsidRDefault="009E1732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11</w:t>
            </w:r>
          </w:p>
        </w:tc>
      </w:tr>
      <w:tr w:rsidR="00CE5B0C" w14:paraId="37FBB64B" w14:textId="77777777" w:rsidTr="00CE5B0C">
        <w:tc>
          <w:tcPr>
            <w:tcW w:w="535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771EB8" w14:textId="77777777" w:rsidR="00CE5B0C" w:rsidRPr="001B12FF" w:rsidRDefault="00CE5B0C" w:rsidP="00B81D8A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8"/>
              </w:rPr>
              <w:t>Plus petit, plus grand, égal</w:t>
            </w:r>
            <w:proofErr w:type="gramStart"/>
            <w:r w:rsidRPr="001B12FF">
              <w:rPr>
                <w:rFonts w:ascii="Arial" w:hAnsi="Arial" w:cs="Arial"/>
                <w:sz w:val="28"/>
                <w:szCs w:val="28"/>
              </w:rPr>
              <w:t>..</w:t>
            </w:r>
            <w:proofErr w:type="gramEnd"/>
          </w:p>
        </w:tc>
        <w:tc>
          <w:tcPr>
            <w:tcW w:w="1377" w:type="dxa"/>
            <w:tcBorders>
              <w:top w:val="nil"/>
              <w:left w:val="nil"/>
              <w:bottom w:val="nil"/>
            </w:tcBorders>
          </w:tcPr>
          <w:p w14:paraId="63E23CF4" w14:textId="77777777" w:rsidR="00CE5B0C" w:rsidRDefault="00CE5B0C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5948" w:type="dxa"/>
            <w:tcBorders>
              <w:top w:val="nil"/>
              <w:bottom w:val="nil"/>
              <w:right w:val="nil"/>
            </w:tcBorders>
          </w:tcPr>
          <w:p w14:paraId="79493ABF" w14:textId="5D8E9C8D" w:rsidR="00CE5B0C" w:rsidRPr="009E1732" w:rsidRDefault="009E1732" w:rsidP="009E1732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9E1732">
              <w:rPr>
                <w:rFonts w:ascii="Arial" w:hAnsi="Arial" w:cs="Arial"/>
                <w:b/>
                <w:sz w:val="40"/>
                <w:szCs w:val="28"/>
              </w:rPr>
              <w:t>N</w:t>
            </w:r>
            <w:r w:rsidRPr="009E1732">
              <w:rPr>
                <w:rFonts w:ascii="Arial" w:hAnsi="Arial" w:cs="Arial"/>
                <w:sz w:val="28"/>
                <w:szCs w:val="28"/>
              </w:rPr>
              <w:t>ombres décimaux…..………………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095FB6FD" w14:textId="440E955B" w:rsidR="00CE5B0C" w:rsidRDefault="009E1732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12</w:t>
            </w:r>
          </w:p>
        </w:tc>
      </w:tr>
      <w:tr w:rsidR="00CE5B0C" w14:paraId="54255E05" w14:textId="77777777" w:rsidTr="00CE5B0C">
        <w:tc>
          <w:tcPr>
            <w:tcW w:w="535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8D1F6E" w14:textId="77777777" w:rsidR="00CE5B0C" w:rsidRDefault="00CE5B0C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 w:rsidRPr="00620A76">
              <w:rPr>
                <w:rFonts w:ascii="Arial" w:hAnsi="Arial" w:cs="Arial"/>
                <w:b/>
                <w:sz w:val="40"/>
              </w:rPr>
              <w:t>D</w:t>
            </w:r>
            <w:r>
              <w:rPr>
                <w:rFonts w:ascii="Arial" w:hAnsi="Arial" w:cs="Arial"/>
                <w:sz w:val="28"/>
              </w:rPr>
              <w:t>écomposer un nombre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  <w:r w:rsidRPr="00532959">
              <w:rPr>
                <w:rFonts w:ascii="Arial" w:hAnsi="Arial" w:cs="Arial"/>
                <w:sz w:val="28"/>
                <w:szCs w:val="28"/>
              </w:rPr>
              <w:t>……</w:t>
            </w:r>
            <w:r>
              <w:rPr>
                <w:rFonts w:ascii="Arial" w:hAnsi="Arial" w:cs="Arial"/>
                <w:sz w:val="28"/>
                <w:szCs w:val="28"/>
              </w:rPr>
              <w:t>….</w:t>
            </w:r>
            <w:r w:rsidRPr="00532959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..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FBA40B" w14:textId="77777777" w:rsidR="00CE5B0C" w:rsidRDefault="00CE5B0C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59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D0EEBF" w14:textId="24874B64" w:rsidR="00CE5B0C" w:rsidRDefault="009E1732" w:rsidP="009E1732">
            <w:pPr>
              <w:pStyle w:val="Sansinterligne"/>
              <w:numPr>
                <w:ilvl w:val="0"/>
                <w:numId w:val="40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8"/>
              </w:rPr>
              <w:t>Comparer des nombres décimaux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4063EA6E" w14:textId="6E723953" w:rsidR="00CE5B0C" w:rsidRDefault="000E33EC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12</w:t>
            </w:r>
          </w:p>
        </w:tc>
      </w:tr>
      <w:tr w:rsidR="00CE5B0C" w14:paraId="63E67B06" w14:textId="77777777" w:rsidTr="00CE5B0C">
        <w:tc>
          <w:tcPr>
            <w:tcW w:w="535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94BA69" w14:textId="77777777" w:rsidR="00CE5B0C" w:rsidRDefault="00CE5B0C" w:rsidP="00B81D8A">
            <w:pPr>
              <w:pStyle w:val="Sansinterligne"/>
              <w:jc w:val="both"/>
              <w:rPr>
                <w:rFonts w:ascii="Arial" w:hAnsi="Arial" w:cs="Arial"/>
                <w:b/>
                <w:sz w:val="44"/>
              </w:rPr>
            </w:pPr>
            <w:r w:rsidRPr="00620A76">
              <w:rPr>
                <w:rFonts w:ascii="Arial" w:hAnsi="Arial" w:cs="Arial"/>
                <w:b/>
                <w:sz w:val="40"/>
              </w:rPr>
              <w:t>D</w:t>
            </w:r>
            <w:r>
              <w:rPr>
                <w:rFonts w:ascii="Arial" w:hAnsi="Arial" w:cs="Arial"/>
                <w:sz w:val="28"/>
              </w:rPr>
              <w:t>roite numérique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  <w:r w:rsidRPr="00532959">
              <w:rPr>
                <w:rFonts w:ascii="Arial" w:hAnsi="Arial" w:cs="Arial"/>
                <w:sz w:val="28"/>
                <w:szCs w:val="28"/>
              </w:rPr>
              <w:t>……</w:t>
            </w:r>
            <w:r>
              <w:rPr>
                <w:rFonts w:ascii="Arial" w:hAnsi="Arial" w:cs="Arial"/>
                <w:sz w:val="28"/>
                <w:szCs w:val="28"/>
              </w:rPr>
              <w:t>………….</w:t>
            </w:r>
            <w:r w:rsidRPr="00532959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..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C02AC2" w14:textId="77777777" w:rsidR="00CE5B0C" w:rsidRDefault="00CE5B0C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59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351B6F" w14:textId="2194FA64" w:rsidR="00CE5B0C" w:rsidRDefault="009E1732" w:rsidP="00B81D8A">
            <w:pPr>
              <w:pStyle w:val="Sansinterlign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Additionner des décimaux</w:t>
            </w:r>
            <w:r w:rsidRPr="00620A76">
              <w:rPr>
                <w:rFonts w:ascii="Arial" w:hAnsi="Arial" w:cs="Arial"/>
                <w:sz w:val="28"/>
                <w:szCs w:val="28"/>
              </w:rPr>
              <w:t>…..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176A4BB1" w14:textId="7F8DC8B5" w:rsidR="00CE5B0C" w:rsidRDefault="000E33EC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12</w:t>
            </w:r>
          </w:p>
        </w:tc>
      </w:tr>
      <w:tr w:rsidR="00CE5B0C" w14:paraId="6D500EC9" w14:textId="77777777" w:rsidTr="00CE5B0C">
        <w:tc>
          <w:tcPr>
            <w:tcW w:w="535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A1337F" w14:textId="330316AF" w:rsidR="00CE5B0C" w:rsidRPr="00620A76" w:rsidRDefault="00CE5B0C" w:rsidP="00CE5B0C">
            <w:pPr>
              <w:pStyle w:val="Sansinterligne"/>
              <w:jc w:val="both"/>
              <w:rPr>
                <w:rFonts w:ascii="Arial" w:hAnsi="Arial" w:cs="Arial"/>
                <w:b/>
                <w:sz w:val="40"/>
              </w:rPr>
            </w:pPr>
            <w:r>
              <w:rPr>
                <w:rFonts w:ascii="Arial" w:hAnsi="Arial" w:cs="Arial"/>
                <w:b/>
                <w:sz w:val="40"/>
              </w:rPr>
              <w:t>E</w:t>
            </w:r>
            <w:r>
              <w:rPr>
                <w:rFonts w:ascii="Arial" w:hAnsi="Arial" w:cs="Arial"/>
                <w:sz w:val="28"/>
              </w:rPr>
              <w:t>xposant</w:t>
            </w:r>
            <w:r>
              <w:rPr>
                <w:rFonts w:ascii="Arial" w:hAnsi="Arial" w:cs="Arial"/>
                <w:sz w:val="28"/>
                <w:szCs w:val="28"/>
              </w:rPr>
              <w:t>…………</w:t>
            </w:r>
            <w:r w:rsidRPr="00532959">
              <w:rPr>
                <w:rFonts w:ascii="Arial" w:hAnsi="Arial" w:cs="Arial"/>
                <w:sz w:val="28"/>
                <w:szCs w:val="28"/>
              </w:rPr>
              <w:t>……</w:t>
            </w:r>
            <w:r>
              <w:rPr>
                <w:rFonts w:ascii="Arial" w:hAnsi="Arial" w:cs="Arial"/>
                <w:sz w:val="28"/>
                <w:szCs w:val="28"/>
              </w:rPr>
              <w:t>………….</w:t>
            </w:r>
            <w:r w:rsidRPr="00532959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..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417137" w14:textId="188A0008" w:rsidR="00CE5B0C" w:rsidRDefault="00CE5B0C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59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A14245" w14:textId="193F0A20" w:rsidR="00CE5B0C" w:rsidRDefault="009E1732" w:rsidP="009E1732">
            <w:pPr>
              <w:pStyle w:val="Sansinterligne"/>
              <w:numPr>
                <w:ilvl w:val="0"/>
                <w:numId w:val="40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Soustraire des décimaux</w:t>
            </w:r>
            <w:r w:rsidRPr="00620A76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..</w:t>
            </w:r>
            <w:r w:rsidRPr="00620A76">
              <w:rPr>
                <w:rFonts w:ascii="Arial" w:hAnsi="Arial" w:cs="Arial"/>
                <w:sz w:val="28"/>
                <w:szCs w:val="28"/>
              </w:rPr>
              <w:t>..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59780B22" w14:textId="73DFD93F" w:rsidR="00CE5B0C" w:rsidRDefault="009E1732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12</w:t>
            </w:r>
          </w:p>
        </w:tc>
      </w:tr>
      <w:tr w:rsidR="00CE5B0C" w14:paraId="34A9C06E" w14:textId="77777777" w:rsidTr="00CE5B0C">
        <w:tc>
          <w:tcPr>
            <w:tcW w:w="535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0A7816" w14:textId="77777777" w:rsidR="00CE5B0C" w:rsidRDefault="00CE5B0C" w:rsidP="00B81D8A">
            <w:pPr>
              <w:pStyle w:val="Sansinterligne"/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40"/>
              </w:rPr>
              <w:t>F</w:t>
            </w:r>
            <w:r>
              <w:rPr>
                <w:rFonts w:ascii="Arial" w:hAnsi="Arial" w:cs="Arial"/>
                <w:sz w:val="28"/>
              </w:rPr>
              <w:t>ractions</w:t>
            </w:r>
            <w:r>
              <w:rPr>
                <w:rFonts w:ascii="Arial" w:hAnsi="Arial" w:cs="Arial"/>
                <w:sz w:val="28"/>
                <w:szCs w:val="28"/>
              </w:rPr>
              <w:t>…………………</w:t>
            </w:r>
            <w:r w:rsidRPr="00532959">
              <w:rPr>
                <w:rFonts w:ascii="Arial" w:hAnsi="Arial" w:cs="Arial"/>
                <w:sz w:val="28"/>
                <w:szCs w:val="28"/>
              </w:rPr>
              <w:t>……</w:t>
            </w:r>
            <w:r>
              <w:rPr>
                <w:rFonts w:ascii="Arial" w:hAnsi="Arial" w:cs="Arial"/>
                <w:sz w:val="28"/>
                <w:szCs w:val="28"/>
              </w:rPr>
              <w:t>….</w:t>
            </w:r>
            <w:r w:rsidRPr="00532959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..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ADB4D7" w14:textId="77777777" w:rsidR="00CE5B0C" w:rsidRDefault="00CE5B0C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59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FF7593" w14:textId="06349B6E" w:rsidR="00CE5B0C" w:rsidRDefault="009E1732" w:rsidP="00B81D8A">
            <w:pPr>
              <w:pStyle w:val="Sansinterlign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Multiplier des décimaux</w:t>
            </w:r>
            <w:r>
              <w:rPr>
                <w:rFonts w:ascii="Arial" w:hAnsi="Arial" w:cs="Arial"/>
                <w:sz w:val="28"/>
                <w:szCs w:val="28"/>
              </w:rPr>
              <w:t xml:space="preserve"> …….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554E373B" w14:textId="7A3BBE05" w:rsidR="00CE5B0C" w:rsidRDefault="009E1732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  <w:r w:rsidR="000E33EC">
              <w:rPr>
                <w:rFonts w:ascii="Arial" w:hAnsi="Arial" w:cs="Arial"/>
                <w:sz w:val="24"/>
              </w:rPr>
              <w:t>3</w:t>
            </w:r>
          </w:p>
        </w:tc>
      </w:tr>
      <w:tr w:rsidR="00CE5B0C" w14:paraId="29FC27A5" w14:textId="77777777" w:rsidTr="00CE5B0C">
        <w:tc>
          <w:tcPr>
            <w:tcW w:w="535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48084F" w14:textId="77777777" w:rsidR="00CE5B0C" w:rsidRPr="00CE5B0C" w:rsidRDefault="00CE5B0C" w:rsidP="00B81D8A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CE5B0C">
              <w:rPr>
                <w:rFonts w:ascii="Arial" w:hAnsi="Arial" w:cs="Arial"/>
                <w:b/>
                <w:sz w:val="28"/>
                <w:szCs w:val="28"/>
              </w:rPr>
              <w:t>Fractions équivalentes</w:t>
            </w:r>
            <w:r w:rsidRPr="00CE5B0C">
              <w:rPr>
                <w:rFonts w:ascii="Arial" w:hAnsi="Arial" w:cs="Arial"/>
                <w:sz w:val="28"/>
                <w:szCs w:val="28"/>
              </w:rPr>
              <w:t>…..….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73C26D" w14:textId="77777777" w:rsidR="00CE5B0C" w:rsidRDefault="00CE5B0C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59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F68F83" w14:textId="20D97DA2" w:rsidR="00CE5B0C" w:rsidRDefault="009E1732" w:rsidP="00B81D8A">
            <w:pPr>
              <w:pStyle w:val="Sansinterligne"/>
              <w:numPr>
                <w:ilvl w:val="0"/>
                <w:numId w:val="13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Transformer un décimal en %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15EC6C1C" w14:textId="525710AC" w:rsidR="00CE5B0C" w:rsidRDefault="000E33EC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13</w:t>
            </w:r>
          </w:p>
        </w:tc>
      </w:tr>
      <w:tr w:rsidR="00CE5B0C" w14:paraId="0945EC34" w14:textId="77777777" w:rsidTr="00CE5B0C">
        <w:tc>
          <w:tcPr>
            <w:tcW w:w="535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89A4A1" w14:textId="77777777" w:rsidR="00CE5B0C" w:rsidRPr="00CE5B0C" w:rsidRDefault="00CE5B0C" w:rsidP="00B81D8A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CE5B0C">
              <w:rPr>
                <w:rFonts w:ascii="Arial" w:hAnsi="Arial" w:cs="Arial"/>
                <w:b/>
                <w:sz w:val="28"/>
                <w:szCs w:val="28"/>
              </w:rPr>
              <w:t>Tableau des fractions</w:t>
            </w:r>
            <w:r w:rsidRPr="00CE5B0C">
              <w:rPr>
                <w:rFonts w:ascii="Arial" w:hAnsi="Arial" w:cs="Arial"/>
                <w:sz w:val="28"/>
                <w:szCs w:val="28"/>
              </w:rPr>
              <w:t>…....….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7D9D77" w14:textId="77777777" w:rsidR="00CE5B0C" w:rsidRDefault="00CE5B0C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59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0EA411" w14:textId="1026494E" w:rsidR="00CE5B0C" w:rsidRDefault="009E1732" w:rsidP="00B81D8A">
            <w:pPr>
              <w:pStyle w:val="Sansinterlign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Transformer un décimal en fraction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02B8DEBF" w14:textId="1AE78504" w:rsidR="00CE5B0C" w:rsidRDefault="000E33EC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13</w:t>
            </w:r>
          </w:p>
        </w:tc>
      </w:tr>
      <w:tr w:rsidR="00CE5B0C" w14:paraId="4859B701" w14:textId="77777777" w:rsidTr="00CE5B0C">
        <w:tc>
          <w:tcPr>
            <w:tcW w:w="535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833DD0" w14:textId="77777777" w:rsidR="00CE5B0C" w:rsidRPr="00CE5B0C" w:rsidRDefault="00CE5B0C" w:rsidP="00B81D8A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CE5B0C">
              <w:rPr>
                <w:rFonts w:ascii="Arial" w:hAnsi="Arial" w:cs="Arial"/>
                <w:b/>
                <w:sz w:val="28"/>
                <w:szCs w:val="28"/>
              </w:rPr>
              <w:t>Comparer des fractions</w:t>
            </w:r>
            <w:r w:rsidRPr="00CE5B0C">
              <w:rPr>
                <w:rFonts w:ascii="Arial" w:hAnsi="Arial" w:cs="Arial"/>
                <w:sz w:val="28"/>
                <w:szCs w:val="28"/>
              </w:rPr>
              <w:t>….….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E74ADD" w14:textId="77777777" w:rsidR="00CE5B0C" w:rsidRDefault="00CE5B0C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59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2FE9EE" w14:textId="1F768EAB" w:rsidR="00CE5B0C" w:rsidRDefault="000E33EC" w:rsidP="000E33EC">
            <w:pPr>
              <w:pStyle w:val="Sansinterligne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40"/>
                <w:szCs w:val="28"/>
              </w:rPr>
              <w:t>O</w:t>
            </w:r>
            <w:r>
              <w:rPr>
                <w:rFonts w:ascii="Arial" w:hAnsi="Arial" w:cs="Arial"/>
                <w:sz w:val="28"/>
                <w:szCs w:val="28"/>
              </w:rPr>
              <w:t>pérations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……………...…</w:t>
            </w:r>
            <w:r>
              <w:rPr>
                <w:rFonts w:ascii="Arial" w:hAnsi="Arial" w:cs="Arial"/>
                <w:sz w:val="28"/>
                <w:szCs w:val="28"/>
              </w:rPr>
              <w:t>………..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6C2E5402" w14:textId="607CBA68" w:rsidR="00CE5B0C" w:rsidRDefault="009E1732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  <w:r w:rsidR="000E33EC">
              <w:rPr>
                <w:rFonts w:ascii="Arial" w:hAnsi="Arial" w:cs="Arial"/>
                <w:sz w:val="24"/>
              </w:rPr>
              <w:t>4</w:t>
            </w:r>
          </w:p>
        </w:tc>
      </w:tr>
      <w:tr w:rsidR="00CE5B0C" w14:paraId="6A2272F3" w14:textId="77777777" w:rsidTr="00CE5B0C">
        <w:tc>
          <w:tcPr>
            <w:tcW w:w="535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CE78F5" w14:textId="77777777" w:rsidR="00CE5B0C" w:rsidRPr="00CE5B0C" w:rsidRDefault="00CE5B0C" w:rsidP="00B81D8A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CE5B0C">
              <w:rPr>
                <w:rFonts w:ascii="Arial" w:hAnsi="Arial" w:cs="Arial"/>
                <w:b/>
                <w:sz w:val="28"/>
                <w:szCs w:val="28"/>
              </w:rPr>
              <w:t xml:space="preserve">Entier </w:t>
            </w:r>
            <w:r w:rsidRPr="00CE5B0C">
              <w:rPr>
                <w:rFonts w:ascii="Arial" w:hAnsi="Arial" w:cs="Arial"/>
                <w:sz w:val="28"/>
                <w:szCs w:val="28"/>
              </w:rPr>
              <w:t>……………….………….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030F71" w14:textId="77777777" w:rsidR="00CE5B0C" w:rsidRDefault="00CE5B0C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59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7443FB" w14:textId="6FEEAA59" w:rsidR="00CE5B0C" w:rsidRDefault="000E33EC" w:rsidP="009E1732">
            <w:pPr>
              <w:pStyle w:val="Sansinterlign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Addition</w:t>
            </w:r>
            <w:r>
              <w:rPr>
                <w:rFonts w:ascii="Arial" w:hAnsi="Arial" w:cs="Arial"/>
                <w:sz w:val="28"/>
                <w:szCs w:val="28"/>
              </w:rPr>
              <w:t>……………...…</w:t>
            </w:r>
            <w:r>
              <w:rPr>
                <w:rFonts w:ascii="Arial" w:hAnsi="Arial" w:cs="Arial"/>
                <w:sz w:val="28"/>
                <w:szCs w:val="28"/>
              </w:rPr>
              <w:t>……..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4760DD9C" w14:textId="38EE8306" w:rsidR="00CE5B0C" w:rsidRDefault="009E1732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  <w:r w:rsidR="000E33EC">
              <w:rPr>
                <w:rFonts w:ascii="Arial" w:hAnsi="Arial" w:cs="Arial"/>
                <w:sz w:val="24"/>
              </w:rPr>
              <w:t>4</w:t>
            </w:r>
          </w:p>
        </w:tc>
      </w:tr>
      <w:tr w:rsidR="00CE5B0C" w14:paraId="23B04588" w14:textId="77777777" w:rsidTr="00CE5B0C">
        <w:tc>
          <w:tcPr>
            <w:tcW w:w="535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40759E" w14:textId="69481B94" w:rsidR="00CE5B0C" w:rsidRPr="00CE5B0C" w:rsidRDefault="00CE5B0C" w:rsidP="00CE5B0C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CE5B0C">
              <w:rPr>
                <w:rFonts w:ascii="Arial" w:hAnsi="Arial" w:cs="Arial"/>
                <w:b/>
                <w:sz w:val="28"/>
                <w:szCs w:val="28"/>
              </w:rPr>
              <w:t>Nombre fractionnaire</w:t>
            </w:r>
            <w:r w:rsidRPr="00CE5B0C">
              <w:rPr>
                <w:rFonts w:ascii="Arial" w:hAnsi="Arial" w:cs="Arial"/>
                <w:sz w:val="28"/>
                <w:szCs w:val="28"/>
              </w:rPr>
              <w:t>…</w:t>
            </w:r>
            <w:r w:rsidRPr="00CE5B0C">
              <w:rPr>
                <w:rFonts w:ascii="Arial" w:hAnsi="Arial" w:cs="Arial"/>
                <w:sz w:val="28"/>
                <w:szCs w:val="28"/>
              </w:rPr>
              <w:t>..</w:t>
            </w:r>
            <w:r w:rsidRPr="00CE5B0C">
              <w:rPr>
                <w:rFonts w:ascii="Arial" w:hAnsi="Arial" w:cs="Arial"/>
                <w:sz w:val="28"/>
                <w:szCs w:val="28"/>
              </w:rPr>
              <w:t>…….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ECF9B3" w14:textId="0E56E36C" w:rsidR="00CE5B0C" w:rsidRDefault="00CE5B0C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59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3436EB" w14:textId="6C5E3689" w:rsidR="00CE5B0C" w:rsidRDefault="000E33EC" w:rsidP="00B81D8A">
            <w:pPr>
              <w:pStyle w:val="Sansinterlign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Soustraction</w:t>
            </w:r>
            <w:r>
              <w:rPr>
                <w:rFonts w:ascii="Arial" w:hAnsi="Arial" w:cs="Arial"/>
                <w:sz w:val="28"/>
                <w:szCs w:val="28"/>
              </w:rPr>
              <w:t>……………...…..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582BCEFB" w14:textId="4FD9B289" w:rsidR="00CE5B0C" w:rsidRDefault="000E33EC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14</w:t>
            </w:r>
          </w:p>
        </w:tc>
      </w:tr>
      <w:tr w:rsidR="00CE5B0C" w14:paraId="1DA626F6" w14:textId="77777777" w:rsidTr="00CE5B0C">
        <w:tc>
          <w:tcPr>
            <w:tcW w:w="535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A0C6D8" w14:textId="3C133C49" w:rsidR="00CE5B0C" w:rsidRPr="00CE5B0C" w:rsidRDefault="00CE5B0C" w:rsidP="00CE5B0C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CE5B0C">
              <w:rPr>
                <w:rFonts w:ascii="Arial" w:hAnsi="Arial" w:cs="Arial"/>
                <w:b/>
                <w:sz w:val="28"/>
                <w:szCs w:val="28"/>
              </w:rPr>
              <w:t>Transformer une fraction en nombre décimal</w:t>
            </w:r>
            <w:r w:rsidRPr="00CE5B0C">
              <w:rPr>
                <w:rFonts w:ascii="Arial" w:hAnsi="Arial" w:cs="Arial"/>
                <w:sz w:val="28"/>
                <w:szCs w:val="28"/>
              </w:rPr>
              <w:t>…..……</w:t>
            </w:r>
            <w:r>
              <w:rPr>
                <w:rFonts w:ascii="Arial" w:hAnsi="Arial" w:cs="Arial"/>
                <w:sz w:val="28"/>
                <w:szCs w:val="28"/>
              </w:rPr>
              <w:t>……..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F91BE5" w14:textId="13D103BD" w:rsidR="00CE5B0C" w:rsidRDefault="00CE5B0C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59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71891E" w14:textId="0A4BB1B6" w:rsidR="000E33EC" w:rsidRPr="000E33EC" w:rsidRDefault="000E33EC" w:rsidP="000E33EC">
            <w:pPr>
              <w:pStyle w:val="Sansinterligne"/>
              <w:numPr>
                <w:ilvl w:val="0"/>
                <w:numId w:val="40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Multiplication</w:t>
            </w:r>
            <w:r>
              <w:rPr>
                <w:rFonts w:ascii="Arial" w:hAnsi="Arial" w:cs="Arial"/>
                <w:sz w:val="28"/>
                <w:szCs w:val="28"/>
              </w:rPr>
              <w:t xml:space="preserve"> …………………</w:t>
            </w:r>
          </w:p>
          <w:p w14:paraId="0FAFE85A" w14:textId="52738501" w:rsidR="00CE5B0C" w:rsidRPr="000E33EC" w:rsidRDefault="000E33EC" w:rsidP="000E33EC">
            <w:pPr>
              <w:pStyle w:val="Sansinterligne"/>
              <w:numPr>
                <w:ilvl w:val="0"/>
                <w:numId w:val="40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Multiples</w:t>
            </w:r>
            <w:r>
              <w:rPr>
                <w:rFonts w:ascii="Arial" w:hAnsi="Arial" w:cs="Arial"/>
                <w:sz w:val="28"/>
                <w:szCs w:val="28"/>
              </w:rPr>
              <w:t>…………………...…..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357B6B7B" w14:textId="77777777" w:rsidR="00CE5B0C" w:rsidRDefault="009E1732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14</w:t>
            </w:r>
          </w:p>
          <w:p w14:paraId="6A717519" w14:textId="47EFF9F3" w:rsidR="000E33EC" w:rsidRDefault="000E33EC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15</w:t>
            </w:r>
          </w:p>
        </w:tc>
      </w:tr>
      <w:tr w:rsidR="00CE5B0C" w14:paraId="0B14BE37" w14:textId="77777777" w:rsidTr="00CE5B0C">
        <w:tc>
          <w:tcPr>
            <w:tcW w:w="535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316DE8" w14:textId="2EAB04E4" w:rsidR="00CE5B0C" w:rsidRPr="00CE5B0C" w:rsidRDefault="00CE5B0C" w:rsidP="009E1732">
            <w:pPr>
              <w:pStyle w:val="Paragraphedeliste"/>
              <w:numPr>
                <w:ilvl w:val="0"/>
                <w:numId w:val="40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CE5B0C">
              <w:rPr>
                <w:rFonts w:ascii="Arial" w:hAnsi="Arial" w:cs="Arial"/>
                <w:b/>
                <w:sz w:val="28"/>
                <w:szCs w:val="28"/>
              </w:rPr>
              <w:t xml:space="preserve">Transformer une fraction en </w:t>
            </w:r>
            <w:r w:rsidR="009E1732">
              <w:rPr>
                <w:rFonts w:ascii="Arial" w:hAnsi="Arial" w:cs="Arial"/>
                <w:b/>
                <w:sz w:val="28"/>
                <w:szCs w:val="28"/>
              </w:rPr>
              <w:t>%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521C26" w14:textId="77777777" w:rsidR="00CE5B0C" w:rsidRDefault="00CE5B0C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59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0EA07D" w14:textId="686C2146" w:rsidR="00CE5B0C" w:rsidRDefault="000E33EC" w:rsidP="009E1732">
            <w:pPr>
              <w:pStyle w:val="Sansinterligne"/>
              <w:numPr>
                <w:ilvl w:val="0"/>
                <w:numId w:val="40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Facteurs premiers</w:t>
            </w:r>
            <w:r>
              <w:rPr>
                <w:rFonts w:ascii="Arial" w:hAnsi="Arial" w:cs="Arial"/>
                <w:sz w:val="28"/>
                <w:szCs w:val="28"/>
              </w:rPr>
              <w:t>…..………..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7E2FCE92" w14:textId="6C5643D9" w:rsidR="00CE5B0C" w:rsidRDefault="000E33EC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15</w:t>
            </w:r>
          </w:p>
        </w:tc>
      </w:tr>
      <w:tr w:rsidR="00CE5B0C" w14:paraId="6D656FB3" w14:textId="77777777" w:rsidTr="00CE5B0C">
        <w:tc>
          <w:tcPr>
            <w:tcW w:w="535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D1EB2B" w14:textId="5A999040" w:rsidR="00CE5B0C" w:rsidRPr="00CE5B0C" w:rsidRDefault="00CE5B0C" w:rsidP="00B81D8A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CE5B0C">
              <w:rPr>
                <w:rFonts w:ascii="Arial" w:hAnsi="Arial" w:cs="Arial"/>
                <w:b/>
                <w:sz w:val="28"/>
                <w:szCs w:val="28"/>
              </w:rPr>
              <w:t>Situer sur la droite numérique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37AA62" w14:textId="77777777" w:rsidR="00CE5B0C" w:rsidRDefault="00CE5B0C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59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9062AB" w14:textId="0BEA1993" w:rsidR="00CE5B0C" w:rsidRDefault="000E33EC" w:rsidP="009E1732">
            <w:pPr>
              <w:pStyle w:val="Sansinterligne"/>
              <w:numPr>
                <w:ilvl w:val="0"/>
                <w:numId w:val="40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Division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..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>……………………….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412617A2" w14:textId="0649D4EC" w:rsidR="00CE5B0C" w:rsidRDefault="009E1732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15</w:t>
            </w:r>
          </w:p>
        </w:tc>
      </w:tr>
      <w:tr w:rsidR="00CE5B0C" w14:paraId="6E89A2E9" w14:textId="77777777" w:rsidTr="00CE5B0C">
        <w:tc>
          <w:tcPr>
            <w:tcW w:w="535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7B1BAA" w14:textId="74974119" w:rsidR="00CE5B0C" w:rsidRPr="002F38F3" w:rsidRDefault="00CE5B0C" w:rsidP="00B81D8A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Additionner des fractions</w:t>
            </w:r>
            <w:r w:rsidRPr="00CE5B0C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..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E12956" w14:textId="1E3909D2" w:rsidR="00CE5B0C" w:rsidRDefault="00CE5B0C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59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FBCD9D" w14:textId="30BB61A1" w:rsidR="00CE5B0C" w:rsidRDefault="000E33EC" w:rsidP="00CE5B0C">
            <w:pPr>
              <w:pStyle w:val="Sansinterligne"/>
              <w:numPr>
                <w:ilvl w:val="0"/>
                <w:numId w:val="40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Diviseurs</w:t>
            </w:r>
            <w:r>
              <w:rPr>
                <w:rFonts w:ascii="Arial" w:hAnsi="Arial" w:cs="Arial"/>
                <w:sz w:val="28"/>
                <w:szCs w:val="28"/>
              </w:rPr>
              <w:t>……………………….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070BE62B" w14:textId="597A13B6" w:rsidR="00CE5B0C" w:rsidRDefault="009E1732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15</w:t>
            </w:r>
          </w:p>
        </w:tc>
      </w:tr>
      <w:tr w:rsidR="00CE5B0C" w14:paraId="5012AB5B" w14:textId="77777777" w:rsidTr="00CE5B0C">
        <w:tc>
          <w:tcPr>
            <w:tcW w:w="535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3BB3B1" w14:textId="190D2B77" w:rsidR="00CE5B0C" w:rsidRPr="00C0625C" w:rsidRDefault="00CE5B0C" w:rsidP="00B81D8A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Soustraire des fractions</w:t>
            </w:r>
            <w:r w:rsidRPr="00CE5B0C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…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69481E" w14:textId="605FAE49" w:rsidR="00CE5B0C" w:rsidRDefault="00CE5B0C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59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00974B" w14:textId="6CF3E763" w:rsidR="00CE5B0C" w:rsidRDefault="000E33EC" w:rsidP="00CE5B0C">
            <w:pPr>
              <w:pStyle w:val="Sansinterligne"/>
              <w:numPr>
                <w:ilvl w:val="0"/>
                <w:numId w:val="40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Critères de divisibilité</w:t>
            </w:r>
            <w:r>
              <w:rPr>
                <w:rFonts w:ascii="Arial" w:hAnsi="Arial" w:cs="Arial"/>
                <w:sz w:val="28"/>
                <w:szCs w:val="28"/>
              </w:rPr>
              <w:t>.………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75B8DD67" w14:textId="3B530CE0" w:rsidR="00CE5B0C" w:rsidRDefault="009E1732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15</w:t>
            </w:r>
          </w:p>
        </w:tc>
      </w:tr>
      <w:tr w:rsidR="00CE5B0C" w14:paraId="0AA361C4" w14:textId="77777777" w:rsidTr="009E1732">
        <w:tc>
          <w:tcPr>
            <w:tcW w:w="535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44B452" w14:textId="76EA9643" w:rsidR="00CE5B0C" w:rsidRPr="00C0625C" w:rsidRDefault="00CE5B0C" w:rsidP="00B81D8A">
            <w:pPr>
              <w:pStyle w:val="Sansinterligne"/>
              <w:numPr>
                <w:ilvl w:val="0"/>
                <w:numId w:val="39"/>
              </w:num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Multiplier une fraction</w:t>
            </w:r>
            <w:r w:rsidRPr="00CE5B0C">
              <w:rPr>
                <w:rFonts w:ascii="Arial" w:hAnsi="Arial" w:cs="Arial"/>
                <w:sz w:val="28"/>
                <w:szCs w:val="28"/>
              </w:rPr>
              <w:t>…..…</w:t>
            </w:r>
            <w:r>
              <w:rPr>
                <w:rFonts w:ascii="Arial" w:hAnsi="Arial" w:cs="Arial"/>
                <w:sz w:val="28"/>
                <w:szCs w:val="28"/>
              </w:rPr>
              <w:t>..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C6AE12" w14:textId="23834FA6" w:rsidR="00CE5B0C" w:rsidRDefault="00CE5B0C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59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109AD0" w14:textId="45A5F242" w:rsidR="00CE5B0C" w:rsidRDefault="000E33EC" w:rsidP="00CE5B0C">
            <w:pPr>
              <w:pStyle w:val="Sansinterligne"/>
              <w:numPr>
                <w:ilvl w:val="0"/>
                <w:numId w:val="39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Priorités des opérations</w:t>
            </w:r>
            <w:r>
              <w:rPr>
                <w:rFonts w:ascii="Arial" w:hAnsi="Arial" w:cs="Arial"/>
                <w:sz w:val="28"/>
                <w:szCs w:val="28"/>
              </w:rPr>
              <w:t>……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3E101932" w14:textId="296F06E8" w:rsidR="00CE5B0C" w:rsidRDefault="000E33EC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16</w:t>
            </w:r>
          </w:p>
        </w:tc>
      </w:tr>
      <w:tr w:rsidR="00CE5B0C" w14:paraId="267766F7" w14:textId="77777777" w:rsidTr="009E1732">
        <w:tc>
          <w:tcPr>
            <w:tcW w:w="5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EA646F" w14:textId="6041130C" w:rsidR="00CE5B0C" w:rsidRPr="00C0625C" w:rsidRDefault="009E1732" w:rsidP="00CE5B0C">
            <w:pPr>
              <w:pStyle w:val="Sansinterligne"/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40"/>
              </w:rPr>
              <w:t>N</w:t>
            </w:r>
            <w:r>
              <w:rPr>
                <w:rFonts w:ascii="Arial" w:hAnsi="Arial" w:cs="Arial"/>
                <w:sz w:val="28"/>
              </w:rPr>
              <w:t>ombres</w:t>
            </w:r>
            <w:r>
              <w:rPr>
                <w:rFonts w:ascii="Arial" w:hAnsi="Arial" w:cs="Arial"/>
                <w:sz w:val="28"/>
                <w:szCs w:val="28"/>
              </w:rPr>
              <w:t>……………..……</w:t>
            </w:r>
            <w:r w:rsidRPr="00532959">
              <w:rPr>
                <w:rFonts w:ascii="Arial" w:hAnsi="Arial" w:cs="Arial"/>
                <w:sz w:val="28"/>
                <w:szCs w:val="28"/>
              </w:rPr>
              <w:t>……</w:t>
            </w:r>
            <w:r>
              <w:rPr>
                <w:rFonts w:ascii="Arial" w:hAnsi="Arial" w:cs="Arial"/>
                <w:sz w:val="28"/>
                <w:szCs w:val="28"/>
              </w:rPr>
              <w:t>….</w:t>
            </w:r>
            <w:r w:rsidRPr="00532959">
              <w:rPr>
                <w:rFonts w:ascii="Arial" w:hAnsi="Arial" w:cs="Arial"/>
                <w:sz w:val="28"/>
                <w:szCs w:val="28"/>
              </w:rPr>
              <w:t>…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1BD410" w14:textId="5C014CF0" w:rsidR="00CE5B0C" w:rsidRDefault="009E1732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11</w:t>
            </w:r>
          </w:p>
        </w:tc>
        <w:tc>
          <w:tcPr>
            <w:tcW w:w="59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A32635" w14:textId="2F3E1806" w:rsidR="00CE5B0C" w:rsidRDefault="000E33EC" w:rsidP="000E33EC">
            <w:pPr>
              <w:pStyle w:val="Sansinterligne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40"/>
                <w:szCs w:val="28"/>
              </w:rPr>
              <w:t>O</w:t>
            </w:r>
            <w:r>
              <w:rPr>
                <w:rFonts w:ascii="Arial" w:hAnsi="Arial" w:cs="Arial"/>
                <w:sz w:val="28"/>
                <w:szCs w:val="28"/>
              </w:rPr>
              <w:t>rdre croissant / décroissant.………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66FD822A" w14:textId="34BF040F" w:rsidR="00CE5B0C" w:rsidRDefault="000E33EC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16</w:t>
            </w:r>
          </w:p>
        </w:tc>
      </w:tr>
      <w:tr w:rsidR="00CE5B0C" w14:paraId="51A4CC53" w14:textId="77777777" w:rsidTr="009E1732">
        <w:tc>
          <w:tcPr>
            <w:tcW w:w="4981" w:type="dxa"/>
            <w:tcBorders>
              <w:top w:val="nil"/>
              <w:left w:val="nil"/>
              <w:bottom w:val="nil"/>
              <w:right w:val="nil"/>
            </w:tcBorders>
          </w:tcPr>
          <w:p w14:paraId="4DB5E62D" w14:textId="54446629" w:rsidR="00CE5B0C" w:rsidRPr="00C0625C" w:rsidRDefault="009E1732" w:rsidP="009E1732">
            <w:pPr>
              <w:pStyle w:val="Sansinterligne"/>
              <w:numPr>
                <w:ilvl w:val="0"/>
                <w:numId w:val="39"/>
              </w:numPr>
              <w:jc w:val="both"/>
              <w:rPr>
                <w:rFonts w:ascii="Arial" w:hAnsi="Arial" w:cs="Arial"/>
                <w:b/>
                <w:sz w:val="28"/>
              </w:rPr>
            </w:pPr>
            <w:r w:rsidRPr="009E1732">
              <w:rPr>
                <w:rFonts w:ascii="Arial" w:hAnsi="Arial" w:cs="Arial"/>
                <w:b/>
                <w:sz w:val="24"/>
              </w:rPr>
              <w:t>Nombre carré, composé, cubique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174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4C1B05" w14:textId="76217F4A" w:rsidR="00CE5B0C" w:rsidRDefault="009E1732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11</w:t>
            </w:r>
          </w:p>
        </w:tc>
        <w:tc>
          <w:tcPr>
            <w:tcW w:w="59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B58461" w14:textId="420D5DEE" w:rsidR="00CE5B0C" w:rsidRDefault="000E33EC" w:rsidP="000E33EC">
            <w:pPr>
              <w:pStyle w:val="Sansinterligne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40"/>
                <w:szCs w:val="28"/>
              </w:rPr>
              <w:t>P</w:t>
            </w:r>
            <w:r>
              <w:rPr>
                <w:rFonts w:ascii="Arial" w:hAnsi="Arial" w:cs="Arial"/>
                <w:sz w:val="28"/>
                <w:szCs w:val="28"/>
              </w:rPr>
              <w:t>ourcentage…………………..</w:t>
            </w:r>
            <w:r>
              <w:rPr>
                <w:rFonts w:ascii="Arial" w:hAnsi="Arial" w:cs="Arial"/>
                <w:sz w:val="28"/>
                <w:szCs w:val="28"/>
              </w:rPr>
              <w:t>………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0EA456DB" w14:textId="15D946A2" w:rsidR="00CE5B0C" w:rsidRDefault="000E33EC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16</w:t>
            </w:r>
          </w:p>
        </w:tc>
      </w:tr>
      <w:tr w:rsidR="00CE5B0C" w14:paraId="5CC588CF" w14:textId="77777777" w:rsidTr="009E1732">
        <w:trPr>
          <w:trHeight w:val="85"/>
        </w:trPr>
        <w:tc>
          <w:tcPr>
            <w:tcW w:w="4981" w:type="dxa"/>
            <w:tcBorders>
              <w:top w:val="nil"/>
              <w:left w:val="nil"/>
              <w:bottom w:val="nil"/>
              <w:right w:val="nil"/>
            </w:tcBorders>
          </w:tcPr>
          <w:p w14:paraId="3A3F71E8" w14:textId="12AC99A7" w:rsidR="00CE5B0C" w:rsidRDefault="009E1732" w:rsidP="009E1732">
            <w:pPr>
              <w:pStyle w:val="Sansinterligne"/>
              <w:numPr>
                <w:ilvl w:val="0"/>
                <w:numId w:val="39"/>
              </w:num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lastRenderedPageBreak/>
              <w:t>Nombre entier négatif</w:t>
            </w:r>
            <w:r>
              <w:rPr>
                <w:rFonts w:ascii="Arial" w:hAnsi="Arial" w:cs="Arial"/>
                <w:sz w:val="28"/>
                <w:szCs w:val="28"/>
              </w:rPr>
              <w:t>…....</w:t>
            </w:r>
            <w:r w:rsidRPr="00532959">
              <w:rPr>
                <w:rFonts w:ascii="Arial" w:hAnsi="Arial" w:cs="Arial"/>
                <w:sz w:val="28"/>
                <w:szCs w:val="28"/>
              </w:rPr>
              <w:t>.</w:t>
            </w:r>
            <w:r>
              <w:rPr>
                <w:rFonts w:ascii="Arial" w:hAnsi="Arial" w:cs="Arial"/>
                <w:sz w:val="28"/>
                <w:szCs w:val="28"/>
              </w:rPr>
              <w:t>...</w:t>
            </w:r>
          </w:p>
        </w:tc>
        <w:tc>
          <w:tcPr>
            <w:tcW w:w="174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019E62" w14:textId="2461DA1E" w:rsidR="00CE5B0C" w:rsidRDefault="009E1732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11</w:t>
            </w:r>
          </w:p>
        </w:tc>
        <w:tc>
          <w:tcPr>
            <w:tcW w:w="59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25EBEB" w14:textId="272B6202" w:rsidR="00CE5B0C" w:rsidRDefault="00CE5B0C" w:rsidP="00CE5B0C">
            <w:pPr>
              <w:pStyle w:val="Sansinterligne"/>
              <w:rPr>
                <w:rFonts w:ascii="Arial" w:hAnsi="Arial" w:cs="Arial"/>
                <w:b/>
                <w:sz w:val="44"/>
                <w:szCs w:val="28"/>
              </w:rPr>
            </w:pPr>
            <w:r>
              <w:rPr>
                <w:rFonts w:ascii="Arial" w:hAnsi="Arial" w:cs="Arial"/>
                <w:b/>
                <w:sz w:val="40"/>
                <w:szCs w:val="28"/>
              </w:rPr>
              <w:t>V</w:t>
            </w:r>
            <w:r>
              <w:rPr>
                <w:rFonts w:ascii="Arial" w:hAnsi="Arial" w:cs="Arial"/>
                <w:sz w:val="28"/>
                <w:szCs w:val="28"/>
              </w:rPr>
              <w:t>aleur de position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..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>…………..………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05D879CE" w14:textId="77777777" w:rsidR="00CE5B0C" w:rsidRDefault="00CE5B0C" w:rsidP="00B81D8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</w:tr>
    </w:tbl>
    <w:tbl>
      <w:tblPr>
        <w:tblStyle w:val="Grilledutableau1"/>
        <w:tblW w:w="14970" w:type="dxa"/>
        <w:tblLayout w:type="fixed"/>
        <w:tblLook w:val="04A0" w:firstRow="1" w:lastRow="0" w:firstColumn="1" w:lastColumn="0" w:noHBand="0" w:noVBand="1"/>
      </w:tblPr>
      <w:tblGrid>
        <w:gridCol w:w="2207"/>
        <w:gridCol w:w="24"/>
        <w:gridCol w:w="226"/>
        <w:gridCol w:w="12"/>
        <w:gridCol w:w="1886"/>
        <w:gridCol w:w="275"/>
        <w:gridCol w:w="266"/>
        <w:gridCol w:w="2092"/>
        <w:gridCol w:w="34"/>
        <w:gridCol w:w="1726"/>
        <w:gridCol w:w="116"/>
        <w:gridCol w:w="301"/>
        <w:gridCol w:w="2133"/>
        <w:gridCol w:w="283"/>
        <w:gridCol w:w="982"/>
        <w:gridCol w:w="1675"/>
        <w:gridCol w:w="284"/>
        <w:gridCol w:w="323"/>
        <w:gridCol w:w="125"/>
      </w:tblGrid>
      <w:tr w:rsidR="000E33EC" w:rsidRPr="00B967D9" w14:paraId="07BC2335" w14:textId="77777777" w:rsidTr="00DA32FC">
        <w:trPr>
          <w:gridAfter w:val="1"/>
          <w:wAfter w:w="125" w:type="dxa"/>
        </w:trPr>
        <w:tc>
          <w:tcPr>
            <w:tcW w:w="14845" w:type="dxa"/>
            <w:gridSpan w:val="18"/>
            <w:shd w:val="clear" w:color="auto" w:fill="D9D9D9" w:themeFill="background1" w:themeFillShade="D9"/>
          </w:tcPr>
          <w:p w14:paraId="13C1AAA4" w14:textId="77777777" w:rsidR="000E33EC" w:rsidRPr="00B967D9" w:rsidRDefault="000E33EC" w:rsidP="00DA32F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44"/>
              </w:rPr>
              <w:t>A</w:t>
            </w:r>
            <w:r>
              <w:rPr>
                <w:rFonts w:ascii="Arial" w:hAnsi="Arial" w:cs="Arial"/>
                <w:sz w:val="28"/>
                <w:szCs w:val="28"/>
              </w:rPr>
              <w:t>rrondir</w:t>
            </w:r>
          </w:p>
        </w:tc>
      </w:tr>
      <w:tr w:rsidR="000E33EC" w:rsidRPr="004564FE" w14:paraId="1FB167DA" w14:textId="77777777" w:rsidTr="00DA32FC">
        <w:trPr>
          <w:gridAfter w:val="1"/>
          <w:wAfter w:w="125" w:type="dxa"/>
        </w:trPr>
        <w:tc>
          <w:tcPr>
            <w:tcW w:w="4630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79F629F" w14:textId="77777777" w:rsidR="000E33EC" w:rsidRDefault="000E33EC" w:rsidP="00DA32FC">
            <w:pPr>
              <w:pStyle w:val="Paragraphedeliste"/>
              <w:numPr>
                <w:ilvl w:val="0"/>
                <w:numId w:val="26"/>
              </w:numPr>
              <w:jc w:val="both"/>
              <w:rPr>
                <w:rFonts w:ascii="Arial" w:hAnsi="Arial" w:cs="Arial"/>
                <w:szCs w:val="28"/>
              </w:rPr>
            </w:pPr>
            <w:r w:rsidRPr="004564FE">
              <w:rPr>
                <w:rFonts w:ascii="Arial" w:hAnsi="Arial" w:cs="Arial"/>
                <w:szCs w:val="28"/>
              </w:rPr>
              <w:t>Je souligne le chiffre qui est à la position à laquelle je veux arrondir</w:t>
            </w:r>
            <w:r>
              <w:rPr>
                <w:rFonts w:ascii="Arial" w:hAnsi="Arial" w:cs="Arial"/>
                <w:szCs w:val="28"/>
              </w:rPr>
              <w:t>.</w:t>
            </w:r>
          </w:p>
          <w:p w14:paraId="18975AB6" w14:textId="77777777" w:rsidR="000E33EC" w:rsidRPr="00E94A2A" w:rsidRDefault="000E33EC" w:rsidP="00DA32FC">
            <w:pPr>
              <w:pStyle w:val="Paragraphedeliste"/>
              <w:jc w:val="both"/>
              <w:rPr>
                <w:rFonts w:ascii="Arial" w:hAnsi="Arial" w:cs="Arial"/>
                <w:sz w:val="4"/>
                <w:szCs w:val="28"/>
              </w:rPr>
            </w:pPr>
          </w:p>
          <w:p w14:paraId="017FAFA5" w14:textId="77777777" w:rsidR="000E33EC" w:rsidRDefault="000E33EC" w:rsidP="00DA32FC">
            <w:pPr>
              <w:pStyle w:val="Paragraphedeliste"/>
              <w:numPr>
                <w:ilvl w:val="0"/>
                <w:numId w:val="26"/>
              </w:numPr>
              <w:jc w:val="both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Je regarde le chiffre placé à sa droite.</w:t>
            </w:r>
          </w:p>
          <w:p w14:paraId="1A81F0E9" w14:textId="77777777" w:rsidR="000E33EC" w:rsidRPr="00E94A2A" w:rsidRDefault="000E33EC" w:rsidP="00DA32FC">
            <w:pPr>
              <w:jc w:val="both"/>
              <w:rPr>
                <w:rFonts w:ascii="Arial" w:hAnsi="Arial" w:cs="Arial"/>
                <w:sz w:val="4"/>
                <w:szCs w:val="28"/>
              </w:rPr>
            </w:pPr>
          </w:p>
          <w:p w14:paraId="0603D552" w14:textId="77777777" w:rsidR="000E33EC" w:rsidRDefault="000E33EC" w:rsidP="00DA32FC">
            <w:pPr>
              <w:pStyle w:val="Paragraphedeliste"/>
              <w:numPr>
                <w:ilvl w:val="0"/>
                <w:numId w:val="26"/>
              </w:numPr>
              <w:jc w:val="both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Si je vois 1-2-3 ou 4, je remplace par des 0 tous les chiffres à droite de mon chiffre souligné.</w:t>
            </w:r>
          </w:p>
          <w:p w14:paraId="5C1B4C05" w14:textId="77777777" w:rsidR="000E33EC" w:rsidRPr="00E94A2A" w:rsidRDefault="000E33EC" w:rsidP="00DA32FC">
            <w:pPr>
              <w:jc w:val="both"/>
              <w:rPr>
                <w:rFonts w:ascii="Arial" w:hAnsi="Arial" w:cs="Arial"/>
                <w:sz w:val="4"/>
                <w:szCs w:val="28"/>
              </w:rPr>
            </w:pPr>
          </w:p>
          <w:p w14:paraId="1E4037DE" w14:textId="77777777" w:rsidR="000E33EC" w:rsidRPr="004564FE" w:rsidRDefault="000E33EC" w:rsidP="00DA32FC">
            <w:pPr>
              <w:pStyle w:val="Paragraphedeliste"/>
              <w:numPr>
                <w:ilvl w:val="0"/>
                <w:numId w:val="26"/>
              </w:numPr>
              <w:jc w:val="both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Si je vois 5-6-7-8-9, j’ajoute 1 à mon chiffre souligné et je remplace tous ceux qui sont à sa droite par des 0.</w:t>
            </w:r>
          </w:p>
        </w:tc>
        <w:tc>
          <w:tcPr>
            <w:tcW w:w="4535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0AC0BED" w14:textId="77777777" w:rsidR="000E33EC" w:rsidRPr="004564FE" w:rsidRDefault="000E33EC" w:rsidP="00DA32FC">
            <w:pPr>
              <w:pStyle w:val="Paragraphedeliste"/>
              <w:ind w:left="180"/>
              <w:rPr>
                <w:rFonts w:ascii="Arial" w:hAnsi="Arial" w:cs="Arial"/>
                <w:szCs w:val="28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34FEDAE0" wp14:editId="301F8E61">
                  <wp:extent cx="2286000" cy="1645920"/>
                  <wp:effectExtent l="0" t="0" r="0" b="0"/>
                  <wp:docPr id="292" name="Imag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0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352597E" w14:textId="77777777" w:rsidR="000E33EC" w:rsidRDefault="000E33EC" w:rsidP="00DA32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Arrondis 3567 à la dizaine près :</w:t>
            </w:r>
          </w:p>
          <w:tbl>
            <w:tblPr>
              <w:tblW w:w="537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97"/>
              <w:gridCol w:w="597"/>
              <w:gridCol w:w="597"/>
              <w:gridCol w:w="597"/>
              <w:gridCol w:w="597"/>
              <w:gridCol w:w="597"/>
              <w:gridCol w:w="598"/>
              <w:gridCol w:w="598"/>
              <w:gridCol w:w="598"/>
            </w:tblGrid>
            <w:tr w:rsidR="000E33EC" w:rsidRPr="00507098" w14:paraId="28615466" w14:textId="77777777" w:rsidTr="00DA32FC">
              <w:trPr>
                <w:trHeight w:val="595"/>
              </w:trPr>
              <w:tc>
                <w:tcPr>
                  <w:tcW w:w="59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93FFAD0" w14:textId="77777777" w:rsidR="000E33EC" w:rsidRPr="00507098" w:rsidRDefault="000E33EC" w:rsidP="00DA32FC">
                  <w:pPr>
                    <w:jc w:val="center"/>
                  </w:pPr>
                </w:p>
              </w:tc>
              <w:tc>
                <w:tcPr>
                  <w:tcW w:w="59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685AE57" w14:textId="77777777" w:rsidR="000E33EC" w:rsidRPr="00507098" w:rsidRDefault="000E33EC" w:rsidP="00DA32FC">
                  <w:pPr>
                    <w:jc w:val="center"/>
                  </w:pPr>
                </w:p>
              </w:tc>
              <w:tc>
                <w:tcPr>
                  <w:tcW w:w="59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17E39F5" w14:textId="77777777" w:rsidR="000E33EC" w:rsidRPr="00507098" w:rsidRDefault="000E33EC" w:rsidP="00DA32FC">
                  <w:pPr>
                    <w:jc w:val="center"/>
                  </w:pPr>
                </w:p>
              </w:tc>
              <w:tc>
                <w:tcPr>
                  <w:tcW w:w="59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2822805" w14:textId="77777777" w:rsidR="000E33EC" w:rsidRPr="00507098" w:rsidRDefault="000E33EC" w:rsidP="00DA32FC">
                  <w:pPr>
                    <w:jc w:val="center"/>
                  </w:pPr>
                </w:p>
              </w:tc>
              <w:tc>
                <w:tcPr>
                  <w:tcW w:w="59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646349D" w14:textId="77777777" w:rsidR="000E33EC" w:rsidRPr="00507098" w:rsidRDefault="000E33EC" w:rsidP="00DA32FC">
                  <w:pPr>
                    <w:jc w:val="center"/>
                  </w:pPr>
                </w:p>
              </w:tc>
              <w:tc>
                <w:tcPr>
                  <w:tcW w:w="59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E5D4673" w14:textId="77777777" w:rsidR="000E33EC" w:rsidRPr="00507098" w:rsidRDefault="000E33EC" w:rsidP="00DA32FC">
                  <w:pPr>
                    <w:jc w:val="center"/>
                  </w:pPr>
                </w:p>
              </w:tc>
              <w:tc>
                <w:tcPr>
                  <w:tcW w:w="598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B647455" w14:textId="77777777" w:rsidR="000E33EC" w:rsidRPr="00507098" w:rsidRDefault="000E33EC" w:rsidP="00DA32FC">
                  <w:pPr>
                    <w:jc w:val="center"/>
                  </w:pPr>
                </w:p>
              </w:tc>
              <w:tc>
                <w:tcPr>
                  <w:tcW w:w="598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7CFB073" w14:textId="77777777" w:rsidR="000E33EC" w:rsidRPr="00507098" w:rsidRDefault="000E33EC" w:rsidP="00DA32FC">
                  <w:pPr>
                    <w:jc w:val="center"/>
                  </w:pPr>
                </w:p>
              </w:tc>
              <w:tc>
                <w:tcPr>
                  <w:tcW w:w="598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5B1283B" w14:textId="77777777" w:rsidR="000E33EC" w:rsidRPr="00507098" w:rsidRDefault="000E33EC" w:rsidP="00DA32FC">
                  <w:pPr>
                    <w:jc w:val="center"/>
                  </w:pPr>
                </w:p>
              </w:tc>
            </w:tr>
            <w:tr w:rsidR="000E33EC" w:rsidRPr="00507098" w14:paraId="5A89BA9D" w14:textId="77777777" w:rsidTr="00DA32FC">
              <w:trPr>
                <w:trHeight w:val="595"/>
              </w:trPr>
              <w:tc>
                <w:tcPr>
                  <w:tcW w:w="59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8EF955C" w14:textId="77777777" w:rsidR="000E33EC" w:rsidRPr="00507098" w:rsidRDefault="000E33EC" w:rsidP="00DA32FC">
                  <w:pPr>
                    <w:jc w:val="center"/>
                  </w:pPr>
                </w:p>
              </w:tc>
              <w:tc>
                <w:tcPr>
                  <w:tcW w:w="59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A41CF20" w14:textId="77777777" w:rsidR="000E33EC" w:rsidRPr="00507098" w:rsidRDefault="000E33EC" w:rsidP="00DA32FC">
                  <w:pPr>
                    <w:jc w:val="center"/>
                  </w:pPr>
                </w:p>
              </w:tc>
              <w:tc>
                <w:tcPr>
                  <w:tcW w:w="59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9B3DD43" w14:textId="77777777" w:rsidR="000E33EC" w:rsidRPr="00507098" w:rsidRDefault="000E33EC" w:rsidP="00DA32FC">
                  <w:pPr>
                    <w:jc w:val="center"/>
                  </w:pPr>
                </w:p>
              </w:tc>
              <w:tc>
                <w:tcPr>
                  <w:tcW w:w="59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43C169F" w14:textId="77777777" w:rsidR="000E33EC" w:rsidRPr="00507098" w:rsidRDefault="000E33EC" w:rsidP="00DA32FC">
                  <w:pPr>
                    <w:jc w:val="center"/>
                  </w:pPr>
                </w:p>
              </w:tc>
              <w:tc>
                <w:tcPr>
                  <w:tcW w:w="59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03CD64F" w14:textId="77777777" w:rsidR="000E33EC" w:rsidRPr="00507098" w:rsidRDefault="000E33EC" w:rsidP="00DA32FC">
                  <w:pPr>
                    <w:jc w:val="center"/>
                  </w:pPr>
                </w:p>
              </w:tc>
              <w:tc>
                <w:tcPr>
                  <w:tcW w:w="59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8F67AF9" w14:textId="77777777" w:rsidR="000E33EC" w:rsidRPr="00507098" w:rsidRDefault="000E33EC" w:rsidP="00DA32FC">
                  <w:pPr>
                    <w:jc w:val="center"/>
                  </w:pPr>
                </w:p>
              </w:tc>
              <w:tc>
                <w:tcPr>
                  <w:tcW w:w="598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2D8A057" w14:textId="77777777" w:rsidR="000E33EC" w:rsidRPr="00507098" w:rsidRDefault="000E33EC" w:rsidP="00DA32FC">
                  <w:pPr>
                    <w:jc w:val="center"/>
                  </w:pPr>
                </w:p>
              </w:tc>
              <w:tc>
                <w:tcPr>
                  <w:tcW w:w="598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B8BE313" w14:textId="77777777" w:rsidR="000E33EC" w:rsidRPr="00507098" w:rsidRDefault="000E33EC" w:rsidP="00DA32FC">
                  <w:pPr>
                    <w:jc w:val="center"/>
                  </w:pPr>
                </w:p>
              </w:tc>
              <w:tc>
                <w:tcPr>
                  <w:tcW w:w="598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09335F4" w14:textId="77777777" w:rsidR="000E33EC" w:rsidRPr="00507098" w:rsidRDefault="000E33EC" w:rsidP="00DA32FC">
                  <w:pPr>
                    <w:jc w:val="center"/>
                  </w:pPr>
                </w:p>
              </w:tc>
            </w:tr>
            <w:tr w:rsidR="000E33EC" w:rsidRPr="00507098" w14:paraId="78600906" w14:textId="77777777" w:rsidTr="00DA32FC">
              <w:trPr>
                <w:trHeight w:val="595"/>
              </w:trPr>
              <w:tc>
                <w:tcPr>
                  <w:tcW w:w="59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0C9054E" w14:textId="77777777" w:rsidR="000E33EC" w:rsidRPr="00507098" w:rsidRDefault="000E33EC" w:rsidP="00DA32FC">
                  <w:pPr>
                    <w:jc w:val="center"/>
                  </w:pPr>
                </w:p>
              </w:tc>
              <w:tc>
                <w:tcPr>
                  <w:tcW w:w="59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ADD6D3B" w14:textId="77777777" w:rsidR="000E33EC" w:rsidRPr="00507098" w:rsidRDefault="000E33EC" w:rsidP="00DA32FC">
                  <w:pPr>
                    <w:jc w:val="center"/>
                  </w:pPr>
                </w:p>
              </w:tc>
              <w:tc>
                <w:tcPr>
                  <w:tcW w:w="59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BB45FDA" w14:textId="77777777" w:rsidR="000E33EC" w:rsidRPr="00507098" w:rsidRDefault="000E33EC" w:rsidP="00DA32FC">
                  <w:pPr>
                    <w:jc w:val="center"/>
                  </w:pPr>
                </w:p>
              </w:tc>
              <w:tc>
                <w:tcPr>
                  <w:tcW w:w="59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1CE0BEE" w14:textId="77777777" w:rsidR="000E33EC" w:rsidRPr="00507098" w:rsidRDefault="000E33EC" w:rsidP="00DA32FC">
                  <w:pPr>
                    <w:jc w:val="center"/>
                  </w:pPr>
                </w:p>
              </w:tc>
              <w:tc>
                <w:tcPr>
                  <w:tcW w:w="59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8AC8C38" w14:textId="77777777" w:rsidR="000E33EC" w:rsidRPr="00507098" w:rsidRDefault="000E33EC" w:rsidP="00DA32FC">
                  <w:pPr>
                    <w:jc w:val="center"/>
                  </w:pPr>
                </w:p>
              </w:tc>
              <w:tc>
                <w:tcPr>
                  <w:tcW w:w="59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E8C0341" w14:textId="77777777" w:rsidR="000E33EC" w:rsidRPr="00507098" w:rsidRDefault="000E33EC" w:rsidP="00DA32FC">
                  <w:pPr>
                    <w:jc w:val="center"/>
                  </w:pPr>
                </w:p>
              </w:tc>
              <w:tc>
                <w:tcPr>
                  <w:tcW w:w="598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C65B651" w14:textId="77777777" w:rsidR="000E33EC" w:rsidRPr="00507098" w:rsidRDefault="000E33EC" w:rsidP="00DA32FC">
                  <w:pPr>
                    <w:jc w:val="center"/>
                  </w:pPr>
                </w:p>
              </w:tc>
              <w:tc>
                <w:tcPr>
                  <w:tcW w:w="598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5103C3C" w14:textId="77777777" w:rsidR="000E33EC" w:rsidRPr="00507098" w:rsidRDefault="000E33EC" w:rsidP="00DA32FC">
                  <w:pPr>
                    <w:jc w:val="center"/>
                  </w:pPr>
                </w:p>
              </w:tc>
              <w:tc>
                <w:tcPr>
                  <w:tcW w:w="598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AE3988C" w14:textId="77777777" w:rsidR="000E33EC" w:rsidRPr="00507098" w:rsidRDefault="000E33EC" w:rsidP="00DA32FC">
                  <w:pPr>
                    <w:jc w:val="center"/>
                  </w:pPr>
                </w:p>
              </w:tc>
            </w:tr>
          </w:tbl>
          <w:p w14:paraId="1747270A" w14:textId="77777777" w:rsidR="000E33EC" w:rsidRPr="004564FE" w:rsidRDefault="000E33EC" w:rsidP="00DA32FC">
            <w:pPr>
              <w:rPr>
                <w:rFonts w:ascii="Arial" w:hAnsi="Arial" w:cs="Arial"/>
              </w:rPr>
            </w:pPr>
          </w:p>
        </w:tc>
      </w:tr>
      <w:tr w:rsidR="000E33EC" w:rsidRPr="00B967D9" w14:paraId="6D37E2A4" w14:textId="77777777" w:rsidTr="00DA32FC">
        <w:trPr>
          <w:gridAfter w:val="1"/>
          <w:wAfter w:w="125" w:type="dxa"/>
        </w:trPr>
        <w:tc>
          <w:tcPr>
            <w:tcW w:w="14845" w:type="dxa"/>
            <w:gridSpan w:val="18"/>
            <w:shd w:val="clear" w:color="auto" w:fill="D9D9D9" w:themeFill="background1" w:themeFillShade="D9"/>
          </w:tcPr>
          <w:p w14:paraId="73E9D907" w14:textId="77777777" w:rsidR="000E33EC" w:rsidRPr="00B967D9" w:rsidRDefault="000E33EC" w:rsidP="00DA32FC">
            <w:pPr>
              <w:rPr>
                <w:rFonts w:ascii="Arial" w:hAnsi="Arial" w:cs="Arial"/>
                <w:sz w:val="24"/>
              </w:rPr>
            </w:pPr>
            <w:r w:rsidRPr="00B967D9">
              <w:rPr>
                <w:rFonts w:ascii="Arial" w:hAnsi="Arial" w:cs="Arial"/>
                <w:b/>
                <w:sz w:val="44"/>
                <w:szCs w:val="44"/>
              </w:rPr>
              <w:t>C</w:t>
            </w:r>
            <w:r>
              <w:rPr>
                <w:rFonts w:ascii="Arial" w:hAnsi="Arial" w:cs="Arial"/>
                <w:sz w:val="28"/>
                <w:szCs w:val="28"/>
              </w:rPr>
              <w:t>hiffre / nombre</w:t>
            </w:r>
          </w:p>
        </w:tc>
      </w:tr>
      <w:tr w:rsidR="000E33EC" w:rsidRPr="00B967D9" w14:paraId="58E00D86" w14:textId="77777777" w:rsidTr="00DA32FC">
        <w:trPr>
          <w:gridAfter w:val="1"/>
          <w:wAfter w:w="125" w:type="dxa"/>
        </w:trPr>
        <w:tc>
          <w:tcPr>
            <w:tcW w:w="2457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3FEAC96" w14:textId="77777777" w:rsidR="000E33EC" w:rsidRPr="00C6235C" w:rsidRDefault="000E33EC" w:rsidP="00DA32FC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C6235C">
              <w:rPr>
                <w:rFonts w:ascii="Arial" w:hAnsi="Arial" w:cs="Arial"/>
                <w:b/>
                <w:sz w:val="28"/>
                <w:szCs w:val="28"/>
              </w:rPr>
              <w:t>Chiffre</w:t>
            </w:r>
          </w:p>
        </w:tc>
        <w:tc>
          <w:tcPr>
            <w:tcW w:w="4531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C2FA579" w14:textId="77777777" w:rsidR="000E33EC" w:rsidRDefault="000E33EC" w:rsidP="00DA32FC">
            <w:pPr>
              <w:rPr>
                <w:rFonts w:ascii="Arial" w:hAnsi="Arial" w:cs="Arial"/>
                <w:sz w:val="24"/>
                <w:szCs w:val="24"/>
              </w:rPr>
            </w:pPr>
            <w:r w:rsidRPr="00436CC6">
              <w:rPr>
                <w:rFonts w:ascii="Arial" w:hAnsi="Arial" w:cs="Arial"/>
                <w:sz w:val="24"/>
                <w:szCs w:val="24"/>
              </w:rPr>
              <w:t>Symbole utilisé pour écrire un nombre.</w:t>
            </w:r>
          </w:p>
          <w:p w14:paraId="3AEBE887" w14:textId="77777777" w:rsidR="000E33EC" w:rsidRDefault="000E33EC" w:rsidP="00DA32F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444728" w14:textId="77777777" w:rsidR="000E33EC" w:rsidRDefault="000E33EC" w:rsidP="00DA32FC">
            <w:pPr>
              <w:rPr>
                <w:rFonts w:ascii="Arial" w:hAnsi="Arial" w:cs="Arial"/>
                <w:sz w:val="24"/>
              </w:rPr>
            </w:pPr>
          </w:p>
          <w:p w14:paraId="616A8147" w14:textId="77777777" w:rsidR="000E33EC" w:rsidRPr="00B967D9" w:rsidRDefault="000E33EC" w:rsidP="00DA32F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534" w:type="dxa"/>
            <w:gridSpan w:val="9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DEE6007" w14:textId="77777777" w:rsidR="000E33EC" w:rsidRDefault="000E33EC" w:rsidP="00DA32F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Il y a 10 chiffres :</w:t>
            </w:r>
          </w:p>
          <w:p w14:paraId="4CE6C136" w14:textId="77777777" w:rsidR="000E33EC" w:rsidRDefault="000E33EC" w:rsidP="00DA32FC">
            <w:pPr>
              <w:rPr>
                <w:rFonts w:ascii="Arial" w:hAnsi="Arial" w:cs="Arial"/>
                <w:sz w:val="24"/>
              </w:rPr>
            </w:pPr>
          </w:p>
          <w:p w14:paraId="4B8F1832" w14:textId="77777777" w:rsidR="000E33EC" w:rsidRPr="00B967D9" w:rsidRDefault="000E33EC" w:rsidP="00DA32F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____, ____, ____, ____, ____, ____, ____, ____, ____, ____</w:t>
            </w:r>
          </w:p>
        </w:tc>
        <w:tc>
          <w:tcPr>
            <w:tcW w:w="32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BA01F5D" w14:textId="77777777" w:rsidR="000E33EC" w:rsidRPr="00B967D9" w:rsidRDefault="000E33EC" w:rsidP="00DA32FC">
            <w:pPr>
              <w:rPr>
                <w:rFonts w:ascii="Arial" w:hAnsi="Arial" w:cs="Arial"/>
                <w:sz w:val="24"/>
              </w:rPr>
            </w:pPr>
          </w:p>
        </w:tc>
      </w:tr>
      <w:tr w:rsidR="000E33EC" w:rsidRPr="00B967D9" w14:paraId="3CF2B19C" w14:textId="77777777" w:rsidTr="00DA32FC">
        <w:trPr>
          <w:gridAfter w:val="3"/>
          <w:wAfter w:w="732" w:type="dxa"/>
        </w:trPr>
        <w:tc>
          <w:tcPr>
            <w:tcW w:w="2231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673A63F" w14:textId="77777777" w:rsidR="000E33EC" w:rsidRPr="00C6235C" w:rsidRDefault="000E33EC" w:rsidP="00DA32FC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C6235C">
              <w:rPr>
                <w:rFonts w:ascii="Arial" w:hAnsi="Arial" w:cs="Arial"/>
                <w:b/>
                <w:sz w:val="28"/>
                <w:szCs w:val="28"/>
              </w:rPr>
              <w:t>Nombre</w:t>
            </w:r>
          </w:p>
        </w:tc>
        <w:tc>
          <w:tcPr>
            <w:tcW w:w="4791" w:type="dxa"/>
            <w:gridSpan w:val="7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DBD8D30" w14:textId="77777777" w:rsidR="000E33EC" w:rsidRPr="00E051BD" w:rsidRDefault="000E33EC" w:rsidP="00DA32FC">
            <w:pPr>
              <w:pStyle w:val="Paragraphedeliste"/>
              <w:numPr>
                <w:ilvl w:val="0"/>
                <w:numId w:val="25"/>
              </w:numPr>
              <w:ind w:left="402" w:hanging="402"/>
              <w:rPr>
                <w:rFonts w:ascii="Arial" w:hAnsi="Arial" w:cs="Arial"/>
                <w:sz w:val="24"/>
                <w:szCs w:val="24"/>
              </w:rPr>
            </w:pPr>
            <w:r w:rsidRPr="00E051BD">
              <w:rPr>
                <w:rFonts w:ascii="Arial" w:hAnsi="Arial" w:cs="Arial"/>
                <w:sz w:val="24"/>
                <w:szCs w:val="24"/>
              </w:rPr>
              <w:t xml:space="preserve">Représente une quantité, une grandeur. </w:t>
            </w:r>
          </w:p>
          <w:p w14:paraId="2BDE3D29" w14:textId="77777777" w:rsidR="000E33EC" w:rsidRDefault="000E33EC" w:rsidP="00DA32FC">
            <w:pPr>
              <w:pStyle w:val="Paragraphedeliste"/>
              <w:numPr>
                <w:ilvl w:val="0"/>
                <w:numId w:val="25"/>
              </w:numPr>
              <w:ind w:left="402" w:hanging="426"/>
              <w:rPr>
                <w:rFonts w:ascii="Arial" w:hAnsi="Arial" w:cs="Arial"/>
                <w:sz w:val="24"/>
                <w:szCs w:val="24"/>
              </w:rPr>
            </w:pPr>
            <w:r w:rsidRPr="00436CC6">
              <w:rPr>
                <w:rFonts w:ascii="Arial" w:hAnsi="Arial" w:cs="Arial"/>
                <w:sz w:val="24"/>
                <w:szCs w:val="24"/>
              </w:rPr>
              <w:t>Formé de un ou plusieurs chiffres.</w:t>
            </w:r>
          </w:p>
          <w:p w14:paraId="07DD15C1" w14:textId="77777777" w:rsidR="000E33EC" w:rsidRPr="00B967D9" w:rsidRDefault="000E33EC" w:rsidP="00DA32F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216" w:type="dxa"/>
            <w:gridSpan w:val="7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7984802" w14:textId="77777777" w:rsidR="000E33EC" w:rsidRDefault="000E33EC" w:rsidP="00DA32FC">
            <w:pPr>
              <w:rPr>
                <w:rFonts w:ascii="Arial" w:hAnsi="Arial" w:cs="Arial"/>
                <w:sz w:val="24"/>
              </w:rPr>
            </w:pPr>
          </w:p>
          <w:p w14:paraId="380F45BA" w14:textId="77777777" w:rsidR="000E33EC" w:rsidRPr="00B967D9" w:rsidRDefault="000E33EC" w:rsidP="00DA32F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Exemple : dans le nombre 345, il y a ____ chiffres.</w:t>
            </w:r>
          </w:p>
        </w:tc>
      </w:tr>
      <w:tr w:rsidR="000E33EC" w:rsidRPr="00B967D9" w14:paraId="6C311481" w14:textId="77777777" w:rsidTr="00DA32FC">
        <w:trPr>
          <w:gridAfter w:val="1"/>
          <w:wAfter w:w="125" w:type="dxa"/>
        </w:trPr>
        <w:tc>
          <w:tcPr>
            <w:tcW w:w="14845" w:type="dxa"/>
            <w:gridSpan w:val="18"/>
            <w:shd w:val="clear" w:color="auto" w:fill="D9D9D9" w:themeFill="background1" w:themeFillShade="D9"/>
          </w:tcPr>
          <w:p w14:paraId="45947AA0" w14:textId="77777777" w:rsidR="000E33EC" w:rsidRPr="00B967D9" w:rsidRDefault="000E33EC" w:rsidP="00DA32FC">
            <w:pPr>
              <w:rPr>
                <w:rFonts w:ascii="Arial" w:hAnsi="Arial" w:cs="Arial"/>
                <w:sz w:val="24"/>
              </w:rPr>
            </w:pPr>
            <w:r w:rsidRPr="00CF3E83">
              <w:rPr>
                <w:rFonts w:ascii="Arial" w:hAnsi="Arial" w:cs="Arial"/>
                <w:b/>
                <w:sz w:val="44"/>
                <w:szCs w:val="28"/>
              </w:rPr>
              <w:t>C</w:t>
            </w:r>
            <w:r>
              <w:rPr>
                <w:rFonts w:ascii="Arial" w:hAnsi="Arial" w:cs="Arial"/>
                <w:sz w:val="28"/>
                <w:szCs w:val="28"/>
              </w:rPr>
              <w:t>omparer des nombres</w:t>
            </w:r>
          </w:p>
        </w:tc>
      </w:tr>
      <w:tr w:rsidR="000E33EC" w:rsidRPr="00B967D9" w14:paraId="3E67D99C" w14:textId="77777777" w:rsidTr="00DA32FC">
        <w:trPr>
          <w:gridAfter w:val="1"/>
          <w:wAfter w:w="125" w:type="dxa"/>
        </w:trPr>
        <w:tc>
          <w:tcPr>
            <w:tcW w:w="220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1EC8489" w14:textId="77777777" w:rsidR="000E33EC" w:rsidRPr="00CF3E83" w:rsidRDefault="000E33EC" w:rsidP="00DA32FC">
            <w:pPr>
              <w:pStyle w:val="Paragraphedeliste"/>
              <w:numPr>
                <w:ilvl w:val="0"/>
                <w:numId w:val="3"/>
              </w:numPr>
              <w:ind w:left="567" w:hanging="207"/>
              <w:rPr>
                <w:rFonts w:ascii="Arial" w:hAnsi="Arial" w:cs="Arial"/>
                <w:sz w:val="28"/>
                <w:szCs w:val="28"/>
              </w:rPr>
            </w:pPr>
            <w:r w:rsidRPr="002E1ABE">
              <w:rPr>
                <w:rFonts w:ascii="Arial" w:hAnsi="Arial" w:cs="Arial"/>
                <w:b/>
                <w:sz w:val="28"/>
                <w:szCs w:val="28"/>
              </w:rPr>
              <w:t>Plus petit</w:t>
            </w:r>
            <w:r>
              <w:rPr>
                <w:rFonts w:ascii="Arial" w:hAnsi="Arial" w:cs="Arial"/>
                <w:sz w:val="24"/>
              </w:rPr>
              <w:t xml:space="preserve"> (inférieur)</w:t>
            </w:r>
          </w:p>
        </w:tc>
        <w:tc>
          <w:tcPr>
            <w:tcW w:w="2689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9A5565B" w14:textId="77777777" w:rsidR="000E33EC" w:rsidRDefault="000E33EC" w:rsidP="00DA32FC">
            <w:pPr>
              <w:rPr>
                <w:rFonts w:ascii="Arial" w:hAnsi="Arial" w:cs="Arial"/>
                <w:sz w:val="24"/>
              </w:rPr>
            </w:pPr>
            <w:r w:rsidRPr="00434225">
              <w:rPr>
                <w:rFonts w:ascii="Arial" w:hAnsi="Arial" w:cs="Arial"/>
                <w:sz w:val="24"/>
              </w:rPr>
              <w:t>1-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Pr="00434225">
              <w:rPr>
                <w:rFonts w:ascii="Arial" w:hAnsi="Arial" w:cs="Arial"/>
                <w:sz w:val="24"/>
              </w:rPr>
              <w:t>Je place 1 point à côté du plus petit nombre et 2 points à côté du plus grand</w:t>
            </w:r>
            <w:r>
              <w:rPr>
                <w:rFonts w:ascii="Arial" w:hAnsi="Arial" w:cs="Arial"/>
                <w:sz w:val="24"/>
              </w:rPr>
              <w:t>.</w:t>
            </w:r>
          </w:p>
          <w:p w14:paraId="36EED20D" w14:textId="77777777" w:rsidR="000E33EC" w:rsidRDefault="000E33EC" w:rsidP="00DA32FC">
            <w:pPr>
              <w:rPr>
                <w:rFonts w:ascii="Arial" w:hAnsi="Arial" w:cs="Arial"/>
                <w:sz w:val="24"/>
              </w:rPr>
            </w:pPr>
          </w:p>
          <w:p w14:paraId="02FD1345" w14:textId="77777777" w:rsidR="000E33EC" w:rsidRPr="00434225" w:rsidRDefault="000E33EC" w:rsidP="00DA32F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2- Je relie mes points.</w:t>
            </w:r>
          </w:p>
          <w:p w14:paraId="41D8E9AD" w14:textId="77777777" w:rsidR="000E33EC" w:rsidRDefault="000E33EC" w:rsidP="00DA32FC">
            <w:pPr>
              <w:rPr>
                <w:rFonts w:ascii="Arial" w:hAnsi="Arial" w:cs="Arial"/>
                <w:sz w:val="24"/>
              </w:rPr>
            </w:pPr>
          </w:p>
          <w:p w14:paraId="398960C0" w14:textId="77777777" w:rsidR="000E33EC" w:rsidRPr="00B967D9" w:rsidRDefault="000E33EC" w:rsidP="00DA32F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126" w:type="dxa"/>
            <w:gridSpan w:val="2"/>
            <w:tcBorders>
              <w:left w:val="single" w:sz="4" w:space="0" w:color="FFFFFF" w:themeColor="background1"/>
              <w:right w:val="dashed" w:sz="4" w:space="0" w:color="auto"/>
            </w:tcBorders>
          </w:tcPr>
          <w:p w14:paraId="66517A7E" w14:textId="77777777" w:rsidR="000E33EC" w:rsidRDefault="000E33EC" w:rsidP="00DA32FC">
            <w:pPr>
              <w:rPr>
                <w:rFonts w:ascii="Arial" w:hAnsi="Arial" w:cs="Arial"/>
                <w:sz w:val="40"/>
              </w:rPr>
            </w:pPr>
            <w:r>
              <w:rPr>
                <w:rFonts w:ascii="Arial" w:hAnsi="Arial" w:cs="Arial"/>
                <w:sz w:val="24"/>
              </w:rPr>
              <w:t>9 est plus petit que 13</w:t>
            </w:r>
          </w:p>
          <w:p w14:paraId="5ED51E52" w14:textId="77777777" w:rsidR="000E33EC" w:rsidRDefault="000E33EC" w:rsidP="00DA32FC">
            <w:pPr>
              <w:rPr>
                <w:rFonts w:ascii="Arial" w:hAnsi="Arial" w:cs="Arial"/>
                <w:sz w:val="40"/>
              </w:rPr>
            </w:pPr>
            <w:proofErr w:type="gramStart"/>
            <w:r w:rsidRPr="000C5CF7">
              <w:rPr>
                <w:rFonts w:ascii="Arial" w:hAnsi="Arial" w:cs="Arial"/>
                <w:sz w:val="40"/>
              </w:rPr>
              <w:t xml:space="preserve">9 </w:t>
            </w:r>
            <w:r>
              <w:rPr>
                <w:rFonts w:ascii="Arial" w:hAnsi="Arial" w:cs="Arial"/>
                <w:sz w:val="40"/>
              </w:rPr>
              <w:t xml:space="preserve"> </w:t>
            </w:r>
            <w:r w:rsidRPr="000C5CF7">
              <w:rPr>
                <w:rFonts w:ascii="Arial" w:hAnsi="Arial" w:cs="Arial"/>
                <w:b/>
                <w:sz w:val="96"/>
              </w:rPr>
              <w:t>.</w:t>
            </w:r>
            <w:proofErr w:type="gramEnd"/>
            <w:r>
              <w:rPr>
                <w:rFonts w:ascii="Arial" w:hAnsi="Arial" w:cs="Arial"/>
                <w:sz w:val="40"/>
              </w:rPr>
              <w:t xml:space="preserve">   </w:t>
            </w:r>
            <w:r w:rsidRPr="000C5CF7">
              <w:rPr>
                <w:rFonts w:ascii="Arial" w:hAnsi="Arial" w:cs="Arial"/>
                <w:b/>
                <w:sz w:val="56"/>
              </w:rPr>
              <w:t>:</w:t>
            </w:r>
            <w:r>
              <w:rPr>
                <w:rFonts w:ascii="Arial" w:hAnsi="Arial" w:cs="Arial"/>
                <w:b/>
                <w:sz w:val="56"/>
              </w:rPr>
              <w:t xml:space="preserve"> </w:t>
            </w:r>
            <w:r w:rsidRPr="000C5CF7">
              <w:rPr>
                <w:rFonts w:ascii="Arial" w:hAnsi="Arial" w:cs="Arial"/>
                <w:sz w:val="40"/>
              </w:rPr>
              <w:t>13</w:t>
            </w:r>
          </w:p>
          <w:p w14:paraId="30F914DE" w14:textId="77777777" w:rsidR="000E33EC" w:rsidRPr="00B967D9" w:rsidRDefault="000E33EC" w:rsidP="00DA32F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40"/>
              </w:rPr>
              <w:t xml:space="preserve">9    </w:t>
            </w:r>
            <w:r w:rsidRPr="000C5CF7">
              <w:rPr>
                <w:rFonts w:ascii="Arial" w:hAnsi="Arial" w:cs="Arial"/>
                <w:b/>
                <w:noProof/>
                <w:sz w:val="72"/>
                <w:szCs w:val="144"/>
                <w:lang w:eastAsia="fr-CA"/>
              </w:rPr>
              <w:t>&lt;</w:t>
            </w:r>
            <w:r>
              <w:rPr>
                <w:rFonts w:ascii="Arial" w:hAnsi="Arial" w:cs="Arial"/>
                <w:b/>
                <w:noProof/>
                <w:sz w:val="72"/>
                <w:szCs w:val="144"/>
                <w:lang w:eastAsia="fr-CA"/>
              </w:rPr>
              <w:t xml:space="preserve"> </w:t>
            </w:r>
            <w:r>
              <w:rPr>
                <w:rFonts w:ascii="Arial" w:hAnsi="Arial" w:cs="Arial"/>
                <w:noProof/>
                <w:sz w:val="36"/>
                <w:szCs w:val="144"/>
                <w:lang w:eastAsia="fr-CA"/>
              </w:rPr>
              <w:t xml:space="preserve"> </w:t>
            </w:r>
            <w:r w:rsidRPr="000C5CF7">
              <w:rPr>
                <w:rFonts w:ascii="Arial" w:hAnsi="Arial" w:cs="Arial"/>
                <w:noProof/>
                <w:sz w:val="40"/>
                <w:szCs w:val="144"/>
                <w:lang w:eastAsia="fr-CA"/>
              </w:rPr>
              <w:t>13</w:t>
            </w:r>
          </w:p>
        </w:tc>
        <w:tc>
          <w:tcPr>
            <w:tcW w:w="1842" w:type="dxa"/>
            <w:gridSpan w:val="2"/>
            <w:tcBorders>
              <w:left w:val="dashed" w:sz="4" w:space="0" w:color="auto"/>
              <w:right w:val="single" w:sz="4" w:space="0" w:color="FFFFFF" w:themeColor="background1"/>
            </w:tcBorders>
          </w:tcPr>
          <w:p w14:paraId="5EA263C2" w14:textId="77777777" w:rsidR="000E33EC" w:rsidRPr="00B85D75" w:rsidRDefault="000E33EC" w:rsidP="00DA32FC">
            <w:pPr>
              <w:pStyle w:val="Paragraphedeliste"/>
              <w:numPr>
                <w:ilvl w:val="0"/>
                <w:numId w:val="3"/>
              </w:numPr>
              <w:ind w:left="176" w:hanging="142"/>
              <w:rPr>
                <w:rFonts w:ascii="Arial" w:hAnsi="Arial" w:cs="Arial"/>
                <w:sz w:val="24"/>
              </w:rPr>
            </w:pPr>
            <w:r w:rsidRPr="00B85D75">
              <w:rPr>
                <w:rFonts w:ascii="Arial" w:hAnsi="Arial" w:cs="Arial"/>
                <w:b/>
                <w:sz w:val="28"/>
                <w:szCs w:val="28"/>
              </w:rPr>
              <w:t>Plus grand</w:t>
            </w:r>
            <w:r w:rsidRPr="00B85D75">
              <w:rPr>
                <w:rFonts w:ascii="Arial" w:hAnsi="Arial" w:cs="Arial"/>
                <w:sz w:val="24"/>
              </w:rPr>
              <w:t xml:space="preserve"> (supérieur)</w:t>
            </w:r>
          </w:p>
          <w:p w14:paraId="16DA04E3" w14:textId="77777777" w:rsidR="000E33EC" w:rsidRDefault="000E33EC" w:rsidP="00DA32FC">
            <w:pPr>
              <w:rPr>
                <w:rFonts w:ascii="Arial" w:hAnsi="Arial" w:cs="Arial"/>
                <w:sz w:val="24"/>
              </w:rPr>
            </w:pPr>
          </w:p>
          <w:p w14:paraId="44FA3229" w14:textId="77777777" w:rsidR="000E33EC" w:rsidRPr="00B967D9" w:rsidRDefault="000E33EC" w:rsidP="00DA32F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699" w:type="dxa"/>
            <w:gridSpan w:val="4"/>
            <w:tcBorders>
              <w:left w:val="single" w:sz="4" w:space="0" w:color="FFFFFF" w:themeColor="background1"/>
              <w:right w:val="dashed" w:sz="4" w:space="0" w:color="FFFFFF" w:themeColor="background1"/>
            </w:tcBorders>
          </w:tcPr>
          <w:p w14:paraId="4D63237D" w14:textId="77777777" w:rsidR="000E33EC" w:rsidRDefault="000E33EC" w:rsidP="00DA32FC">
            <w:pPr>
              <w:rPr>
                <w:rFonts w:ascii="Arial" w:hAnsi="Arial" w:cs="Arial"/>
                <w:sz w:val="24"/>
              </w:rPr>
            </w:pPr>
            <w:r w:rsidRPr="00434225">
              <w:rPr>
                <w:rFonts w:ascii="Arial" w:hAnsi="Arial" w:cs="Arial"/>
                <w:sz w:val="24"/>
              </w:rPr>
              <w:t>1-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Pr="00434225">
              <w:rPr>
                <w:rFonts w:ascii="Arial" w:hAnsi="Arial" w:cs="Arial"/>
                <w:sz w:val="24"/>
              </w:rPr>
              <w:t>Je place 1 point à côté du plus petit nombre et 2 points à côté du plus grand</w:t>
            </w:r>
          </w:p>
          <w:p w14:paraId="6F554F05" w14:textId="77777777" w:rsidR="000E33EC" w:rsidRDefault="000E33EC" w:rsidP="00DA32FC">
            <w:pPr>
              <w:rPr>
                <w:rFonts w:ascii="Arial" w:hAnsi="Arial" w:cs="Arial"/>
                <w:sz w:val="24"/>
              </w:rPr>
            </w:pPr>
          </w:p>
          <w:p w14:paraId="36C56023" w14:textId="77777777" w:rsidR="000E33EC" w:rsidRDefault="000E33EC" w:rsidP="00DA32F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2- Je relie mes points</w:t>
            </w:r>
          </w:p>
          <w:p w14:paraId="4D05F927" w14:textId="77777777" w:rsidR="000E33EC" w:rsidRPr="00B967D9" w:rsidRDefault="000E33EC" w:rsidP="00DA32F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282" w:type="dxa"/>
            <w:gridSpan w:val="3"/>
            <w:tcBorders>
              <w:left w:val="dashed" w:sz="4" w:space="0" w:color="FFFFFF" w:themeColor="background1"/>
              <w:right w:val="single" w:sz="4" w:space="0" w:color="FFFFFF" w:themeColor="background1"/>
            </w:tcBorders>
          </w:tcPr>
          <w:p w14:paraId="79343038" w14:textId="77777777" w:rsidR="000E33EC" w:rsidRDefault="000E33EC" w:rsidP="00DA32F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13 est plus grand </w:t>
            </w:r>
          </w:p>
          <w:p w14:paraId="622AD97D" w14:textId="77777777" w:rsidR="000E33EC" w:rsidRPr="00434225" w:rsidRDefault="000E33EC" w:rsidP="00DA32F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que 9</w:t>
            </w:r>
          </w:p>
          <w:p w14:paraId="20E68813" w14:textId="77777777" w:rsidR="000E33EC" w:rsidRDefault="000E33EC" w:rsidP="00DA32FC">
            <w:pPr>
              <w:rPr>
                <w:rFonts w:ascii="Arial" w:hAnsi="Arial" w:cs="Arial"/>
                <w:sz w:val="40"/>
              </w:rPr>
            </w:pPr>
            <w:r>
              <w:rPr>
                <w:rFonts w:ascii="Arial" w:hAnsi="Arial" w:cs="Arial"/>
                <w:sz w:val="40"/>
              </w:rPr>
              <w:t>13</w:t>
            </w:r>
            <w:r w:rsidRPr="000C5CF7">
              <w:rPr>
                <w:rFonts w:ascii="Arial" w:hAnsi="Arial" w:cs="Arial"/>
                <w:sz w:val="40"/>
              </w:rPr>
              <w:t xml:space="preserve"> </w:t>
            </w:r>
            <w:r>
              <w:rPr>
                <w:rFonts w:ascii="Arial" w:hAnsi="Arial" w:cs="Arial"/>
                <w:sz w:val="40"/>
              </w:rPr>
              <w:t xml:space="preserve"> </w:t>
            </w:r>
            <w:proofErr w:type="gramStart"/>
            <w:r w:rsidRPr="000C5CF7">
              <w:rPr>
                <w:rFonts w:ascii="Arial" w:hAnsi="Arial" w:cs="Arial"/>
                <w:b/>
                <w:sz w:val="56"/>
              </w:rPr>
              <w:t>:</w:t>
            </w:r>
            <w:r>
              <w:rPr>
                <w:rFonts w:ascii="Arial" w:hAnsi="Arial" w:cs="Arial"/>
                <w:sz w:val="40"/>
              </w:rPr>
              <w:t xml:space="preserve">  </w:t>
            </w:r>
            <w:r w:rsidRPr="000C5CF7">
              <w:rPr>
                <w:rFonts w:ascii="Arial" w:hAnsi="Arial" w:cs="Arial"/>
                <w:b/>
                <w:sz w:val="96"/>
              </w:rPr>
              <w:t>.</w:t>
            </w:r>
            <w:proofErr w:type="gramEnd"/>
            <w:r>
              <w:rPr>
                <w:rFonts w:ascii="Arial" w:hAnsi="Arial" w:cs="Arial"/>
                <w:sz w:val="40"/>
              </w:rPr>
              <w:t xml:space="preserve">  9</w:t>
            </w:r>
          </w:p>
          <w:p w14:paraId="46FEF773" w14:textId="77777777" w:rsidR="000E33EC" w:rsidRPr="00B967D9" w:rsidRDefault="000E33EC" w:rsidP="00DA32F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40"/>
              </w:rPr>
              <w:t xml:space="preserve">13   </w:t>
            </w:r>
            <w:r w:rsidRPr="000C5CF7">
              <w:rPr>
                <w:rFonts w:ascii="Arial" w:hAnsi="Arial" w:cs="Arial"/>
                <w:b/>
                <w:noProof/>
                <w:sz w:val="72"/>
                <w:szCs w:val="144"/>
                <w:lang w:eastAsia="fr-CA"/>
              </w:rPr>
              <w:t>&gt;</w:t>
            </w:r>
            <w:r>
              <w:rPr>
                <w:rFonts w:ascii="Arial" w:hAnsi="Arial" w:cs="Arial"/>
                <w:sz w:val="24"/>
              </w:rPr>
              <w:t xml:space="preserve">     </w:t>
            </w:r>
            <w:r>
              <w:rPr>
                <w:rFonts w:ascii="Arial" w:hAnsi="Arial" w:cs="Arial"/>
                <w:noProof/>
                <w:sz w:val="40"/>
                <w:szCs w:val="144"/>
                <w:lang w:eastAsia="fr-CA"/>
              </w:rPr>
              <w:t>9</w:t>
            </w:r>
          </w:p>
        </w:tc>
      </w:tr>
      <w:tr w:rsidR="000E33EC" w:rsidRPr="00B967D9" w14:paraId="59D3FF88" w14:textId="77777777" w:rsidTr="00DA32FC">
        <w:tc>
          <w:tcPr>
            <w:tcW w:w="2469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113FF8D" w14:textId="77777777" w:rsidR="000E33EC" w:rsidRPr="002E1ABE" w:rsidRDefault="000E33EC" w:rsidP="00DA32FC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2E1ABE">
              <w:rPr>
                <w:rFonts w:ascii="Arial" w:hAnsi="Arial" w:cs="Arial"/>
                <w:b/>
                <w:sz w:val="28"/>
                <w:szCs w:val="28"/>
              </w:rPr>
              <w:t>Égal</w:t>
            </w:r>
            <w:r w:rsidRPr="002E1ABE">
              <w:rPr>
                <w:rFonts w:ascii="Arial" w:hAnsi="Arial" w:cs="Arial"/>
                <w:b/>
                <w:sz w:val="24"/>
              </w:rPr>
              <w:t xml:space="preserve"> </w:t>
            </w:r>
          </w:p>
          <w:p w14:paraId="673FA1CE" w14:textId="77777777" w:rsidR="000E33EC" w:rsidRDefault="000E33EC" w:rsidP="00DA32FC">
            <w:pPr>
              <w:pStyle w:val="Paragraphedeliste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</w:rPr>
              <w:t>(autant que)</w:t>
            </w:r>
          </w:p>
        </w:tc>
        <w:tc>
          <w:tcPr>
            <w:tcW w:w="188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F2F5705" w14:textId="77777777" w:rsidR="000E33EC" w:rsidRPr="00B967D9" w:rsidRDefault="000E33EC" w:rsidP="00DA32F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Symbole   </w:t>
            </w:r>
            <w:r w:rsidRPr="00E94A2A">
              <w:rPr>
                <w:rFonts w:ascii="Arial" w:hAnsi="Arial" w:cs="Arial"/>
                <w:sz w:val="56"/>
              </w:rPr>
              <w:t>=</w:t>
            </w:r>
          </w:p>
        </w:tc>
        <w:tc>
          <w:tcPr>
            <w:tcW w:w="4393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62A25F9" w14:textId="77777777" w:rsidR="000E33EC" w:rsidRPr="00B967D9" w:rsidRDefault="000E33EC" w:rsidP="00DA32FC">
            <w:pPr>
              <w:spacing w:before="12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Les nombres ont la même valeur.</w:t>
            </w:r>
          </w:p>
        </w:tc>
        <w:tc>
          <w:tcPr>
            <w:tcW w:w="2550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9FF7C0D" w14:textId="77777777" w:rsidR="000E33EC" w:rsidRPr="00F761F2" w:rsidRDefault="000E33EC" w:rsidP="00DA32FC">
            <w:pPr>
              <w:spacing w:before="120"/>
              <w:rPr>
                <w:rFonts w:ascii="Arial" w:hAnsi="Arial" w:cs="Arial"/>
                <w:sz w:val="32"/>
              </w:rPr>
            </w:pPr>
            <w:r w:rsidRPr="00F761F2">
              <w:rPr>
                <w:rFonts w:ascii="Arial" w:hAnsi="Arial" w:cs="Arial"/>
                <w:sz w:val="32"/>
              </w:rPr>
              <w:t>2 + 3 = 4 + 1</w:t>
            </w:r>
          </w:p>
        </w:tc>
        <w:tc>
          <w:tcPr>
            <w:tcW w:w="28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946DA36" w14:textId="77777777" w:rsidR="000E33EC" w:rsidRPr="00F761F2" w:rsidRDefault="000E33EC" w:rsidP="00DA32FC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3389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E2E1B23" w14:textId="77777777" w:rsidR="000E33EC" w:rsidRPr="00F761F2" w:rsidRDefault="000E33EC" w:rsidP="00DA32FC">
            <w:pPr>
              <w:spacing w:before="120"/>
              <w:rPr>
                <w:rFonts w:ascii="Arial" w:hAnsi="Arial" w:cs="Arial"/>
                <w:sz w:val="32"/>
              </w:rPr>
            </w:pPr>
            <w:r w:rsidRPr="00F761F2">
              <w:rPr>
                <w:rFonts w:ascii="Arial" w:hAnsi="Arial" w:cs="Arial"/>
                <w:sz w:val="32"/>
              </w:rPr>
              <w:t>6 – 4 = 2</w:t>
            </w:r>
          </w:p>
        </w:tc>
      </w:tr>
    </w:tbl>
    <w:p w14:paraId="3CAFCB46" w14:textId="1F0B85B9" w:rsidR="00B81D8A" w:rsidRDefault="00B81D8A"/>
    <w:tbl>
      <w:tblPr>
        <w:tblStyle w:val="Grilledutableau"/>
        <w:tblW w:w="14844" w:type="dxa"/>
        <w:tblLayout w:type="fixed"/>
        <w:tblLook w:val="04A0" w:firstRow="1" w:lastRow="0" w:firstColumn="1" w:lastColumn="0" w:noHBand="0" w:noVBand="1"/>
      </w:tblPr>
      <w:tblGrid>
        <w:gridCol w:w="1652"/>
        <w:gridCol w:w="1411"/>
        <w:gridCol w:w="1700"/>
        <w:gridCol w:w="650"/>
        <w:gridCol w:w="1760"/>
        <w:gridCol w:w="448"/>
        <w:gridCol w:w="992"/>
        <w:gridCol w:w="2837"/>
        <w:gridCol w:w="2945"/>
        <w:gridCol w:w="449"/>
      </w:tblGrid>
      <w:tr w:rsidR="00B025C5" w:rsidRPr="00B967D9" w14:paraId="1F1E9139" w14:textId="77777777" w:rsidTr="00B32C91">
        <w:tc>
          <w:tcPr>
            <w:tcW w:w="14844" w:type="dxa"/>
            <w:gridSpan w:val="10"/>
            <w:shd w:val="clear" w:color="auto" w:fill="D9D9D9" w:themeFill="background1" w:themeFillShade="D9"/>
          </w:tcPr>
          <w:p w14:paraId="6E571DC9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  <w:r w:rsidRPr="00B967D9">
              <w:rPr>
                <w:rFonts w:ascii="Arial" w:hAnsi="Arial" w:cs="Arial"/>
                <w:b/>
                <w:sz w:val="44"/>
                <w:szCs w:val="44"/>
              </w:rPr>
              <w:lastRenderedPageBreak/>
              <w:t>D</w:t>
            </w:r>
            <w:r w:rsidRPr="00A76F3F">
              <w:rPr>
                <w:rFonts w:ascii="Arial" w:hAnsi="Arial" w:cs="Arial"/>
                <w:sz w:val="28"/>
                <w:szCs w:val="28"/>
              </w:rPr>
              <w:t>écomposer un</w:t>
            </w:r>
            <w:r w:rsidRPr="00A76F3F">
              <w:rPr>
                <w:rFonts w:ascii="Arial" w:hAnsi="Arial" w:cs="Arial"/>
                <w:sz w:val="32"/>
                <w:szCs w:val="28"/>
              </w:rPr>
              <w:t xml:space="preserve"> </w:t>
            </w:r>
            <w:r w:rsidRPr="00A76F3F">
              <w:rPr>
                <w:rFonts w:ascii="Arial" w:hAnsi="Arial" w:cs="Arial"/>
                <w:sz w:val="28"/>
                <w:szCs w:val="28"/>
              </w:rPr>
              <w:t>nombre</w:t>
            </w:r>
          </w:p>
        </w:tc>
      </w:tr>
      <w:tr w:rsidR="00B32C91" w:rsidRPr="00B967D9" w14:paraId="110BBEE4" w14:textId="77777777" w:rsidTr="00B32C91">
        <w:tc>
          <w:tcPr>
            <w:tcW w:w="7621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253A18D" w14:textId="77777777" w:rsidR="00B32C91" w:rsidRPr="00A4432D" w:rsidRDefault="00B32C91" w:rsidP="00B81D8A">
            <w:pPr>
              <w:pStyle w:val="Paragraphedeliste"/>
              <w:numPr>
                <w:ilvl w:val="0"/>
                <w:numId w:val="41"/>
              </w:numPr>
              <w:rPr>
                <w:rFonts w:ascii="Arial" w:hAnsi="Arial" w:cs="Arial"/>
                <w:sz w:val="28"/>
                <w:szCs w:val="24"/>
              </w:rPr>
            </w:pPr>
            <w:r w:rsidRPr="00A4432D">
              <w:rPr>
                <w:rFonts w:ascii="Arial" w:hAnsi="Arial" w:cs="Arial"/>
                <w:sz w:val="28"/>
                <w:szCs w:val="24"/>
              </w:rPr>
              <w:t>Décomposition additive : 456 = 400 + 50 + 6</w:t>
            </w:r>
          </w:p>
          <w:p w14:paraId="260FC04E" w14:textId="77777777" w:rsidR="00B32C91" w:rsidRDefault="00B32C91" w:rsidP="00B32C91">
            <w:pPr>
              <w:pStyle w:val="Paragraphedeliste"/>
              <w:rPr>
                <w:rFonts w:ascii="Arial" w:hAnsi="Arial" w:cs="Arial"/>
                <w:sz w:val="28"/>
                <w:szCs w:val="24"/>
              </w:rPr>
            </w:pPr>
          </w:p>
          <w:p w14:paraId="6AB5FD94" w14:textId="77777777" w:rsidR="00B32C91" w:rsidRDefault="00B32C91" w:rsidP="00B81D8A">
            <w:pPr>
              <w:pStyle w:val="Paragraphedeliste"/>
              <w:numPr>
                <w:ilvl w:val="0"/>
                <w:numId w:val="41"/>
              </w:numPr>
              <w:rPr>
                <w:rFonts w:ascii="Arial" w:hAnsi="Arial" w:cs="Arial"/>
                <w:sz w:val="28"/>
                <w:szCs w:val="24"/>
              </w:rPr>
            </w:pPr>
            <w:r w:rsidRPr="00A4432D">
              <w:rPr>
                <w:rFonts w:ascii="Arial" w:hAnsi="Arial" w:cs="Arial"/>
                <w:sz w:val="28"/>
                <w:szCs w:val="24"/>
              </w:rPr>
              <w:t>Décomposition lettrée : 456 = 4 C + 5 D + 6 U</w:t>
            </w:r>
          </w:p>
          <w:p w14:paraId="18162ED8" w14:textId="77777777" w:rsidR="00B32C91" w:rsidRPr="00B32C91" w:rsidRDefault="00B32C91" w:rsidP="00B32C91">
            <w:pPr>
              <w:pStyle w:val="Paragraphedeliste"/>
              <w:rPr>
                <w:rFonts w:ascii="Arial" w:hAnsi="Arial" w:cs="Arial"/>
                <w:sz w:val="32"/>
                <w:szCs w:val="24"/>
              </w:rPr>
            </w:pPr>
          </w:p>
          <w:p w14:paraId="2D635180" w14:textId="62CDFFE3" w:rsidR="00B32C91" w:rsidRPr="00B81D8A" w:rsidRDefault="00B32C91" w:rsidP="00B81D8A">
            <w:pPr>
              <w:pStyle w:val="Paragraphedeliste"/>
              <w:numPr>
                <w:ilvl w:val="0"/>
                <w:numId w:val="41"/>
              </w:numPr>
              <w:rPr>
                <w:rFonts w:ascii="Arial" w:hAnsi="Arial" w:cs="Arial"/>
                <w:sz w:val="32"/>
                <w:szCs w:val="24"/>
              </w:rPr>
            </w:pPr>
            <w:r w:rsidRPr="00B81D8A">
              <w:rPr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64B87710" wp14:editId="0F15736A">
                      <wp:simplePos x="0" y="0"/>
                      <wp:positionH relativeFrom="column">
                        <wp:posOffset>3367405</wp:posOffset>
                      </wp:positionH>
                      <wp:positionV relativeFrom="paragraph">
                        <wp:posOffset>120419</wp:posOffset>
                      </wp:positionV>
                      <wp:extent cx="1193800" cy="0"/>
                      <wp:effectExtent l="0" t="76200" r="25400" b="114300"/>
                      <wp:wrapNone/>
                      <wp:docPr id="402" name="Connecteur droit avec flèche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9380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402" o:spid="_x0000_s1026" type="#_x0000_t32" style="position:absolute;margin-left:265.15pt;margin-top:9.5pt;width:94pt;height:0;z-index:25229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" strokecolor="black [3040]" strokeweight="1pt">
                      <v:stroke endarrow="open"/>
                    </v:shape>
                  </w:pict>
                </mc:Fallback>
              </mc:AlternateContent>
            </w:r>
            <w:r w:rsidRPr="00B81D8A">
              <w:rPr>
                <w:rFonts w:ascii="Arial" w:hAnsi="Arial" w:cs="Arial"/>
                <w:sz w:val="28"/>
              </w:rPr>
              <w:t>Décomposition en facteurs premiers</w:t>
            </w:r>
          </w:p>
          <w:p w14:paraId="563A5665" w14:textId="77777777" w:rsidR="00B32C91" w:rsidRPr="008572C1" w:rsidRDefault="00B32C91" w:rsidP="00B81D8A">
            <w:pPr>
              <w:pStyle w:val="Paragraphedeliste"/>
              <w:rPr>
                <w:rFonts w:ascii="Arial" w:hAnsi="Arial" w:cs="Arial"/>
                <w:sz w:val="24"/>
              </w:rPr>
            </w:pPr>
          </w:p>
          <w:p w14:paraId="2ACE8A30" w14:textId="77777777" w:rsidR="00B32C91" w:rsidRDefault="00B32C91" w:rsidP="00B81D8A">
            <w:pPr>
              <w:ind w:left="720"/>
              <w:rPr>
                <w:rFonts w:ascii="Arial" w:hAnsi="Arial" w:cs="Arial"/>
                <w:sz w:val="28"/>
                <w:szCs w:val="28"/>
              </w:rPr>
            </w:pPr>
          </w:p>
          <w:p w14:paraId="7927AD4C" w14:textId="77777777" w:rsidR="00B32C91" w:rsidRPr="0031783B" w:rsidRDefault="00B32C91" w:rsidP="00B81D8A">
            <w:pPr>
              <w:pStyle w:val="Paragraphedeliste"/>
              <w:rPr>
                <w:rFonts w:ascii="Arial" w:hAnsi="Arial" w:cs="Arial"/>
                <w:sz w:val="28"/>
                <w:szCs w:val="28"/>
              </w:rPr>
            </w:pPr>
          </w:p>
          <w:p w14:paraId="02303DA4" w14:textId="77777777" w:rsidR="00B32C91" w:rsidRPr="0031783B" w:rsidRDefault="00B32C91" w:rsidP="00B81D8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29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6560308" w14:textId="77777777" w:rsidR="00B32C91" w:rsidRDefault="00B32C91" w:rsidP="00B81D8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7B1796F7" wp14:editId="53078B39">
                  <wp:extent cx="2263140" cy="1699260"/>
                  <wp:effectExtent l="0" t="0" r="3810" b="0"/>
                  <wp:docPr id="295" name="Imag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169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6A6882" w14:textId="77777777" w:rsidR="00B32C91" w:rsidRPr="008572C1" w:rsidRDefault="00B32C91" w:rsidP="00B32C91">
            <w:pPr>
              <w:rPr>
                <w:rFonts w:ascii="Arial" w:hAnsi="Arial" w:cs="Arial"/>
                <w:sz w:val="8"/>
                <w:vertAlign w:val="superscript"/>
              </w:rPr>
            </w:pPr>
          </w:p>
        </w:tc>
        <w:tc>
          <w:tcPr>
            <w:tcW w:w="3394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953CAE7" w14:textId="77777777" w:rsidR="00B32C91" w:rsidRDefault="00B32C91" w:rsidP="00B32C91">
            <w:pPr>
              <w:rPr>
                <w:rFonts w:ascii="Arial" w:hAnsi="Arial" w:cs="Arial"/>
                <w:sz w:val="28"/>
                <w:szCs w:val="28"/>
              </w:rPr>
            </w:pPr>
          </w:p>
          <w:p w14:paraId="0E9BCAD9" w14:textId="77777777" w:rsidR="00B32C91" w:rsidRDefault="00B32C91" w:rsidP="00B32C91">
            <w:pPr>
              <w:rPr>
                <w:rFonts w:ascii="Arial" w:hAnsi="Arial" w:cs="Arial"/>
                <w:sz w:val="28"/>
                <w:szCs w:val="28"/>
              </w:rPr>
            </w:pPr>
          </w:p>
          <w:p w14:paraId="09C1B2E3" w14:textId="77777777" w:rsidR="00B32C91" w:rsidRDefault="00B32C91" w:rsidP="00B32C91">
            <w:pPr>
              <w:rPr>
                <w:rFonts w:ascii="Arial" w:hAnsi="Arial" w:cs="Arial"/>
                <w:sz w:val="28"/>
                <w:szCs w:val="28"/>
              </w:rPr>
            </w:pPr>
          </w:p>
          <w:p w14:paraId="66F86FF3" w14:textId="77777777" w:rsidR="00B32C91" w:rsidRDefault="00B32C91" w:rsidP="00B32C91">
            <w:pPr>
              <w:rPr>
                <w:rFonts w:ascii="Arial" w:hAnsi="Arial" w:cs="Arial"/>
                <w:sz w:val="28"/>
                <w:szCs w:val="28"/>
              </w:rPr>
            </w:pPr>
          </w:p>
          <w:p w14:paraId="63EBB409" w14:textId="77777777" w:rsidR="00B32C91" w:rsidRDefault="00B32C91" w:rsidP="00B32C91">
            <w:pPr>
              <w:rPr>
                <w:rFonts w:ascii="Arial" w:hAnsi="Arial" w:cs="Arial"/>
                <w:sz w:val="28"/>
                <w:szCs w:val="28"/>
              </w:rPr>
            </w:pPr>
          </w:p>
          <w:p w14:paraId="40E94AEE" w14:textId="77777777" w:rsidR="00B32C91" w:rsidRDefault="00B32C91" w:rsidP="00B32C9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= _____ x _____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x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_____</w:t>
            </w:r>
          </w:p>
          <w:p w14:paraId="1A50D04D" w14:textId="77777777" w:rsidR="00B32C91" w:rsidRDefault="00B32C91" w:rsidP="00B32C91">
            <w:pPr>
              <w:rPr>
                <w:rFonts w:ascii="Arial" w:hAnsi="Arial" w:cs="Arial"/>
                <w:sz w:val="28"/>
                <w:szCs w:val="28"/>
              </w:rPr>
            </w:pPr>
          </w:p>
          <w:p w14:paraId="50EC74FC" w14:textId="77777777" w:rsidR="00B32C91" w:rsidRDefault="00B32C91" w:rsidP="00B32C9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ou _____ x _____</w:t>
            </w:r>
            <w:r w:rsidRPr="00B32C91">
              <w:rPr>
                <w:rFonts w:ascii="Arial" w:hAnsi="Arial" w:cs="Arial"/>
                <w:sz w:val="28"/>
                <w:szCs w:val="28"/>
                <w:vertAlign w:val="superscript"/>
              </w:rPr>
              <w:t xml:space="preserve">2 </w:t>
            </w:r>
          </w:p>
          <w:p w14:paraId="34A09F4B" w14:textId="77777777" w:rsidR="00B32C91" w:rsidRPr="00B967D9" w:rsidRDefault="00B32C91" w:rsidP="00B81D8A">
            <w:pPr>
              <w:rPr>
                <w:rFonts w:ascii="Arial" w:hAnsi="Arial" w:cs="Arial"/>
                <w:sz w:val="24"/>
              </w:rPr>
            </w:pPr>
          </w:p>
        </w:tc>
      </w:tr>
      <w:tr w:rsidR="00B025C5" w:rsidRPr="00B967D9" w14:paraId="3EB6DFD6" w14:textId="77777777" w:rsidTr="00B32C91">
        <w:tc>
          <w:tcPr>
            <w:tcW w:w="14844" w:type="dxa"/>
            <w:gridSpan w:val="10"/>
            <w:shd w:val="clear" w:color="auto" w:fill="D9D9D9" w:themeFill="background1" w:themeFillShade="D9"/>
          </w:tcPr>
          <w:p w14:paraId="0AA6DE9D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44"/>
              </w:rPr>
              <w:t>D</w:t>
            </w:r>
            <w:r>
              <w:rPr>
                <w:rFonts w:ascii="Arial" w:hAnsi="Arial" w:cs="Arial"/>
                <w:sz w:val="28"/>
                <w:szCs w:val="28"/>
              </w:rPr>
              <w:t>roite numérique</w:t>
            </w:r>
          </w:p>
        </w:tc>
      </w:tr>
      <w:tr w:rsidR="00B025C5" w:rsidRPr="00B967D9" w14:paraId="474FFD7A" w14:textId="77777777" w:rsidTr="00B32C91">
        <w:tc>
          <w:tcPr>
            <w:tcW w:w="4763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8B5F46E" w14:textId="77777777" w:rsidR="00B025C5" w:rsidRPr="00F31DCB" w:rsidRDefault="00B025C5" w:rsidP="00B81D8A">
            <w:pPr>
              <w:rPr>
                <w:rFonts w:ascii="Arial" w:hAnsi="Arial" w:cs="Arial"/>
                <w:sz w:val="28"/>
                <w:szCs w:val="32"/>
              </w:rPr>
            </w:pPr>
            <w:r w:rsidRPr="00F31DCB">
              <w:rPr>
                <w:rFonts w:ascii="Arial" w:hAnsi="Arial" w:cs="Arial"/>
                <w:sz w:val="24"/>
                <w:szCs w:val="24"/>
              </w:rPr>
              <w:t>Droite graduée au moyen de nombres.</w:t>
            </w:r>
          </w:p>
          <w:p w14:paraId="476ED1B7" w14:textId="77777777" w:rsidR="00B025C5" w:rsidRPr="00F31DCB" w:rsidRDefault="00B025C5" w:rsidP="00B81D8A">
            <w:pPr>
              <w:rPr>
                <w:rFonts w:ascii="Arial" w:hAnsi="Arial" w:cs="Arial"/>
                <w:sz w:val="28"/>
                <w:szCs w:val="32"/>
              </w:rPr>
            </w:pPr>
          </w:p>
        </w:tc>
        <w:tc>
          <w:tcPr>
            <w:tcW w:w="65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1702457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462EBC53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09FBA821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166DAF1E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08E3BD10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23D8B3E7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982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B7A7B63" w14:textId="77777777" w:rsidR="00B025C5" w:rsidRPr="00F31DCB" w:rsidRDefault="00B025C5" w:rsidP="00B81D8A">
            <w:pPr>
              <w:rPr>
                <w:rFonts w:ascii="Arial" w:hAnsi="Arial" w:cs="Arial"/>
                <w:sz w:val="28"/>
                <w:szCs w:val="32"/>
              </w:rPr>
            </w:pPr>
            <w:r w:rsidRPr="00F31DCB">
              <w:rPr>
                <w:rFonts w:ascii="Arial" w:hAnsi="Arial" w:cs="Arial"/>
                <w:sz w:val="24"/>
                <w:szCs w:val="24"/>
              </w:rPr>
              <w:t>Les nombres sont placés en ordre croissant.</w:t>
            </w:r>
          </w:p>
          <w:p w14:paraId="34DC4FF8" w14:textId="77777777" w:rsidR="00B025C5" w:rsidRDefault="00B025C5" w:rsidP="00B81D8A">
            <w:pPr>
              <w:rPr>
                <w:rFonts w:ascii="Arial" w:hAnsi="Arial" w:cs="Arial"/>
                <w:noProof/>
                <w:sz w:val="24"/>
                <w:lang w:eastAsia="fr-CA"/>
              </w:rPr>
            </w:pPr>
            <w:r w:rsidRPr="00F31DCB">
              <w:rPr>
                <w:rFonts w:ascii="Arial" w:hAnsi="Arial" w:cs="Arial"/>
                <w:sz w:val="24"/>
                <w:szCs w:val="24"/>
              </w:rPr>
              <w:t>Le pas de graduation (bonds) est constant.</w:t>
            </w:r>
          </w:p>
          <w:p w14:paraId="02F4B01E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0E63DBF6" wp14:editId="368C8114">
                  <wp:extent cx="3913477" cy="716973"/>
                  <wp:effectExtent l="0" t="0" r="0" b="6985"/>
                  <wp:docPr id="406" name="Image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oite numérique.tiff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3679" cy="728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0152C45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</w:tr>
      <w:tr w:rsidR="00B025C5" w:rsidRPr="00B967D9" w14:paraId="655D833D" w14:textId="77777777" w:rsidTr="00B32C91">
        <w:tc>
          <w:tcPr>
            <w:tcW w:w="14844" w:type="dxa"/>
            <w:gridSpan w:val="10"/>
            <w:tcBorders>
              <w:bottom w:val="single" w:sz="2" w:space="0" w:color="auto"/>
            </w:tcBorders>
            <w:shd w:val="clear" w:color="auto" w:fill="D9D9D9" w:themeFill="background1" w:themeFillShade="D9"/>
          </w:tcPr>
          <w:p w14:paraId="62BC1AD0" w14:textId="77777777" w:rsidR="00B025C5" w:rsidRPr="00CA30B8" w:rsidRDefault="00B025C5" w:rsidP="00B81D8A">
            <w:pPr>
              <w:rPr>
                <w:rFonts w:ascii="Arial" w:hAnsi="Arial" w:cs="Arial"/>
                <w:sz w:val="28"/>
                <w:szCs w:val="44"/>
              </w:rPr>
            </w:pPr>
            <w:r>
              <w:rPr>
                <w:rFonts w:ascii="Arial" w:hAnsi="Arial" w:cs="Arial"/>
                <w:b/>
                <w:sz w:val="44"/>
                <w:szCs w:val="44"/>
              </w:rPr>
              <w:t>E</w:t>
            </w:r>
            <w:r>
              <w:rPr>
                <w:rFonts w:ascii="Arial" w:hAnsi="Arial" w:cs="Arial"/>
                <w:sz w:val="28"/>
                <w:szCs w:val="44"/>
              </w:rPr>
              <w:t>xposant</w:t>
            </w:r>
          </w:p>
        </w:tc>
      </w:tr>
      <w:tr w:rsidR="00B025C5" w:rsidRPr="00B967D9" w14:paraId="4F153EE7" w14:textId="77777777" w:rsidTr="00B32C91">
        <w:trPr>
          <w:trHeight w:val="1572"/>
        </w:trPr>
        <w:tc>
          <w:tcPr>
            <w:tcW w:w="1652" w:type="dxa"/>
            <w:tcBorders>
              <w:top w:val="single" w:sz="2" w:space="0" w:color="auto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F80A7A8" w14:textId="77777777" w:rsidR="00B025C5" w:rsidRDefault="00B025C5" w:rsidP="00B81D8A">
            <w:pPr>
              <w:pStyle w:val="Paragraphedeliste"/>
              <w:rPr>
                <w:rFonts w:ascii="Arial" w:hAnsi="Arial" w:cs="Arial"/>
                <w:sz w:val="28"/>
                <w:szCs w:val="44"/>
              </w:rPr>
            </w:pPr>
          </w:p>
          <w:p w14:paraId="15ACB279" w14:textId="77777777" w:rsidR="00B025C5" w:rsidRPr="0019150B" w:rsidRDefault="00B025C5" w:rsidP="00B81D8A">
            <w:pPr>
              <w:pStyle w:val="Paragraphedeliste"/>
              <w:rPr>
                <w:rFonts w:ascii="Arial" w:hAnsi="Arial" w:cs="Arial"/>
                <w:sz w:val="28"/>
                <w:szCs w:val="44"/>
              </w:rPr>
            </w:pPr>
            <w:r>
              <w:rPr>
                <w:rFonts w:ascii="Arial" w:hAnsi="Arial" w:cs="Arial"/>
                <w:noProof/>
                <w:sz w:val="28"/>
                <w:szCs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40E6BBAD" wp14:editId="4740AAF1">
                      <wp:simplePos x="0" y="0"/>
                      <wp:positionH relativeFrom="column">
                        <wp:posOffset>713105</wp:posOffset>
                      </wp:positionH>
                      <wp:positionV relativeFrom="paragraph">
                        <wp:posOffset>66040</wp:posOffset>
                      </wp:positionV>
                      <wp:extent cx="281940" cy="0"/>
                      <wp:effectExtent l="0" t="76200" r="22860" b="114300"/>
                      <wp:wrapNone/>
                      <wp:docPr id="408" name="Connecteur droit avec flèche 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194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408" o:spid="_x0000_s1026" type="#_x0000_t32" style="position:absolute;margin-left:56.15pt;margin-top:5.2pt;width:22.2pt;height:0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" strokecolor="black [3040]" strokeweight="1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szCs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0C4BED71" wp14:editId="16EAAEC1">
                      <wp:simplePos x="0" y="0"/>
                      <wp:positionH relativeFrom="column">
                        <wp:posOffset>636905</wp:posOffset>
                      </wp:positionH>
                      <wp:positionV relativeFrom="paragraph">
                        <wp:posOffset>241300</wp:posOffset>
                      </wp:positionV>
                      <wp:extent cx="297180" cy="53340"/>
                      <wp:effectExtent l="0" t="38100" r="26670" b="99060"/>
                      <wp:wrapNone/>
                      <wp:docPr id="407" name="Connecteur droit avec flèche 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7180" cy="5334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407" o:spid="_x0000_s1026" type="#_x0000_t32" style="position:absolute;margin-left:50.15pt;margin-top:19pt;width:23.4pt;height:4.2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" strokecolor="black [3040]" strokeweight="1pt">
                      <v:stroke endarrow="open"/>
                    </v:shape>
                  </w:pict>
                </mc:Fallback>
              </mc:AlternateContent>
            </w:r>
            <w:r w:rsidRPr="00B75CAE">
              <w:rPr>
                <w:rFonts w:ascii="Arial" w:hAnsi="Arial" w:cs="Arial"/>
                <w:sz w:val="40"/>
                <w:szCs w:val="44"/>
              </w:rPr>
              <w:t>2</w:t>
            </w:r>
            <w:r w:rsidRPr="00B75CAE">
              <w:rPr>
                <w:rFonts w:ascii="Arial" w:hAnsi="Arial" w:cs="Arial"/>
                <w:sz w:val="40"/>
                <w:szCs w:val="44"/>
                <w:vertAlign w:val="superscript"/>
              </w:rPr>
              <w:t>6</w:t>
            </w:r>
          </w:p>
        </w:tc>
        <w:tc>
          <w:tcPr>
            <w:tcW w:w="1411" w:type="dxa"/>
            <w:tcBorders>
              <w:top w:val="single" w:sz="2" w:space="0" w:color="auto"/>
              <w:left w:val="single" w:sz="4" w:space="0" w:color="FFFFFF" w:themeColor="background1"/>
              <w:bottom w:val="single" w:sz="2" w:space="0" w:color="auto"/>
              <w:right w:val="single" w:sz="4" w:space="0" w:color="FFFFFF" w:themeColor="background1"/>
            </w:tcBorders>
          </w:tcPr>
          <w:p w14:paraId="1D4788A7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5C522716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Exposant</w:t>
            </w:r>
          </w:p>
          <w:p w14:paraId="56B26E94" w14:textId="77777777" w:rsidR="00B025C5" w:rsidRPr="00B75CAE" w:rsidRDefault="00B025C5" w:rsidP="00B81D8A">
            <w:pPr>
              <w:rPr>
                <w:rFonts w:ascii="Arial" w:hAnsi="Arial" w:cs="Arial"/>
                <w:sz w:val="10"/>
              </w:rPr>
            </w:pPr>
          </w:p>
          <w:p w14:paraId="1648F9B6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Base</w:t>
            </w:r>
          </w:p>
          <w:p w14:paraId="08A07BB6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0FB69843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110" w:type="dxa"/>
            <w:gridSpan w:val="3"/>
            <w:tcBorders>
              <w:top w:val="single" w:sz="2" w:space="0" w:color="auto"/>
              <w:left w:val="single" w:sz="4" w:space="0" w:color="FFFFFF" w:themeColor="background1"/>
              <w:bottom w:val="single" w:sz="2" w:space="0" w:color="auto"/>
              <w:right w:val="single" w:sz="4" w:space="0" w:color="FFFFFF" w:themeColor="background1"/>
            </w:tcBorders>
          </w:tcPr>
          <w:p w14:paraId="6AFBFD15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L’exposant indique le nombre de fois que la base est multipliée par elle-même.</w:t>
            </w:r>
          </w:p>
          <w:p w14:paraId="6028F80D" w14:textId="77777777" w:rsidR="00B025C5" w:rsidRPr="00522736" w:rsidRDefault="00B025C5" w:rsidP="00B81D8A">
            <w:pPr>
              <w:rPr>
                <w:rFonts w:ascii="Arial" w:hAnsi="Arial" w:cs="Arial"/>
                <w:sz w:val="14"/>
              </w:rPr>
            </w:pPr>
          </w:p>
          <w:p w14:paraId="1EC0FA71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8"/>
                <w:szCs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61C0D026" wp14:editId="443ED55D">
                      <wp:simplePos x="0" y="0"/>
                      <wp:positionH relativeFrom="column">
                        <wp:posOffset>2073910</wp:posOffset>
                      </wp:positionH>
                      <wp:positionV relativeFrom="paragraph">
                        <wp:posOffset>110490</wp:posOffset>
                      </wp:positionV>
                      <wp:extent cx="373380" cy="0"/>
                      <wp:effectExtent l="0" t="76200" r="26670" b="114300"/>
                      <wp:wrapNone/>
                      <wp:docPr id="409" name="Connecteur droit avec flèche 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338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409" o:spid="_x0000_s1026" type="#_x0000_t32" style="position:absolute;margin-left:163.3pt;margin-top:8.7pt;width:29.4pt;height:0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" strokecolor="black [3040]" strokeweight="1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</w:rPr>
              <w:t>2</w:t>
            </w:r>
            <w:r w:rsidRPr="00B75CAE">
              <w:rPr>
                <w:rFonts w:ascii="Arial" w:hAnsi="Arial" w:cs="Arial"/>
                <w:sz w:val="24"/>
                <w:vertAlign w:val="superscript"/>
              </w:rPr>
              <w:t>6</w:t>
            </w:r>
            <w:r>
              <w:rPr>
                <w:rFonts w:ascii="Arial" w:hAnsi="Arial" w:cs="Arial"/>
                <w:sz w:val="24"/>
              </w:rPr>
              <w:t xml:space="preserve"> = 2 x 2 x 2 x 2 x 2 x 2 = 64</w:t>
            </w:r>
          </w:p>
          <w:p w14:paraId="6C549438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40" w:type="dxa"/>
            <w:gridSpan w:val="2"/>
            <w:tcBorders>
              <w:top w:val="single" w:sz="2" w:space="0" w:color="auto"/>
              <w:left w:val="single" w:sz="4" w:space="0" w:color="FFFFFF" w:themeColor="background1"/>
              <w:bottom w:val="single" w:sz="2" w:space="0" w:color="auto"/>
              <w:right w:val="single" w:sz="2" w:space="0" w:color="FFFFFF" w:themeColor="background1"/>
            </w:tcBorders>
          </w:tcPr>
          <w:p w14:paraId="03C71A04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083DADB3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413D5FE1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6A9408E3" w14:textId="77777777" w:rsidR="00B025C5" w:rsidRPr="00522736" w:rsidRDefault="00B025C5" w:rsidP="00B81D8A">
            <w:pPr>
              <w:rPr>
                <w:rFonts w:ascii="Arial" w:hAnsi="Arial" w:cs="Arial"/>
                <w:sz w:val="14"/>
              </w:rPr>
            </w:pPr>
          </w:p>
          <w:p w14:paraId="4C25D79D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Puissance</w:t>
            </w:r>
          </w:p>
        </w:tc>
        <w:tc>
          <w:tcPr>
            <w:tcW w:w="6231" w:type="dxa"/>
            <w:gridSpan w:val="3"/>
            <w:tcBorders>
              <w:top w:val="single" w:sz="2" w:space="0" w:color="auto"/>
              <w:left w:val="single" w:sz="2" w:space="0" w:color="FFFFFF" w:themeColor="background1"/>
              <w:bottom w:val="single" w:sz="2" w:space="0" w:color="auto"/>
              <w:right w:val="single" w:sz="4" w:space="0" w:color="FFFFFF" w:themeColor="background1"/>
            </w:tcBorders>
          </w:tcPr>
          <w:p w14:paraId="62CD7222" w14:textId="77777777" w:rsidR="00B025C5" w:rsidRPr="00B32C91" w:rsidRDefault="00B025C5" w:rsidP="00B81D8A">
            <w:pPr>
              <w:rPr>
                <w:rFonts w:ascii="Arial" w:hAnsi="Arial" w:cs="Arial"/>
                <w:sz w:val="28"/>
              </w:rPr>
            </w:pPr>
            <w:r w:rsidRPr="00B32C91">
              <w:rPr>
                <w:rFonts w:ascii="Arial" w:hAnsi="Arial" w:cs="Arial"/>
                <w:sz w:val="28"/>
              </w:rPr>
              <w:t>4</w:t>
            </w:r>
            <w:r w:rsidRPr="00B32C91">
              <w:rPr>
                <w:rFonts w:ascii="Arial" w:hAnsi="Arial" w:cs="Arial"/>
                <w:sz w:val="28"/>
                <w:vertAlign w:val="superscript"/>
              </w:rPr>
              <w:t>3</w:t>
            </w:r>
            <w:r w:rsidRPr="00B32C91">
              <w:rPr>
                <w:rFonts w:ascii="Arial" w:hAnsi="Arial" w:cs="Arial"/>
                <w:sz w:val="28"/>
              </w:rPr>
              <w:t xml:space="preserve"> =</w:t>
            </w:r>
          </w:p>
          <w:tbl>
            <w:tblPr>
              <w:tblW w:w="593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658"/>
              <w:gridCol w:w="659"/>
              <w:gridCol w:w="659"/>
              <w:gridCol w:w="659"/>
              <w:gridCol w:w="659"/>
              <w:gridCol w:w="659"/>
              <w:gridCol w:w="659"/>
              <w:gridCol w:w="659"/>
              <w:gridCol w:w="659"/>
            </w:tblGrid>
            <w:tr w:rsidR="00B32C91" w:rsidRPr="00507098" w14:paraId="3AB20B38" w14:textId="77777777" w:rsidTr="00B32C91">
              <w:trPr>
                <w:trHeight w:val="567"/>
              </w:trPr>
              <w:tc>
                <w:tcPr>
                  <w:tcW w:w="658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EA062DB" w14:textId="77777777" w:rsidR="00B32C91" w:rsidRPr="00507098" w:rsidRDefault="00B32C91" w:rsidP="00B81D8A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9FD69F6" w14:textId="77777777" w:rsidR="00B32C91" w:rsidRPr="00507098" w:rsidRDefault="00B32C91" w:rsidP="00B81D8A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9D6ECB1" w14:textId="77777777" w:rsidR="00B32C91" w:rsidRPr="00507098" w:rsidRDefault="00B32C91" w:rsidP="00B81D8A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543127A" w14:textId="77777777" w:rsidR="00B32C91" w:rsidRPr="00507098" w:rsidRDefault="00B32C91" w:rsidP="00B81D8A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928936E" w14:textId="77777777" w:rsidR="00B32C91" w:rsidRPr="00507098" w:rsidRDefault="00B32C91" w:rsidP="00B81D8A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4ACDD3F" w14:textId="77777777" w:rsidR="00B32C91" w:rsidRPr="00507098" w:rsidRDefault="00B32C91" w:rsidP="00B81D8A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6B07E26" w14:textId="77777777" w:rsidR="00B32C91" w:rsidRPr="00507098" w:rsidRDefault="00B32C91" w:rsidP="00B81D8A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auto"/>
                  </w:tcBorders>
                </w:tcPr>
                <w:p w14:paraId="0BE43D7E" w14:textId="77777777" w:rsidR="00B32C91" w:rsidRPr="00507098" w:rsidRDefault="00B32C91" w:rsidP="00B81D8A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dashed" w:sz="4" w:space="0" w:color="808080"/>
                    <w:left w:val="dashed" w:sz="4" w:space="0" w:color="auto"/>
                    <w:bottom w:val="dashed" w:sz="4" w:space="0" w:color="808080"/>
                    <w:right w:val="dashed" w:sz="4" w:space="0" w:color="808080"/>
                  </w:tcBorders>
                </w:tcPr>
                <w:p w14:paraId="4E17BB67" w14:textId="77777777" w:rsidR="00B32C91" w:rsidRPr="00507098" w:rsidRDefault="00B32C91" w:rsidP="00B81D8A">
                  <w:pPr>
                    <w:jc w:val="center"/>
                  </w:pPr>
                </w:p>
              </w:tc>
            </w:tr>
            <w:tr w:rsidR="00B32C91" w:rsidRPr="00507098" w14:paraId="51596642" w14:textId="77777777" w:rsidTr="00B32C91">
              <w:trPr>
                <w:trHeight w:val="567"/>
              </w:trPr>
              <w:tc>
                <w:tcPr>
                  <w:tcW w:w="658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B6548CC" w14:textId="77777777" w:rsidR="00B32C91" w:rsidRPr="00507098" w:rsidRDefault="00B32C91" w:rsidP="00B81D8A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7A69D2A" w14:textId="77777777" w:rsidR="00B32C91" w:rsidRPr="00507098" w:rsidRDefault="00B32C91" w:rsidP="00B81D8A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DE8330B" w14:textId="77777777" w:rsidR="00B32C91" w:rsidRPr="00507098" w:rsidRDefault="00B32C91" w:rsidP="00B81D8A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FFAFE38" w14:textId="77777777" w:rsidR="00B32C91" w:rsidRPr="00507098" w:rsidRDefault="00B32C91" w:rsidP="00B81D8A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AF7804A" w14:textId="77777777" w:rsidR="00B32C91" w:rsidRPr="00507098" w:rsidRDefault="00B32C91" w:rsidP="00B81D8A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4015779" w14:textId="77777777" w:rsidR="00B32C91" w:rsidRPr="00507098" w:rsidRDefault="00B32C91" w:rsidP="00B81D8A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2858676" w14:textId="77777777" w:rsidR="00B32C91" w:rsidRPr="00507098" w:rsidRDefault="00B32C91" w:rsidP="00B81D8A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auto"/>
                  </w:tcBorders>
                </w:tcPr>
                <w:p w14:paraId="37843DFA" w14:textId="77777777" w:rsidR="00B32C91" w:rsidRPr="00507098" w:rsidRDefault="00B32C91" w:rsidP="00B81D8A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dashed" w:sz="4" w:space="0" w:color="808080"/>
                    <w:left w:val="dashed" w:sz="4" w:space="0" w:color="auto"/>
                    <w:bottom w:val="dashed" w:sz="4" w:space="0" w:color="808080"/>
                    <w:right w:val="dashed" w:sz="4" w:space="0" w:color="808080"/>
                  </w:tcBorders>
                </w:tcPr>
                <w:p w14:paraId="674A62E1" w14:textId="77777777" w:rsidR="00B32C91" w:rsidRPr="00507098" w:rsidRDefault="00B32C91" w:rsidP="00B81D8A">
                  <w:pPr>
                    <w:jc w:val="center"/>
                  </w:pPr>
                </w:p>
              </w:tc>
            </w:tr>
            <w:tr w:rsidR="00B32C91" w:rsidRPr="00507098" w14:paraId="7C470BCA" w14:textId="77777777" w:rsidTr="00B32C91">
              <w:trPr>
                <w:trHeight w:val="567"/>
              </w:trPr>
              <w:tc>
                <w:tcPr>
                  <w:tcW w:w="658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C95E009" w14:textId="77777777" w:rsidR="00B32C91" w:rsidRPr="00507098" w:rsidRDefault="00B32C91" w:rsidP="00B81D8A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CC09DE6" w14:textId="77777777" w:rsidR="00B32C91" w:rsidRPr="00507098" w:rsidRDefault="00B32C91" w:rsidP="00B81D8A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4765838" w14:textId="77777777" w:rsidR="00B32C91" w:rsidRPr="00507098" w:rsidRDefault="00B32C91" w:rsidP="00B81D8A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B234A1E" w14:textId="77777777" w:rsidR="00B32C91" w:rsidRPr="00507098" w:rsidRDefault="00B32C91" w:rsidP="00B81D8A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3DF1859" w14:textId="77777777" w:rsidR="00B32C91" w:rsidRPr="00507098" w:rsidRDefault="00B32C91" w:rsidP="00B81D8A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0B5D1B2" w14:textId="77777777" w:rsidR="00B32C91" w:rsidRPr="00507098" w:rsidRDefault="00B32C91" w:rsidP="00B81D8A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A3A5873" w14:textId="77777777" w:rsidR="00B32C91" w:rsidRPr="00507098" w:rsidRDefault="00B32C91" w:rsidP="00B81D8A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auto"/>
                  </w:tcBorders>
                </w:tcPr>
                <w:p w14:paraId="2B603C39" w14:textId="77777777" w:rsidR="00B32C91" w:rsidRPr="00507098" w:rsidRDefault="00B32C91" w:rsidP="00B81D8A">
                  <w:pPr>
                    <w:jc w:val="center"/>
                  </w:pPr>
                </w:p>
              </w:tc>
              <w:tc>
                <w:tcPr>
                  <w:tcW w:w="659" w:type="dxa"/>
                  <w:tcBorders>
                    <w:top w:val="dashed" w:sz="4" w:space="0" w:color="808080"/>
                    <w:left w:val="dashed" w:sz="4" w:space="0" w:color="auto"/>
                    <w:bottom w:val="dashed" w:sz="4" w:space="0" w:color="808080"/>
                    <w:right w:val="dashed" w:sz="4" w:space="0" w:color="808080"/>
                  </w:tcBorders>
                </w:tcPr>
                <w:p w14:paraId="25F327B5" w14:textId="77777777" w:rsidR="00B32C91" w:rsidRPr="00507098" w:rsidRDefault="00B32C91" w:rsidP="00B81D8A">
                  <w:pPr>
                    <w:jc w:val="center"/>
                  </w:pPr>
                </w:p>
              </w:tc>
            </w:tr>
          </w:tbl>
          <w:p w14:paraId="6DB4E07E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</w:tr>
    </w:tbl>
    <w:p w14:paraId="53ED0339" w14:textId="77777777" w:rsidR="00B32C91" w:rsidRDefault="00B32C91">
      <w:r>
        <w:br w:type="page"/>
      </w:r>
    </w:p>
    <w:tbl>
      <w:tblPr>
        <w:tblStyle w:val="Grilledutableau"/>
        <w:tblW w:w="15134" w:type="dxa"/>
        <w:tblLayout w:type="fixed"/>
        <w:tblLook w:val="04A0" w:firstRow="1" w:lastRow="0" w:firstColumn="1" w:lastColumn="0" w:noHBand="0" w:noVBand="1"/>
      </w:tblPr>
      <w:tblGrid>
        <w:gridCol w:w="1505"/>
        <w:gridCol w:w="849"/>
        <w:gridCol w:w="142"/>
        <w:gridCol w:w="148"/>
        <w:gridCol w:w="136"/>
        <w:gridCol w:w="83"/>
        <w:gridCol w:w="64"/>
        <w:gridCol w:w="136"/>
        <w:gridCol w:w="447"/>
        <w:gridCol w:w="532"/>
        <w:gridCol w:w="863"/>
        <w:gridCol w:w="145"/>
        <w:gridCol w:w="554"/>
        <w:gridCol w:w="10"/>
        <w:gridCol w:w="306"/>
        <w:gridCol w:w="119"/>
        <w:gridCol w:w="142"/>
        <w:gridCol w:w="134"/>
        <w:gridCol w:w="30"/>
        <w:gridCol w:w="125"/>
        <w:gridCol w:w="425"/>
        <w:gridCol w:w="136"/>
        <w:gridCol w:w="857"/>
        <w:gridCol w:w="283"/>
        <w:gridCol w:w="425"/>
        <w:gridCol w:w="136"/>
        <w:gridCol w:w="590"/>
        <w:gridCol w:w="567"/>
        <w:gridCol w:w="261"/>
        <w:gridCol w:w="14"/>
        <w:gridCol w:w="292"/>
        <w:gridCol w:w="703"/>
        <w:gridCol w:w="132"/>
        <w:gridCol w:w="124"/>
        <w:gridCol w:w="344"/>
        <w:gridCol w:w="1363"/>
        <w:gridCol w:w="1722"/>
        <w:gridCol w:w="10"/>
        <w:gridCol w:w="6"/>
        <w:gridCol w:w="34"/>
        <w:gridCol w:w="240"/>
      </w:tblGrid>
      <w:tr w:rsidR="00B025C5" w:rsidRPr="00B967D9" w14:paraId="1179F6A6" w14:textId="77777777" w:rsidTr="00B32C91">
        <w:trPr>
          <w:gridAfter w:val="4"/>
          <w:wAfter w:w="290" w:type="dxa"/>
        </w:trPr>
        <w:tc>
          <w:tcPr>
            <w:tcW w:w="14844" w:type="dxa"/>
            <w:gridSpan w:val="37"/>
            <w:shd w:val="clear" w:color="auto" w:fill="D9D9D9" w:themeFill="background1" w:themeFillShade="D9"/>
          </w:tcPr>
          <w:p w14:paraId="7D1B0ACB" w14:textId="6466B9A6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44"/>
              </w:rPr>
              <w:lastRenderedPageBreak/>
              <w:t>F</w:t>
            </w:r>
            <w:r>
              <w:rPr>
                <w:rFonts w:ascii="Arial" w:hAnsi="Arial" w:cs="Arial"/>
                <w:sz w:val="28"/>
                <w:szCs w:val="24"/>
              </w:rPr>
              <w:t>ractions</w:t>
            </w:r>
          </w:p>
        </w:tc>
      </w:tr>
      <w:tr w:rsidR="00B32C91" w:rsidRPr="00B967D9" w14:paraId="477862F7" w14:textId="612FFABB" w:rsidTr="00B32C91">
        <w:trPr>
          <w:gridAfter w:val="4"/>
          <w:wAfter w:w="290" w:type="dxa"/>
        </w:trPr>
        <w:tc>
          <w:tcPr>
            <w:tcW w:w="2354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EF7FD2C" w14:textId="77777777" w:rsidR="00B32C91" w:rsidRPr="00A10A0C" w:rsidRDefault="00B32C91" w:rsidP="00B81D8A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b/>
                <w:sz w:val="26"/>
                <w:szCs w:val="26"/>
              </w:rPr>
            </w:pPr>
            <w:r w:rsidRPr="00A10A0C">
              <w:rPr>
                <w:rFonts w:ascii="Arial" w:hAnsi="Arial" w:cs="Arial"/>
                <w:b/>
                <w:sz w:val="26"/>
                <w:szCs w:val="26"/>
              </w:rPr>
              <w:t xml:space="preserve">Fraction        </w:t>
            </w:r>
          </w:p>
          <w:p w14:paraId="5AB843AB" w14:textId="77777777" w:rsidR="00B32C91" w:rsidRPr="00E051BD" w:rsidRDefault="00B32C91" w:rsidP="00B81D8A">
            <w:pPr>
              <w:pStyle w:val="Paragraphedeliste"/>
              <w:rPr>
                <w:rFonts w:ascii="Arial" w:hAnsi="Arial" w:cs="Arial"/>
                <w:sz w:val="28"/>
                <w:szCs w:val="44"/>
              </w:rPr>
            </w:pPr>
          </w:p>
        </w:tc>
        <w:tc>
          <w:tcPr>
            <w:tcW w:w="2696" w:type="dxa"/>
            <w:gridSpan w:val="10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A08EA49" w14:textId="77777777" w:rsidR="00B32C91" w:rsidRPr="00D5534C" w:rsidRDefault="00B32C91" w:rsidP="00B81D8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Façon de représenter une partie d’un tout.</w:t>
            </w:r>
          </w:p>
          <w:p w14:paraId="7310D353" w14:textId="77777777" w:rsidR="00B32C91" w:rsidRPr="00B967D9" w:rsidRDefault="00B32C91" w:rsidP="00B81D8A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265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7880B10" w14:textId="77777777" w:rsidR="00B32C91" w:rsidRDefault="00B32C91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8"/>
                <w:szCs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7B3DDD32" wp14:editId="398C33EA">
                      <wp:simplePos x="0" y="0"/>
                      <wp:positionH relativeFrom="column">
                        <wp:posOffset>433070</wp:posOffset>
                      </wp:positionH>
                      <wp:positionV relativeFrom="paragraph">
                        <wp:posOffset>271780</wp:posOffset>
                      </wp:positionV>
                      <wp:extent cx="297180" cy="0"/>
                      <wp:effectExtent l="0" t="76200" r="26670" b="114300"/>
                      <wp:wrapNone/>
                      <wp:docPr id="353" name="Connecteur droit avec flèche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718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353" o:spid="_x0000_s1026" type="#_x0000_t32" style="position:absolute;margin-left:34.1pt;margin-top:21.4pt;width:23.4pt;height:0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" strokecolor="black [3040]" strokeweight="1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szCs w:val="4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4FC569D7" wp14:editId="52B07DC2">
                      <wp:simplePos x="0" y="0"/>
                      <wp:positionH relativeFrom="column">
                        <wp:posOffset>433070</wp:posOffset>
                      </wp:positionH>
                      <wp:positionV relativeFrom="paragraph">
                        <wp:posOffset>637540</wp:posOffset>
                      </wp:positionV>
                      <wp:extent cx="297180" cy="0"/>
                      <wp:effectExtent l="0" t="76200" r="26670" b="114300"/>
                      <wp:wrapNone/>
                      <wp:docPr id="352" name="Connecteur droit avec flèche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718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352" o:spid="_x0000_s1026" type="#_x0000_t32" style="position:absolute;margin-left:34.1pt;margin-top:50.2pt;width:23.4pt;height:0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" strokecolor="black [3040]" strokeweight="1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szCs w:val="44"/>
                <w:lang w:eastAsia="fr-CA"/>
              </w:rPr>
              <w:drawing>
                <wp:anchor distT="0" distB="0" distL="114300" distR="114300" simplePos="0" relativeHeight="252303360" behindDoc="1" locked="0" layoutInCell="1" allowOverlap="1" wp14:anchorId="6657E885" wp14:editId="57D56EF1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87630</wp:posOffset>
                  </wp:positionV>
                  <wp:extent cx="415290" cy="830580"/>
                  <wp:effectExtent l="0" t="0" r="3810" b="7620"/>
                  <wp:wrapSquare wrapText="bothSides"/>
                  <wp:docPr id="354" name="Image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quart.tiff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7" w:type="dxa"/>
            <w:gridSpan w:val="18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91D6503" w14:textId="77777777" w:rsidR="00B32C91" w:rsidRDefault="00B32C91" w:rsidP="00B81D8A">
            <w:pPr>
              <w:rPr>
                <w:rFonts w:ascii="Arial" w:hAnsi="Arial" w:cs="Arial"/>
                <w:b/>
                <w:sz w:val="24"/>
              </w:rPr>
            </w:pPr>
          </w:p>
          <w:p w14:paraId="27B91C20" w14:textId="77777777" w:rsidR="00B32C91" w:rsidRDefault="00B32C91" w:rsidP="00B81D8A">
            <w:pPr>
              <w:rPr>
                <w:rFonts w:ascii="Arial" w:hAnsi="Arial" w:cs="Arial"/>
                <w:sz w:val="24"/>
              </w:rPr>
            </w:pPr>
            <w:r w:rsidRPr="00E2211D">
              <w:rPr>
                <w:rFonts w:ascii="Arial" w:hAnsi="Arial" w:cs="Arial"/>
                <w:b/>
                <w:sz w:val="24"/>
              </w:rPr>
              <w:t>Numérateur</w:t>
            </w:r>
            <w:r>
              <w:rPr>
                <w:rFonts w:ascii="Arial" w:hAnsi="Arial" w:cs="Arial"/>
                <w:sz w:val="24"/>
              </w:rPr>
              <w:t> : nombre de parties considérées</w:t>
            </w:r>
          </w:p>
          <w:p w14:paraId="0378D105" w14:textId="77777777" w:rsidR="00B32C91" w:rsidRDefault="00B32C91" w:rsidP="00B81D8A">
            <w:pPr>
              <w:rPr>
                <w:rFonts w:ascii="Arial" w:hAnsi="Arial" w:cs="Arial"/>
                <w:sz w:val="24"/>
              </w:rPr>
            </w:pPr>
          </w:p>
          <w:p w14:paraId="5F2FE9FF" w14:textId="77777777" w:rsidR="00B32C91" w:rsidRDefault="00B32C91" w:rsidP="00B81D8A">
            <w:pPr>
              <w:rPr>
                <w:rFonts w:ascii="Arial" w:hAnsi="Arial" w:cs="Arial"/>
                <w:sz w:val="24"/>
              </w:rPr>
            </w:pPr>
            <w:r w:rsidRPr="00E2211D">
              <w:rPr>
                <w:rFonts w:ascii="Arial" w:hAnsi="Arial" w:cs="Arial"/>
                <w:b/>
                <w:sz w:val="24"/>
              </w:rPr>
              <w:t>Dénominateur</w:t>
            </w:r>
            <w:r>
              <w:rPr>
                <w:rFonts w:ascii="Arial" w:hAnsi="Arial" w:cs="Arial"/>
                <w:sz w:val="24"/>
              </w:rPr>
              <w:t> : nombre de parties égales qui divisent un tout</w:t>
            </w:r>
          </w:p>
          <w:p w14:paraId="4C30B52D" w14:textId="77777777" w:rsidR="00B32C91" w:rsidRDefault="00B32C91" w:rsidP="00B81D8A">
            <w:pPr>
              <w:rPr>
                <w:rFonts w:ascii="Arial" w:hAnsi="Arial" w:cs="Arial"/>
                <w:sz w:val="24"/>
              </w:rPr>
            </w:pPr>
          </w:p>
          <w:p w14:paraId="03A35B83" w14:textId="77777777" w:rsidR="00B32C91" w:rsidRDefault="00B32C91" w:rsidP="00B81D8A">
            <w:pPr>
              <w:rPr>
                <w:rFonts w:ascii="Arial" w:hAnsi="Arial" w:cs="Arial"/>
                <w:sz w:val="24"/>
              </w:rPr>
            </w:pPr>
          </w:p>
          <w:p w14:paraId="4CF754AE" w14:textId="77777777" w:rsidR="00B32C91" w:rsidRPr="00B967D9" w:rsidRDefault="00B32C91" w:rsidP="00B81D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72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F1AB3E5" w14:textId="77777777" w:rsidR="00B32C91" w:rsidRPr="00B32C91" w:rsidRDefault="00B32C91">
            <w:pPr>
              <w:rPr>
                <w:rFonts w:ascii="Arial" w:hAnsi="Arial" w:cs="Arial"/>
                <w:sz w:val="14"/>
              </w:rPr>
            </w:pP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9"/>
            </w:tblGrid>
            <w:tr w:rsidR="00B32C91" w14:paraId="147481F3" w14:textId="77777777" w:rsidTr="002E50DA">
              <w:tc>
                <w:tcPr>
                  <w:tcW w:w="1419" w:type="dxa"/>
                  <w:shd w:val="clear" w:color="auto" w:fill="C0504D" w:themeFill="accent2"/>
                </w:tcPr>
                <w:p w14:paraId="4772A6C4" w14:textId="77777777" w:rsidR="00B32C91" w:rsidRDefault="00B32C91" w:rsidP="002E50DA">
                  <w:pPr>
                    <w:spacing w:before="120"/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  <w:tr w:rsidR="00B32C91" w14:paraId="1A8692F3" w14:textId="77777777" w:rsidTr="002E50DA">
              <w:tc>
                <w:tcPr>
                  <w:tcW w:w="1419" w:type="dxa"/>
                </w:tcPr>
                <w:p w14:paraId="54AA0B76" w14:textId="77777777" w:rsidR="00B32C91" w:rsidRDefault="00B32C91" w:rsidP="002E50DA">
                  <w:pPr>
                    <w:spacing w:before="120"/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  <w:tr w:rsidR="00B32C91" w14:paraId="61F2C696" w14:textId="77777777" w:rsidTr="002E50DA">
              <w:tc>
                <w:tcPr>
                  <w:tcW w:w="1419" w:type="dxa"/>
                </w:tcPr>
                <w:p w14:paraId="37C02907" w14:textId="77777777" w:rsidR="00B32C91" w:rsidRDefault="00B32C91" w:rsidP="002E50DA">
                  <w:pPr>
                    <w:spacing w:before="120"/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  <w:tr w:rsidR="00B32C91" w14:paraId="14211DD2" w14:textId="77777777" w:rsidTr="002E50DA">
              <w:tc>
                <w:tcPr>
                  <w:tcW w:w="1419" w:type="dxa"/>
                </w:tcPr>
                <w:p w14:paraId="39B9488D" w14:textId="77777777" w:rsidR="00B32C91" w:rsidRDefault="00B32C91" w:rsidP="002E50DA">
                  <w:pPr>
                    <w:spacing w:before="120"/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</w:tbl>
          <w:p w14:paraId="08B2D179" w14:textId="77777777" w:rsidR="00B32C91" w:rsidRPr="00B967D9" w:rsidRDefault="00B32C91" w:rsidP="00B32C91">
            <w:pPr>
              <w:rPr>
                <w:rFonts w:ascii="Arial" w:hAnsi="Arial" w:cs="Arial"/>
                <w:sz w:val="24"/>
              </w:rPr>
            </w:pPr>
          </w:p>
        </w:tc>
      </w:tr>
      <w:tr w:rsidR="00B025C5" w:rsidRPr="00B967D9" w14:paraId="19E1B9A2" w14:textId="77777777" w:rsidTr="00B32C91">
        <w:trPr>
          <w:gridAfter w:val="4"/>
          <w:wAfter w:w="290" w:type="dxa"/>
        </w:trPr>
        <w:tc>
          <w:tcPr>
            <w:tcW w:w="150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07969B5" w14:textId="77777777" w:rsidR="00B025C5" w:rsidRPr="00E051BD" w:rsidRDefault="00B025C5" w:rsidP="00B81D8A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44"/>
              </w:rPr>
            </w:pPr>
            <w:r>
              <w:rPr>
                <w:rFonts w:ascii="Arial" w:hAnsi="Arial" w:cs="Arial"/>
                <w:noProof/>
                <w:sz w:val="28"/>
                <w:szCs w:val="44"/>
                <w:lang w:eastAsia="fr-CA"/>
              </w:rPr>
              <w:drawing>
                <wp:anchor distT="0" distB="0" distL="114300" distR="114300" simplePos="0" relativeHeight="252233728" behindDoc="1" locked="0" layoutInCell="1" allowOverlap="1" wp14:anchorId="2E37B1D9" wp14:editId="320DE9DF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34290</wp:posOffset>
                  </wp:positionV>
                  <wp:extent cx="339090" cy="670560"/>
                  <wp:effectExtent l="0" t="0" r="3810" b="0"/>
                  <wp:wrapTight wrapText="bothSides">
                    <wp:wrapPolygon edited="0">
                      <wp:start x="0" y="0"/>
                      <wp:lineTo x="0" y="20864"/>
                      <wp:lineTo x="20629" y="20864"/>
                      <wp:lineTo x="20629" y="0"/>
                      <wp:lineTo x="0" y="0"/>
                    </wp:wrapPolygon>
                  </wp:wrapTight>
                  <wp:docPr id="514" name="Imag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demie.tif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" cy="67056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7" w:type="dxa"/>
            <w:gridSpan w:val="9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CD925A2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Une demie</w:t>
            </w:r>
          </w:p>
          <w:p w14:paraId="3185B2CF" w14:textId="77777777" w:rsidR="00B025C5" w:rsidRDefault="00B025C5" w:rsidP="00B81D8A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C’est la moitié d’un tout.</w:t>
            </w:r>
          </w:p>
          <w:p w14:paraId="71298BE2" w14:textId="77777777" w:rsidR="00B025C5" w:rsidRDefault="00B025C5" w:rsidP="00B81D8A">
            <w:pPr>
              <w:jc w:val="both"/>
              <w:rPr>
                <w:rFonts w:ascii="Arial" w:hAnsi="Arial" w:cs="Arial"/>
                <w:sz w:val="24"/>
              </w:rPr>
            </w:pPr>
          </w:p>
          <w:p w14:paraId="61E85163" w14:textId="77777777" w:rsidR="00B025C5" w:rsidRDefault="00B025C5" w:rsidP="00B81D8A">
            <w:pPr>
              <w:jc w:val="both"/>
              <w:rPr>
                <w:rFonts w:ascii="Arial" w:hAnsi="Arial" w:cs="Arial"/>
                <w:noProof/>
                <w:sz w:val="28"/>
                <w:szCs w:val="44"/>
                <w:lang w:val="fr-FR" w:eastAsia="fr-FR"/>
              </w:rPr>
            </w:pPr>
          </w:p>
          <w:p w14:paraId="28873F93" w14:textId="77777777" w:rsidR="00B025C5" w:rsidRDefault="00B025C5" w:rsidP="00B81D8A">
            <w:pPr>
              <w:jc w:val="both"/>
              <w:rPr>
                <w:rFonts w:ascii="Arial" w:hAnsi="Arial" w:cs="Arial"/>
                <w:noProof/>
                <w:sz w:val="28"/>
                <w:szCs w:val="44"/>
                <w:lang w:val="fr-FR" w:eastAsia="fr-FR"/>
              </w:rPr>
            </w:pPr>
          </w:p>
        </w:tc>
        <w:tc>
          <w:tcPr>
            <w:tcW w:w="1562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79EA080" w14:textId="77777777" w:rsidR="00B025C5" w:rsidRDefault="00B025C5" w:rsidP="00B32C91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noProof/>
                <w:color w:val="000000"/>
                <w:lang w:eastAsia="fr-CA"/>
              </w:rPr>
              <w:drawing>
                <wp:inline distT="0" distB="0" distL="0" distR="0" wp14:anchorId="2D5B92E4" wp14:editId="5AD1CD14">
                  <wp:extent cx="668381" cy="647700"/>
                  <wp:effectExtent l="0" t="0" r="0" b="0"/>
                  <wp:docPr id="515" name="Image 515" descr="http://educ47.ac-bordeaux.fr/ecoles/roumagne/sommaire/exercices/maths/fractions/images/un_dem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duc47.ac-bordeaux.fr/ecoles/roumagne/sommaire/exercices/maths/fractions/images/un_dem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570" cy="64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  <w:gridSpan w:val="17"/>
            <w:tcBorders>
              <w:left w:val="single" w:sz="4" w:space="0" w:color="FFFFFF" w:themeColor="background1"/>
              <w:right w:val="single" w:sz="2" w:space="0" w:color="FFFFFF" w:themeColor="background1"/>
            </w:tcBorders>
          </w:tcPr>
          <w:p w14:paraId="4B802DE2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0F6D19B6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2237824" behindDoc="1" locked="0" layoutInCell="1" allowOverlap="1" wp14:anchorId="184F4CA7" wp14:editId="3DB55387">
                  <wp:simplePos x="0" y="0"/>
                  <wp:positionH relativeFrom="column">
                    <wp:posOffset>1141095</wp:posOffset>
                  </wp:positionH>
                  <wp:positionV relativeFrom="paragraph">
                    <wp:posOffset>872490</wp:posOffset>
                  </wp:positionV>
                  <wp:extent cx="1432560" cy="640080"/>
                  <wp:effectExtent l="0" t="0" r="0" b="7620"/>
                  <wp:wrapNone/>
                  <wp:docPr id="516" name="Image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oite tiers vide.tiff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anchor distT="0" distB="0" distL="114300" distR="114300" simplePos="0" relativeHeight="252236800" behindDoc="0" locked="0" layoutInCell="1" allowOverlap="1" wp14:anchorId="6A39D326" wp14:editId="70524505">
                  <wp:simplePos x="0" y="0"/>
                  <wp:positionH relativeFrom="column">
                    <wp:posOffset>851535</wp:posOffset>
                  </wp:positionH>
                  <wp:positionV relativeFrom="paragraph">
                    <wp:posOffset>19050</wp:posOffset>
                  </wp:positionV>
                  <wp:extent cx="1935480" cy="853440"/>
                  <wp:effectExtent l="0" t="0" r="7620" b="3810"/>
                  <wp:wrapNone/>
                  <wp:docPr id="517" name="Image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oite une demie.tiff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8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3B43A0FA" wp14:editId="1F2ECEFF">
                      <wp:simplePos x="0" y="0"/>
                      <wp:positionH relativeFrom="column">
                        <wp:posOffset>370840</wp:posOffset>
                      </wp:positionH>
                      <wp:positionV relativeFrom="paragraph">
                        <wp:posOffset>72390</wp:posOffset>
                      </wp:positionV>
                      <wp:extent cx="259080" cy="251460"/>
                      <wp:effectExtent l="0" t="0" r="26670" b="15240"/>
                      <wp:wrapNone/>
                      <wp:docPr id="502" name="Rectangle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02" o:spid="_x0000_s1026" style="position:absolute;margin-left:29.2pt;margin-top:5.7pt;width:20.4pt;height:19.8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" fillcolor="white [3212]" strokecolor="black [1600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4B0FA359" wp14:editId="61C7E1FA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72390</wp:posOffset>
                      </wp:positionV>
                      <wp:extent cx="259080" cy="251460"/>
                      <wp:effectExtent l="0" t="0" r="26670" b="15240"/>
                      <wp:wrapNone/>
                      <wp:docPr id="503" name="Rectangle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03" o:spid="_x0000_s1026" style="position:absolute;margin-left:-.2pt;margin-top:5.7pt;width:20.4pt;height:19.8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4680" w:type="dxa"/>
            <w:gridSpan w:val="7"/>
            <w:tcBorders>
              <w:left w:val="single" w:sz="2" w:space="0" w:color="FFFFFF" w:themeColor="background1"/>
              <w:right w:val="single" w:sz="4" w:space="0" w:color="FFFFFF" w:themeColor="background1"/>
            </w:tcBorders>
          </w:tcPr>
          <w:p w14:paraId="67801017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Dessine une demie de ce rectangle :</w:t>
            </w:r>
          </w:p>
          <w:tbl>
            <w:tblPr>
              <w:tblStyle w:val="Grilledutableau"/>
              <w:tblW w:w="3438" w:type="dxa"/>
              <w:tblLayout w:type="fixed"/>
              <w:tblLook w:val="04A0" w:firstRow="1" w:lastRow="0" w:firstColumn="1" w:lastColumn="0" w:noHBand="0" w:noVBand="1"/>
            </w:tblPr>
            <w:tblGrid>
              <w:gridCol w:w="573"/>
              <w:gridCol w:w="573"/>
              <w:gridCol w:w="573"/>
              <w:gridCol w:w="573"/>
              <w:gridCol w:w="573"/>
              <w:gridCol w:w="573"/>
            </w:tblGrid>
            <w:tr w:rsidR="00B32C91" w14:paraId="5133660E" w14:textId="77777777" w:rsidTr="002E50DA">
              <w:tc>
                <w:tcPr>
                  <w:tcW w:w="573" w:type="dxa"/>
                  <w:tcBorders>
                    <w:top w:val="single" w:sz="12" w:space="0" w:color="auto"/>
                    <w:left w:val="single" w:sz="12" w:space="0" w:color="auto"/>
                  </w:tcBorders>
                </w:tcPr>
                <w:p w14:paraId="6A146674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12" w:space="0" w:color="auto"/>
                  </w:tcBorders>
                </w:tcPr>
                <w:p w14:paraId="2BAB530C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12" w:space="0" w:color="auto"/>
                  </w:tcBorders>
                </w:tcPr>
                <w:p w14:paraId="669DC434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12" w:space="0" w:color="auto"/>
                  </w:tcBorders>
                </w:tcPr>
                <w:p w14:paraId="4D7CFEB8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12" w:space="0" w:color="auto"/>
                    <w:right w:val="single" w:sz="12" w:space="0" w:color="auto"/>
                  </w:tcBorders>
                </w:tcPr>
                <w:p w14:paraId="4F44AE09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12" w:space="0" w:color="auto"/>
                    <w:right w:val="single" w:sz="12" w:space="0" w:color="auto"/>
                  </w:tcBorders>
                </w:tcPr>
                <w:p w14:paraId="18D57D44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  <w:tr w:rsidR="00B32C91" w14:paraId="254AF6A7" w14:textId="77777777" w:rsidTr="002E50DA">
              <w:tc>
                <w:tcPr>
                  <w:tcW w:w="573" w:type="dxa"/>
                  <w:tcBorders>
                    <w:left w:val="single" w:sz="12" w:space="0" w:color="auto"/>
                  </w:tcBorders>
                </w:tcPr>
                <w:p w14:paraId="3BDF0472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</w:tcPr>
                <w:p w14:paraId="75BA6FB0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</w:tcPr>
                <w:p w14:paraId="0C5BB0D2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</w:tcPr>
                <w:p w14:paraId="349B21C3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right w:val="single" w:sz="12" w:space="0" w:color="auto"/>
                  </w:tcBorders>
                </w:tcPr>
                <w:p w14:paraId="3E6AF588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right w:val="single" w:sz="12" w:space="0" w:color="auto"/>
                  </w:tcBorders>
                </w:tcPr>
                <w:p w14:paraId="285A2505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  <w:tr w:rsidR="00B32C91" w14:paraId="04088AB9" w14:textId="77777777" w:rsidTr="002E50DA">
              <w:tc>
                <w:tcPr>
                  <w:tcW w:w="573" w:type="dxa"/>
                  <w:tcBorders>
                    <w:left w:val="single" w:sz="12" w:space="0" w:color="auto"/>
                  </w:tcBorders>
                </w:tcPr>
                <w:p w14:paraId="47E5233C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</w:tcPr>
                <w:p w14:paraId="3C8581F9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</w:tcPr>
                <w:p w14:paraId="68D80ABE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</w:tcPr>
                <w:p w14:paraId="4320FA55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right w:val="single" w:sz="12" w:space="0" w:color="auto"/>
                  </w:tcBorders>
                </w:tcPr>
                <w:p w14:paraId="63306A84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right w:val="single" w:sz="12" w:space="0" w:color="auto"/>
                  </w:tcBorders>
                </w:tcPr>
                <w:p w14:paraId="53732969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  <w:tr w:rsidR="00B32C91" w14:paraId="27B84BD2" w14:textId="77777777" w:rsidTr="002E50DA">
              <w:tc>
                <w:tcPr>
                  <w:tcW w:w="573" w:type="dxa"/>
                  <w:tcBorders>
                    <w:left w:val="single" w:sz="12" w:space="0" w:color="auto"/>
                    <w:bottom w:val="single" w:sz="12" w:space="0" w:color="auto"/>
                  </w:tcBorders>
                </w:tcPr>
                <w:p w14:paraId="56BE8C0F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bottom w:val="single" w:sz="12" w:space="0" w:color="auto"/>
                  </w:tcBorders>
                </w:tcPr>
                <w:p w14:paraId="671005C5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bottom w:val="single" w:sz="12" w:space="0" w:color="auto"/>
                  </w:tcBorders>
                </w:tcPr>
                <w:p w14:paraId="6CBA4D1A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bottom w:val="single" w:sz="12" w:space="0" w:color="auto"/>
                  </w:tcBorders>
                </w:tcPr>
                <w:p w14:paraId="422CC5EC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bottom w:val="single" w:sz="12" w:space="0" w:color="auto"/>
                    <w:right w:val="single" w:sz="12" w:space="0" w:color="auto"/>
                  </w:tcBorders>
                </w:tcPr>
                <w:p w14:paraId="4AB1C2BB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bottom w:val="single" w:sz="12" w:space="0" w:color="auto"/>
                    <w:right w:val="single" w:sz="12" w:space="0" w:color="auto"/>
                  </w:tcBorders>
                </w:tcPr>
                <w:p w14:paraId="20884B2A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</w:tbl>
          <w:p w14:paraId="04D27BBD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</w:tr>
      <w:tr w:rsidR="00B025C5" w:rsidRPr="00B967D9" w14:paraId="44E551EE" w14:textId="77777777" w:rsidTr="00B32C91">
        <w:trPr>
          <w:gridAfter w:val="4"/>
          <w:wAfter w:w="290" w:type="dxa"/>
        </w:trPr>
        <w:tc>
          <w:tcPr>
            <w:tcW w:w="150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39B49A2" w14:textId="77777777" w:rsidR="00B025C5" w:rsidRDefault="00B025C5" w:rsidP="00B81D8A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44"/>
              </w:rPr>
            </w:pPr>
            <w:r>
              <w:rPr>
                <w:rFonts w:ascii="Arial" w:hAnsi="Arial" w:cs="Arial"/>
                <w:noProof/>
                <w:sz w:val="28"/>
                <w:szCs w:val="44"/>
                <w:lang w:eastAsia="fr-CA"/>
              </w:rPr>
              <w:drawing>
                <wp:anchor distT="0" distB="0" distL="114300" distR="114300" simplePos="0" relativeHeight="252238848" behindDoc="1" locked="0" layoutInCell="1" allowOverlap="1" wp14:anchorId="6FE462AD" wp14:editId="4C352FC0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1270</wp:posOffset>
                  </wp:positionV>
                  <wp:extent cx="316230" cy="706120"/>
                  <wp:effectExtent l="0" t="0" r="7620" b="0"/>
                  <wp:wrapTight wrapText="bothSides">
                    <wp:wrapPolygon edited="0">
                      <wp:start x="0" y="0"/>
                      <wp:lineTo x="0" y="20978"/>
                      <wp:lineTo x="20819" y="20978"/>
                      <wp:lineTo x="20819" y="0"/>
                      <wp:lineTo x="0" y="0"/>
                    </wp:wrapPolygon>
                  </wp:wrapTight>
                  <wp:docPr id="518" name="Image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tiers.tiff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" cy="70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44"/>
              </w:rPr>
              <w:t xml:space="preserve"> </w:t>
            </w:r>
          </w:p>
        </w:tc>
        <w:tc>
          <w:tcPr>
            <w:tcW w:w="2537" w:type="dxa"/>
            <w:gridSpan w:val="9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7646DCB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Un tiers</w:t>
            </w:r>
          </w:p>
          <w:p w14:paraId="62D4E973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 partie sur 3</w:t>
            </w:r>
          </w:p>
          <w:p w14:paraId="1D0CBF6A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0D1808CC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6E1631EE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64865DA9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62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1C4134F" w14:textId="77777777" w:rsidR="00B025C5" w:rsidRDefault="00B025C5" w:rsidP="00B32C9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color w:val="000000"/>
                <w:lang w:eastAsia="fr-CA"/>
              </w:rPr>
              <w:drawing>
                <wp:inline distT="0" distB="0" distL="0" distR="0" wp14:anchorId="545F2BA5" wp14:editId="2F75C339">
                  <wp:extent cx="682030" cy="678180"/>
                  <wp:effectExtent l="0" t="0" r="3810" b="7620"/>
                  <wp:docPr id="519" name="Image 519" descr="http://soutien67.free.fr/math/niv04/theorie/images/1ti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outien67.free.fr/math/niv04/theorie/images/1ti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640" cy="679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  <w:gridSpan w:val="17"/>
            <w:tcBorders>
              <w:left w:val="single" w:sz="4" w:space="0" w:color="FFFFFF" w:themeColor="background1"/>
              <w:right w:val="single" w:sz="2" w:space="0" w:color="FFFFFF" w:themeColor="background1"/>
            </w:tcBorders>
          </w:tcPr>
          <w:p w14:paraId="2A257B4B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7AF7AB8F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2242944" behindDoc="0" locked="0" layoutInCell="1" allowOverlap="1" wp14:anchorId="21601CBD" wp14:editId="53CF3FD1">
                      <wp:simplePos x="0" y="0"/>
                      <wp:positionH relativeFrom="column">
                        <wp:posOffset>1583055</wp:posOffset>
                      </wp:positionH>
                      <wp:positionV relativeFrom="paragraph">
                        <wp:posOffset>173990</wp:posOffset>
                      </wp:positionV>
                      <wp:extent cx="510540" cy="426720"/>
                      <wp:effectExtent l="0" t="0" r="3810" b="0"/>
                      <wp:wrapNone/>
                      <wp:docPr id="504" name="Groupe 5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426720"/>
                                <a:chOff x="0" y="0"/>
                                <a:chExt cx="510540" cy="426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5" name="Image 5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1940" y="0"/>
                                  <a:ext cx="228600" cy="426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6" name="Image 5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426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504" o:spid="_x0000_s1026" style="position:absolute;margin-left:124.65pt;margin-top:13.7pt;width:40.2pt;height:33.6pt;z-index:252242944" coordsize="510540,426720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505" o:spid="_x0000_s1027" type="#_x0000_t75" style="position:absolute;left:281940;width:228600;height:426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HW23EAAAA3AAAAA8AAABkcnMvZG93bnJldi54bWxEj81qwzAQhO+FvoPYQC+lkVpwG5wooS0U&#10;CjnlB5PjYm1sE+/KSGrivn0VCPQ4zMw3zGI1cq/OFGLnxcLz1IAiqb3rpLGw3309zUDFhOKw90IW&#10;finCanl/t8DS+Yts6LxNjcoQiSVaaFMaSq1j3RJjnPqBJHtHHxhTlqHRLuAlw7nXL8a8asZO8kKL&#10;A322VJ+2P2yh2h8qDM2s4o9HHt6c4XVxqKx9mIzvc1CJxvQfvrW/nYXCFHA9k4+AX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eHW23EAAAA3AAAAA8AAAAAAAAAAAAAAAAA&#10;nwIAAGRycy9kb3ducmV2LnhtbFBLBQYAAAAABAAEAPcAAACQAwAAAAA=&#10;">
                        <v:imagedata r:id="rId27" o:title=""/>
                        <v:path arrowok="t"/>
                      </v:shape>
                      <v:shape id="Image 506" o:spid="_x0000_s1028" type="#_x0000_t75" style="position:absolute;width:190500;height:426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weGTFAAAA3AAAAA8AAABkcnMvZG93bnJldi54bWxEj09rAjEUxO8Fv0N4gpeiiYJWVqPIFqGH&#10;gtQ/98fmubu6eVmSVLd++kYo9DjMzG+Y5bqzjbiRD7VjDeORAkFcOFNzqeF42A7nIEJENtg4Jg0/&#10;FGC96r0sMTPuzl9028dSJAiHDDVUMbaZlKGoyGIYuZY4eWfnLcYkfSmNx3uC20ZOlJpJizWnhQpb&#10;yisqrvtvq8G/TSePQuWnz/d4MeNXPlzy3UPrQb/bLEBE6uJ/+K/9YTRM1QyeZ9IR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sHhkxQAAANwAAAAPAAAAAAAAAAAAAAAA&#10;AJ8CAABkcnMvZG93bnJldi54bWxQSwUGAAAAAAQABAD3AAAAkQMAAAAA&#10;">
                        <v:imagedata r:id="rId28" o:title="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1CD41C54" wp14:editId="50D01429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90170</wp:posOffset>
                      </wp:positionV>
                      <wp:extent cx="259080" cy="251460"/>
                      <wp:effectExtent l="0" t="0" r="26670" b="15240"/>
                      <wp:wrapNone/>
                      <wp:docPr id="507" name="Rectangle 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07" o:spid="_x0000_s1026" style="position:absolute;margin-left:52.6pt;margin-top:7.1pt;width:20.4pt;height:19.8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" fillcolor="white [3212]" strokecolor="black [1600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56E3BB1D" wp14:editId="59A23D90">
                      <wp:simplePos x="0" y="0"/>
                      <wp:positionH relativeFrom="column">
                        <wp:posOffset>325120</wp:posOffset>
                      </wp:positionH>
                      <wp:positionV relativeFrom="paragraph">
                        <wp:posOffset>90170</wp:posOffset>
                      </wp:positionV>
                      <wp:extent cx="259080" cy="251460"/>
                      <wp:effectExtent l="0" t="0" r="26670" b="15240"/>
                      <wp:wrapNone/>
                      <wp:docPr id="508" name="Rectangle 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08" o:spid="_x0000_s1026" style="position:absolute;margin-left:25.6pt;margin-top:7.1pt;width:20.4pt;height:19.8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" fillcolor="white [3212]" strokecolor="black [1600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5C137803" wp14:editId="4020A0E4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90170</wp:posOffset>
                      </wp:positionV>
                      <wp:extent cx="259080" cy="251460"/>
                      <wp:effectExtent l="0" t="0" r="26670" b="15240"/>
                      <wp:wrapNone/>
                      <wp:docPr id="509" name="Rectangle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09" o:spid="_x0000_s1026" style="position:absolute;margin-left:-2pt;margin-top:7.1pt;width:20.4pt;height:19.8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4680" w:type="dxa"/>
            <w:gridSpan w:val="7"/>
            <w:tcBorders>
              <w:left w:val="single" w:sz="2" w:space="0" w:color="FFFFFF" w:themeColor="background1"/>
              <w:right w:val="single" w:sz="4" w:space="0" w:color="FFFFFF" w:themeColor="background1"/>
            </w:tcBorders>
          </w:tcPr>
          <w:p w14:paraId="0A7D7973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Dessine un tiers de ce rectangle :</w:t>
            </w:r>
          </w:p>
          <w:tbl>
            <w:tblPr>
              <w:tblStyle w:val="Grilledutableau"/>
              <w:tblW w:w="3438" w:type="dxa"/>
              <w:tblLayout w:type="fixed"/>
              <w:tblLook w:val="04A0" w:firstRow="1" w:lastRow="0" w:firstColumn="1" w:lastColumn="0" w:noHBand="0" w:noVBand="1"/>
            </w:tblPr>
            <w:tblGrid>
              <w:gridCol w:w="573"/>
              <w:gridCol w:w="573"/>
              <w:gridCol w:w="573"/>
              <w:gridCol w:w="573"/>
              <w:gridCol w:w="573"/>
              <w:gridCol w:w="573"/>
            </w:tblGrid>
            <w:tr w:rsidR="00B32C91" w14:paraId="109D3F60" w14:textId="77777777" w:rsidTr="002E50DA">
              <w:tc>
                <w:tcPr>
                  <w:tcW w:w="573" w:type="dxa"/>
                  <w:tcBorders>
                    <w:top w:val="single" w:sz="12" w:space="0" w:color="auto"/>
                    <w:left w:val="single" w:sz="12" w:space="0" w:color="auto"/>
                  </w:tcBorders>
                </w:tcPr>
                <w:p w14:paraId="64418EA7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12" w:space="0" w:color="auto"/>
                  </w:tcBorders>
                </w:tcPr>
                <w:p w14:paraId="420A94EE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12" w:space="0" w:color="auto"/>
                  </w:tcBorders>
                </w:tcPr>
                <w:p w14:paraId="2B003665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12" w:space="0" w:color="auto"/>
                  </w:tcBorders>
                </w:tcPr>
                <w:p w14:paraId="4233828E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12" w:space="0" w:color="auto"/>
                    <w:right w:val="single" w:sz="12" w:space="0" w:color="auto"/>
                  </w:tcBorders>
                </w:tcPr>
                <w:p w14:paraId="4D244E76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12" w:space="0" w:color="auto"/>
                    <w:right w:val="single" w:sz="12" w:space="0" w:color="auto"/>
                  </w:tcBorders>
                </w:tcPr>
                <w:p w14:paraId="04E2ECA6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  <w:tr w:rsidR="00B32C91" w14:paraId="78106285" w14:textId="77777777" w:rsidTr="002E50DA">
              <w:tc>
                <w:tcPr>
                  <w:tcW w:w="573" w:type="dxa"/>
                  <w:tcBorders>
                    <w:left w:val="single" w:sz="12" w:space="0" w:color="auto"/>
                  </w:tcBorders>
                </w:tcPr>
                <w:p w14:paraId="7B94F9A6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</w:tcPr>
                <w:p w14:paraId="1D3A42DA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</w:tcPr>
                <w:p w14:paraId="5F236E19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</w:tcPr>
                <w:p w14:paraId="6D43AB2B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right w:val="single" w:sz="12" w:space="0" w:color="auto"/>
                  </w:tcBorders>
                </w:tcPr>
                <w:p w14:paraId="580A74A6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right w:val="single" w:sz="12" w:space="0" w:color="auto"/>
                  </w:tcBorders>
                </w:tcPr>
                <w:p w14:paraId="2429F107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  <w:tr w:rsidR="00B32C91" w14:paraId="798429A6" w14:textId="77777777" w:rsidTr="002E50DA">
              <w:tc>
                <w:tcPr>
                  <w:tcW w:w="573" w:type="dxa"/>
                  <w:tcBorders>
                    <w:left w:val="single" w:sz="12" w:space="0" w:color="auto"/>
                  </w:tcBorders>
                </w:tcPr>
                <w:p w14:paraId="27A08560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</w:tcPr>
                <w:p w14:paraId="54296D7E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</w:tcPr>
                <w:p w14:paraId="545A6EC3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</w:tcPr>
                <w:p w14:paraId="2C580F93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right w:val="single" w:sz="12" w:space="0" w:color="auto"/>
                  </w:tcBorders>
                </w:tcPr>
                <w:p w14:paraId="495A40FC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right w:val="single" w:sz="12" w:space="0" w:color="auto"/>
                  </w:tcBorders>
                </w:tcPr>
                <w:p w14:paraId="267BE16F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  <w:tr w:rsidR="00B32C91" w14:paraId="736CAD90" w14:textId="77777777" w:rsidTr="002E50DA">
              <w:tc>
                <w:tcPr>
                  <w:tcW w:w="573" w:type="dxa"/>
                  <w:tcBorders>
                    <w:left w:val="single" w:sz="12" w:space="0" w:color="auto"/>
                    <w:bottom w:val="single" w:sz="12" w:space="0" w:color="auto"/>
                  </w:tcBorders>
                </w:tcPr>
                <w:p w14:paraId="5E3ECCB3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bottom w:val="single" w:sz="12" w:space="0" w:color="auto"/>
                  </w:tcBorders>
                </w:tcPr>
                <w:p w14:paraId="2A3FD18F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bottom w:val="single" w:sz="12" w:space="0" w:color="auto"/>
                  </w:tcBorders>
                </w:tcPr>
                <w:p w14:paraId="6D572F51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bottom w:val="single" w:sz="12" w:space="0" w:color="auto"/>
                  </w:tcBorders>
                </w:tcPr>
                <w:p w14:paraId="44BF247F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bottom w:val="single" w:sz="12" w:space="0" w:color="auto"/>
                    <w:right w:val="single" w:sz="12" w:space="0" w:color="auto"/>
                  </w:tcBorders>
                </w:tcPr>
                <w:p w14:paraId="73E7EF87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bottom w:val="single" w:sz="12" w:space="0" w:color="auto"/>
                    <w:right w:val="single" w:sz="12" w:space="0" w:color="auto"/>
                  </w:tcBorders>
                </w:tcPr>
                <w:p w14:paraId="23DD149E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</w:tbl>
          <w:p w14:paraId="42A812C8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</w:tr>
      <w:tr w:rsidR="00B025C5" w:rsidRPr="00B967D9" w14:paraId="22DA2FB8" w14:textId="77777777" w:rsidTr="00B32C91">
        <w:trPr>
          <w:gridAfter w:val="4"/>
          <w:wAfter w:w="290" w:type="dxa"/>
        </w:trPr>
        <w:tc>
          <w:tcPr>
            <w:tcW w:w="150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C84F80C" w14:textId="77777777" w:rsidR="00B025C5" w:rsidRDefault="00B025C5" w:rsidP="00B81D8A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44"/>
              </w:rPr>
            </w:pPr>
            <w:r>
              <w:rPr>
                <w:rFonts w:ascii="Arial" w:hAnsi="Arial" w:cs="Arial"/>
                <w:noProof/>
                <w:sz w:val="28"/>
                <w:szCs w:val="44"/>
                <w:lang w:eastAsia="fr-CA"/>
              </w:rPr>
              <w:drawing>
                <wp:anchor distT="0" distB="0" distL="114300" distR="114300" simplePos="0" relativeHeight="252243968" behindDoc="1" locked="0" layoutInCell="1" allowOverlap="1" wp14:anchorId="1D3F3857" wp14:editId="3EC93407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-2540</wp:posOffset>
                  </wp:positionV>
                  <wp:extent cx="355600" cy="711200"/>
                  <wp:effectExtent l="0" t="0" r="6350" b="0"/>
                  <wp:wrapTight wrapText="bothSides">
                    <wp:wrapPolygon edited="0">
                      <wp:start x="0" y="0"/>
                      <wp:lineTo x="0" y="20829"/>
                      <wp:lineTo x="20829" y="20829"/>
                      <wp:lineTo x="20829" y="0"/>
                      <wp:lineTo x="0" y="0"/>
                    </wp:wrapPolygon>
                  </wp:wrapTight>
                  <wp:docPr id="520" name="Image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quart.tiff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7" w:type="dxa"/>
            <w:gridSpan w:val="9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42C9D02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Un quart</w:t>
            </w:r>
          </w:p>
          <w:p w14:paraId="3E90157E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 partie sur 4</w:t>
            </w:r>
          </w:p>
          <w:p w14:paraId="38954C5B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529F00C5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38ED6ADF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0729B6AC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62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65186CD" w14:textId="77777777" w:rsidR="00B025C5" w:rsidRDefault="00B025C5" w:rsidP="00B32C9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color w:val="000000"/>
                <w:lang w:eastAsia="fr-CA"/>
              </w:rPr>
              <w:drawing>
                <wp:inline distT="0" distB="0" distL="0" distR="0" wp14:anchorId="31BA498F" wp14:editId="47DDCB48">
                  <wp:extent cx="678180" cy="674352"/>
                  <wp:effectExtent l="0" t="0" r="7620" b="0"/>
                  <wp:docPr id="521" name="Image 521" descr="http://soutien67.free.fr/math/niv04/theorie/images/1qu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outien67.free.fr/math/niv04/theorie/images/1qu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690" cy="679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  <w:gridSpan w:val="17"/>
            <w:tcBorders>
              <w:left w:val="single" w:sz="4" w:space="0" w:color="FFFFFF" w:themeColor="background1"/>
              <w:right w:val="single" w:sz="2" w:space="0" w:color="FFFFFF" w:themeColor="background1"/>
            </w:tcBorders>
            <w:vAlign w:val="center"/>
          </w:tcPr>
          <w:p w14:paraId="60AD47A7" w14:textId="77777777" w:rsidR="00B025C5" w:rsidRPr="00B967D9" w:rsidRDefault="00B025C5" w:rsidP="00B32C9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anchor distT="0" distB="0" distL="114300" distR="114300" simplePos="0" relativeHeight="252249088" behindDoc="0" locked="0" layoutInCell="1" allowOverlap="1" wp14:anchorId="15D5C421" wp14:editId="22CC61B9">
                  <wp:simplePos x="0" y="0"/>
                  <wp:positionH relativeFrom="column">
                    <wp:posOffset>851535</wp:posOffset>
                  </wp:positionH>
                  <wp:positionV relativeFrom="paragraph">
                    <wp:posOffset>0</wp:posOffset>
                  </wp:positionV>
                  <wp:extent cx="1722120" cy="876300"/>
                  <wp:effectExtent l="0" t="0" r="0" b="0"/>
                  <wp:wrapNone/>
                  <wp:docPr id="522" name="Image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oite quarts.tiff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2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4287B0C8" wp14:editId="15CDC483">
                      <wp:simplePos x="0" y="0"/>
                      <wp:positionH relativeFrom="column">
                        <wp:posOffset>325120</wp:posOffset>
                      </wp:positionH>
                      <wp:positionV relativeFrom="paragraph">
                        <wp:posOffset>373380</wp:posOffset>
                      </wp:positionV>
                      <wp:extent cx="259080" cy="251460"/>
                      <wp:effectExtent l="0" t="0" r="26670" b="15240"/>
                      <wp:wrapNone/>
                      <wp:docPr id="510" name="Rectangle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0" o:spid="_x0000_s1026" style="position:absolute;margin-left:25.6pt;margin-top:29.4pt;width:20.4pt;height:19.8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" fillcolor="black [3200]" strokecolor="black [1600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0CE3645E" wp14:editId="11F881F3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373380</wp:posOffset>
                      </wp:positionV>
                      <wp:extent cx="259080" cy="251460"/>
                      <wp:effectExtent l="0" t="0" r="26670" b="15240"/>
                      <wp:wrapNone/>
                      <wp:docPr id="511" name="Rectangle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1" o:spid="_x0000_s1026" style="position:absolute;margin-left:-4.4pt;margin-top:29.4pt;width:20.4pt;height:19.8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" fillcolor="white [3212]" strokecolor="black [1600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07922621" wp14:editId="059E0F23">
                      <wp:simplePos x="0" y="0"/>
                      <wp:positionH relativeFrom="column">
                        <wp:posOffset>325120</wp:posOffset>
                      </wp:positionH>
                      <wp:positionV relativeFrom="paragraph">
                        <wp:posOffset>60960</wp:posOffset>
                      </wp:positionV>
                      <wp:extent cx="259080" cy="251460"/>
                      <wp:effectExtent l="0" t="0" r="26670" b="15240"/>
                      <wp:wrapNone/>
                      <wp:docPr id="512" name="Rectangle 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2" o:spid="_x0000_s1026" style="position:absolute;margin-left:25.6pt;margin-top:4.8pt;width:20.4pt;height:19.8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" fillcolor="white [3212]" strokecolor="black [1600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4306D48E" wp14:editId="1BB76C9C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60960</wp:posOffset>
                      </wp:positionV>
                      <wp:extent cx="259080" cy="251460"/>
                      <wp:effectExtent l="0" t="0" r="26670" b="15240"/>
                      <wp:wrapNone/>
                      <wp:docPr id="513" name="Rectangle 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3" o:spid="_x0000_s1026" style="position:absolute;margin-left:-4.4pt;margin-top:4.8pt;width:20.4pt;height:19.8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" fillcolor="white [3212]" strokecolor="black [1600]" strokeweight="2pt"/>
                  </w:pict>
                </mc:Fallback>
              </mc:AlternateContent>
            </w:r>
          </w:p>
        </w:tc>
        <w:tc>
          <w:tcPr>
            <w:tcW w:w="4680" w:type="dxa"/>
            <w:gridSpan w:val="7"/>
            <w:tcBorders>
              <w:left w:val="single" w:sz="2" w:space="0" w:color="FFFFFF" w:themeColor="background1"/>
              <w:right w:val="single" w:sz="4" w:space="0" w:color="FFFFFF" w:themeColor="background1"/>
            </w:tcBorders>
          </w:tcPr>
          <w:p w14:paraId="72A2C20F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Dessine un quart de ce rectangle :</w:t>
            </w:r>
          </w:p>
          <w:tbl>
            <w:tblPr>
              <w:tblStyle w:val="Grilledutableau"/>
              <w:tblW w:w="3438" w:type="dxa"/>
              <w:tblLayout w:type="fixed"/>
              <w:tblLook w:val="04A0" w:firstRow="1" w:lastRow="0" w:firstColumn="1" w:lastColumn="0" w:noHBand="0" w:noVBand="1"/>
            </w:tblPr>
            <w:tblGrid>
              <w:gridCol w:w="573"/>
              <w:gridCol w:w="573"/>
              <w:gridCol w:w="573"/>
              <w:gridCol w:w="573"/>
              <w:gridCol w:w="573"/>
              <w:gridCol w:w="573"/>
            </w:tblGrid>
            <w:tr w:rsidR="00B32C91" w14:paraId="2BD52EDD" w14:textId="77777777" w:rsidTr="002E50DA">
              <w:tc>
                <w:tcPr>
                  <w:tcW w:w="573" w:type="dxa"/>
                  <w:tcBorders>
                    <w:top w:val="single" w:sz="12" w:space="0" w:color="auto"/>
                    <w:left w:val="single" w:sz="12" w:space="0" w:color="auto"/>
                  </w:tcBorders>
                </w:tcPr>
                <w:p w14:paraId="2B4B680C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12" w:space="0" w:color="auto"/>
                  </w:tcBorders>
                </w:tcPr>
                <w:p w14:paraId="06E35C12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12" w:space="0" w:color="auto"/>
                  </w:tcBorders>
                </w:tcPr>
                <w:p w14:paraId="5B4FCB7F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12" w:space="0" w:color="auto"/>
                  </w:tcBorders>
                </w:tcPr>
                <w:p w14:paraId="1F3EA061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12" w:space="0" w:color="auto"/>
                    <w:right w:val="single" w:sz="12" w:space="0" w:color="auto"/>
                  </w:tcBorders>
                </w:tcPr>
                <w:p w14:paraId="409B6987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top w:val="single" w:sz="12" w:space="0" w:color="auto"/>
                    <w:right w:val="single" w:sz="12" w:space="0" w:color="auto"/>
                  </w:tcBorders>
                </w:tcPr>
                <w:p w14:paraId="252C340A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  <w:tr w:rsidR="00B32C91" w14:paraId="30F8B733" w14:textId="77777777" w:rsidTr="002E50DA">
              <w:tc>
                <w:tcPr>
                  <w:tcW w:w="573" w:type="dxa"/>
                  <w:tcBorders>
                    <w:left w:val="single" w:sz="12" w:space="0" w:color="auto"/>
                  </w:tcBorders>
                </w:tcPr>
                <w:p w14:paraId="2C7395D9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</w:tcPr>
                <w:p w14:paraId="69487D32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</w:tcPr>
                <w:p w14:paraId="1CF7DF6D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</w:tcPr>
                <w:p w14:paraId="6C432087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right w:val="single" w:sz="12" w:space="0" w:color="auto"/>
                  </w:tcBorders>
                </w:tcPr>
                <w:p w14:paraId="6643C344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right w:val="single" w:sz="12" w:space="0" w:color="auto"/>
                  </w:tcBorders>
                </w:tcPr>
                <w:p w14:paraId="50A6FB04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  <w:tr w:rsidR="00B32C91" w14:paraId="0F00181B" w14:textId="77777777" w:rsidTr="002E50DA">
              <w:tc>
                <w:tcPr>
                  <w:tcW w:w="573" w:type="dxa"/>
                  <w:tcBorders>
                    <w:left w:val="single" w:sz="12" w:space="0" w:color="auto"/>
                  </w:tcBorders>
                </w:tcPr>
                <w:p w14:paraId="5098E4D6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</w:tcPr>
                <w:p w14:paraId="148FC042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</w:tcPr>
                <w:p w14:paraId="69CF67A2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</w:tcPr>
                <w:p w14:paraId="54C7B2E1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right w:val="single" w:sz="12" w:space="0" w:color="auto"/>
                  </w:tcBorders>
                </w:tcPr>
                <w:p w14:paraId="0C263357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right w:val="single" w:sz="12" w:space="0" w:color="auto"/>
                  </w:tcBorders>
                </w:tcPr>
                <w:p w14:paraId="308C3CAA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  <w:tr w:rsidR="00B32C91" w14:paraId="1A136FA6" w14:textId="77777777" w:rsidTr="002E50DA">
              <w:tc>
                <w:tcPr>
                  <w:tcW w:w="573" w:type="dxa"/>
                  <w:tcBorders>
                    <w:left w:val="single" w:sz="12" w:space="0" w:color="auto"/>
                    <w:bottom w:val="single" w:sz="12" w:space="0" w:color="auto"/>
                  </w:tcBorders>
                </w:tcPr>
                <w:p w14:paraId="11A98F31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bottom w:val="single" w:sz="12" w:space="0" w:color="auto"/>
                  </w:tcBorders>
                </w:tcPr>
                <w:p w14:paraId="30E6F3F0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bottom w:val="single" w:sz="12" w:space="0" w:color="auto"/>
                  </w:tcBorders>
                </w:tcPr>
                <w:p w14:paraId="27290D50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bottom w:val="single" w:sz="12" w:space="0" w:color="auto"/>
                  </w:tcBorders>
                </w:tcPr>
                <w:p w14:paraId="6CF088B5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bottom w:val="single" w:sz="12" w:space="0" w:color="auto"/>
                    <w:right w:val="single" w:sz="12" w:space="0" w:color="auto"/>
                  </w:tcBorders>
                </w:tcPr>
                <w:p w14:paraId="62B96F01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73" w:type="dxa"/>
                  <w:tcBorders>
                    <w:bottom w:val="single" w:sz="12" w:space="0" w:color="auto"/>
                    <w:right w:val="single" w:sz="12" w:space="0" w:color="auto"/>
                  </w:tcBorders>
                </w:tcPr>
                <w:p w14:paraId="7EE45EBD" w14:textId="77777777" w:rsidR="00B32C91" w:rsidRDefault="00B32C91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</w:tbl>
          <w:p w14:paraId="66B0AC98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</w:tr>
      <w:tr w:rsidR="00B025C5" w:rsidRPr="00B967D9" w14:paraId="6150FE38" w14:textId="77777777" w:rsidTr="00B32C91">
        <w:trPr>
          <w:gridAfter w:val="4"/>
          <w:wAfter w:w="290" w:type="dxa"/>
        </w:trPr>
        <w:tc>
          <w:tcPr>
            <w:tcW w:w="2780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76559EC" w14:textId="77777777" w:rsidR="00B025C5" w:rsidRPr="00A10A0C" w:rsidRDefault="00B025C5" w:rsidP="00B81D8A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b/>
                <w:sz w:val="28"/>
                <w:szCs w:val="44"/>
              </w:rPr>
            </w:pPr>
            <w:r w:rsidRPr="00A10A0C">
              <w:rPr>
                <w:rFonts w:ascii="Arial" w:hAnsi="Arial" w:cs="Arial"/>
                <w:b/>
                <w:sz w:val="28"/>
                <w:szCs w:val="44"/>
              </w:rPr>
              <w:t>Fractions équivalentes</w:t>
            </w:r>
          </w:p>
        </w:tc>
        <w:tc>
          <w:tcPr>
            <w:tcW w:w="3140" w:type="dxa"/>
            <w:gridSpan w:val="10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6376F6C" w14:textId="77777777" w:rsidR="00B025C5" w:rsidRPr="00B32C91" w:rsidRDefault="00B025C5" w:rsidP="00B81D8A">
            <w:pPr>
              <w:rPr>
                <w:rFonts w:ascii="Arial" w:hAnsi="Arial" w:cs="Arial"/>
                <w:sz w:val="24"/>
              </w:rPr>
            </w:pPr>
            <w:r w:rsidRPr="00B32C91">
              <w:rPr>
                <w:rFonts w:ascii="Arial" w:hAnsi="Arial" w:cs="Arial"/>
                <w:sz w:val="24"/>
              </w:rPr>
              <w:t>Des fractions sont équivalentes lorsqu’elles représentent la même portion d’un tout.</w:t>
            </w:r>
          </w:p>
          <w:p w14:paraId="47BA8762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59E88BE6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7CFC5F0F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239" w:type="dxa"/>
            <w:gridSpan w:val="17"/>
            <w:tcBorders>
              <w:left w:val="single" w:sz="4" w:space="0" w:color="FFFFFF" w:themeColor="background1"/>
              <w:right w:val="single" w:sz="2" w:space="0" w:color="FFFFFF" w:themeColor="background1"/>
            </w:tcBorders>
          </w:tcPr>
          <w:p w14:paraId="78D7B2B0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11"/>
              <w:gridCol w:w="611"/>
              <w:gridCol w:w="611"/>
              <w:gridCol w:w="611"/>
              <w:gridCol w:w="611"/>
              <w:gridCol w:w="611"/>
              <w:gridCol w:w="611"/>
              <w:gridCol w:w="611"/>
            </w:tblGrid>
            <w:tr w:rsidR="00B025C5" w14:paraId="49A713E1" w14:textId="77777777" w:rsidTr="00B81D8A">
              <w:tc>
                <w:tcPr>
                  <w:tcW w:w="611" w:type="dxa"/>
                  <w:shd w:val="clear" w:color="auto" w:fill="D9D9D9" w:themeFill="background1" w:themeFillShade="D9"/>
                </w:tcPr>
                <w:p w14:paraId="05EF0DE4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611" w:type="dxa"/>
                  <w:shd w:val="clear" w:color="auto" w:fill="D9D9D9" w:themeFill="background1" w:themeFillShade="D9"/>
                </w:tcPr>
                <w:p w14:paraId="3EF4925C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611" w:type="dxa"/>
                  <w:shd w:val="clear" w:color="auto" w:fill="D9D9D9" w:themeFill="background1" w:themeFillShade="D9"/>
                </w:tcPr>
                <w:p w14:paraId="479FA58B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611" w:type="dxa"/>
                  <w:shd w:val="clear" w:color="auto" w:fill="D9D9D9" w:themeFill="background1" w:themeFillShade="D9"/>
                </w:tcPr>
                <w:p w14:paraId="529EA255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611" w:type="dxa"/>
                </w:tcPr>
                <w:p w14:paraId="2AC672BE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611" w:type="dxa"/>
                </w:tcPr>
                <w:p w14:paraId="1A2CB107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611" w:type="dxa"/>
                </w:tcPr>
                <w:p w14:paraId="3F901064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611" w:type="dxa"/>
                </w:tcPr>
                <w:p w14:paraId="14D1A4AC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</w:tbl>
          <w:p w14:paraId="29B27DD3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22"/>
              <w:gridCol w:w="1222"/>
              <w:gridCol w:w="1222"/>
              <w:gridCol w:w="1222"/>
            </w:tblGrid>
            <w:tr w:rsidR="00B025C5" w14:paraId="5CB09178" w14:textId="77777777" w:rsidTr="00B81D8A">
              <w:tc>
                <w:tcPr>
                  <w:tcW w:w="1222" w:type="dxa"/>
                  <w:shd w:val="clear" w:color="auto" w:fill="D9D9D9" w:themeFill="background1" w:themeFillShade="D9"/>
                </w:tcPr>
                <w:p w14:paraId="3F91CE63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1222" w:type="dxa"/>
                  <w:shd w:val="clear" w:color="auto" w:fill="D9D9D9" w:themeFill="background1" w:themeFillShade="D9"/>
                </w:tcPr>
                <w:p w14:paraId="57A7716C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1222" w:type="dxa"/>
                </w:tcPr>
                <w:p w14:paraId="4DB724AF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1222" w:type="dxa"/>
                </w:tcPr>
                <w:p w14:paraId="06072F5C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</w:tbl>
          <w:p w14:paraId="7CC99982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685" w:type="dxa"/>
            <w:gridSpan w:val="5"/>
            <w:tcBorders>
              <w:left w:val="single" w:sz="2" w:space="0" w:color="FFFFFF" w:themeColor="background1"/>
              <w:right w:val="single" w:sz="4" w:space="0" w:color="FFFFFF" w:themeColor="background1"/>
            </w:tcBorders>
          </w:tcPr>
          <w:p w14:paraId="5D13062A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3DE04F5A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color w:val="000000"/>
                <w:lang w:eastAsia="fr-CA"/>
              </w:rPr>
              <w:drawing>
                <wp:inline distT="0" distB="0" distL="0" distR="0" wp14:anchorId="5DE7DCAA" wp14:editId="66CE6DAB">
                  <wp:extent cx="1875600" cy="936000"/>
                  <wp:effectExtent l="0" t="0" r="0" b="0"/>
                  <wp:docPr id="296" name="Image 296" descr="http://elpuntodelai.wikispaces.com/file/view/equivalent-fractions.gif/386233692/equivalent-fraction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lpuntodelai.wikispaces.com/file/view/equivalent-fractions.gif/386233692/equivalent-fraction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60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5C5" w:rsidRPr="00B967D9" w14:paraId="6780F434" w14:textId="77777777" w:rsidTr="00B32C91">
        <w:trPr>
          <w:gridAfter w:val="4"/>
          <w:wAfter w:w="290" w:type="dxa"/>
        </w:trPr>
        <w:tc>
          <w:tcPr>
            <w:tcW w:w="14844" w:type="dxa"/>
            <w:gridSpan w:val="37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B3591F7" w14:textId="77777777" w:rsidR="00B025C5" w:rsidRPr="00A10BDD" w:rsidRDefault="00B025C5" w:rsidP="00B81D8A">
            <w:pPr>
              <w:pStyle w:val="Paragraphedeliste"/>
              <w:numPr>
                <w:ilvl w:val="0"/>
                <w:numId w:val="3"/>
              </w:num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0BDD">
              <w:rPr>
                <w:rFonts w:ascii="Arial" w:hAnsi="Arial" w:cs="Arial"/>
                <w:b/>
                <w:sz w:val="28"/>
                <w:szCs w:val="44"/>
              </w:rPr>
              <w:lastRenderedPageBreak/>
              <w:t>Tableau des fractions</w:t>
            </w:r>
          </w:p>
          <w:p w14:paraId="512DB8F3" w14:textId="77777777" w:rsidR="00B025C5" w:rsidRPr="00A4428E" w:rsidRDefault="00B025C5" w:rsidP="00B81D8A">
            <w:pPr>
              <w:pStyle w:val="Paragraphedeliste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Style w:val="Grilledutablea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63"/>
              <w:gridCol w:w="172"/>
              <w:gridCol w:w="115"/>
              <w:gridCol w:w="144"/>
              <w:gridCol w:w="185"/>
              <w:gridCol w:w="247"/>
              <w:gridCol w:w="345"/>
              <w:gridCol w:w="230"/>
              <w:gridCol w:w="288"/>
              <w:gridCol w:w="370"/>
              <w:gridCol w:w="148"/>
              <w:gridCol w:w="345"/>
              <w:gridCol w:w="432"/>
              <w:gridCol w:w="259"/>
              <w:gridCol w:w="172"/>
              <w:gridCol w:w="124"/>
              <w:gridCol w:w="164"/>
              <w:gridCol w:w="576"/>
              <w:gridCol w:w="575"/>
              <w:gridCol w:w="164"/>
              <w:gridCol w:w="124"/>
              <w:gridCol w:w="172"/>
              <w:gridCol w:w="259"/>
              <w:gridCol w:w="432"/>
              <w:gridCol w:w="345"/>
              <w:gridCol w:w="148"/>
              <w:gridCol w:w="370"/>
              <w:gridCol w:w="288"/>
              <w:gridCol w:w="230"/>
              <w:gridCol w:w="345"/>
              <w:gridCol w:w="247"/>
              <w:gridCol w:w="185"/>
              <w:gridCol w:w="144"/>
              <w:gridCol w:w="115"/>
              <w:gridCol w:w="172"/>
              <w:gridCol w:w="864"/>
            </w:tblGrid>
            <w:tr w:rsidR="00B025C5" w14:paraId="0B6BEF4E" w14:textId="77777777" w:rsidTr="00B81D8A">
              <w:trPr>
                <w:jc w:val="center"/>
              </w:trPr>
              <w:tc>
                <w:tcPr>
                  <w:tcW w:w="10358" w:type="dxa"/>
                  <w:gridSpan w:val="36"/>
                </w:tcPr>
                <w:p w14:paraId="621D24A8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</w:t>
                  </w:r>
                </w:p>
                <w:p w14:paraId="13142DD5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14:paraId="082EEDF8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B025C5" w14:paraId="54F1EFD7" w14:textId="77777777" w:rsidTr="00B81D8A">
              <w:trPr>
                <w:jc w:val="center"/>
              </w:trPr>
              <w:tc>
                <w:tcPr>
                  <w:tcW w:w="5179" w:type="dxa"/>
                  <w:gridSpan w:val="18"/>
                </w:tcPr>
                <w:p w14:paraId="46C83D41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0AE2D01E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2</w:t>
                  </w:r>
                </w:p>
                <w:p w14:paraId="3A56B8C9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179" w:type="dxa"/>
                  <w:gridSpan w:val="18"/>
                </w:tcPr>
                <w:p w14:paraId="2BFBBF1A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73DF183E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2</w:t>
                  </w:r>
                </w:p>
                <w:p w14:paraId="50B1ED85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B025C5" w14:paraId="6008045A" w14:textId="77777777" w:rsidTr="00B81D8A">
              <w:trPr>
                <w:jc w:val="center"/>
              </w:trPr>
              <w:tc>
                <w:tcPr>
                  <w:tcW w:w="3452" w:type="dxa"/>
                  <w:gridSpan w:val="12"/>
                </w:tcPr>
                <w:p w14:paraId="608AF3DB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4DB9EFD9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3</w:t>
                  </w:r>
                </w:p>
                <w:p w14:paraId="7133491F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453" w:type="dxa"/>
                  <w:gridSpan w:val="12"/>
                </w:tcPr>
                <w:p w14:paraId="57891CAD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421E00C6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3</w:t>
                  </w:r>
                </w:p>
                <w:p w14:paraId="1410834D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453" w:type="dxa"/>
                  <w:gridSpan w:val="12"/>
                </w:tcPr>
                <w:p w14:paraId="5889CC81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39775F29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3</w:t>
                  </w:r>
                </w:p>
                <w:p w14:paraId="338A69C2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B025C5" w14:paraId="5C15E642" w14:textId="77777777" w:rsidTr="00B81D8A">
              <w:trPr>
                <w:jc w:val="center"/>
              </w:trPr>
              <w:tc>
                <w:tcPr>
                  <w:tcW w:w="2589" w:type="dxa"/>
                  <w:gridSpan w:val="9"/>
                </w:tcPr>
                <w:p w14:paraId="2E9BD879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2BCC6363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4</w:t>
                  </w:r>
                </w:p>
                <w:p w14:paraId="5B0DA71A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90" w:type="dxa"/>
                  <w:gridSpan w:val="9"/>
                </w:tcPr>
                <w:p w14:paraId="35D07DFE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1A7E422E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4</w:t>
                  </w:r>
                </w:p>
                <w:p w14:paraId="78BDAE6E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89" w:type="dxa"/>
                  <w:gridSpan w:val="9"/>
                </w:tcPr>
                <w:p w14:paraId="1FD9BC5B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7F1BB56A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4</w:t>
                  </w:r>
                </w:p>
                <w:p w14:paraId="650B92D9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90" w:type="dxa"/>
                  <w:gridSpan w:val="9"/>
                </w:tcPr>
                <w:p w14:paraId="080D8BE4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0ABC6360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4</w:t>
                  </w:r>
                </w:p>
                <w:p w14:paraId="783D2087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B025C5" w14:paraId="7ECC8A66" w14:textId="77777777" w:rsidTr="00B81D8A">
              <w:trPr>
                <w:jc w:val="center"/>
              </w:trPr>
              <w:tc>
                <w:tcPr>
                  <w:tcW w:w="2071" w:type="dxa"/>
                  <w:gridSpan w:val="7"/>
                </w:tcPr>
                <w:p w14:paraId="4F2F5E8C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674B0244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5</w:t>
                  </w:r>
                </w:p>
                <w:p w14:paraId="43A2C9A3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072" w:type="dxa"/>
                  <w:gridSpan w:val="7"/>
                </w:tcPr>
                <w:p w14:paraId="571E515F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41249D93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5</w:t>
                  </w:r>
                </w:p>
                <w:p w14:paraId="34BDF81B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071" w:type="dxa"/>
                  <w:gridSpan w:val="8"/>
                </w:tcPr>
                <w:p w14:paraId="76E3E644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2005C354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5</w:t>
                  </w:r>
                </w:p>
                <w:p w14:paraId="18233453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072" w:type="dxa"/>
                  <w:gridSpan w:val="7"/>
                </w:tcPr>
                <w:p w14:paraId="199B2095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6F3DB218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5</w:t>
                  </w:r>
                </w:p>
                <w:p w14:paraId="2CE624E0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072" w:type="dxa"/>
                  <w:gridSpan w:val="7"/>
                </w:tcPr>
                <w:p w14:paraId="14217D45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63CF7603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5</w:t>
                  </w:r>
                </w:p>
                <w:p w14:paraId="28EF48E7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B025C5" w14:paraId="0A9B4A5A" w14:textId="77777777" w:rsidTr="00B81D8A">
              <w:trPr>
                <w:jc w:val="center"/>
              </w:trPr>
              <w:tc>
                <w:tcPr>
                  <w:tcW w:w="1726" w:type="dxa"/>
                  <w:gridSpan w:val="6"/>
                </w:tcPr>
                <w:p w14:paraId="07E66C03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2DCA536E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6</w:t>
                  </w:r>
                </w:p>
                <w:p w14:paraId="45EF8079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26" w:type="dxa"/>
                  <w:gridSpan w:val="6"/>
                </w:tcPr>
                <w:p w14:paraId="10206FD0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476E2779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6</w:t>
                  </w:r>
                </w:p>
                <w:p w14:paraId="67ED2D8A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27" w:type="dxa"/>
                  <w:gridSpan w:val="6"/>
                </w:tcPr>
                <w:p w14:paraId="10F8E625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37A1D935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6</w:t>
                  </w:r>
                </w:p>
                <w:p w14:paraId="57168FD5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26" w:type="dxa"/>
                  <w:gridSpan w:val="6"/>
                </w:tcPr>
                <w:p w14:paraId="1798C675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5B023571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6</w:t>
                  </w:r>
                </w:p>
                <w:p w14:paraId="7EC92011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26" w:type="dxa"/>
                  <w:gridSpan w:val="6"/>
                </w:tcPr>
                <w:p w14:paraId="04E01B39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24811487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6</w:t>
                  </w:r>
                </w:p>
                <w:p w14:paraId="06FD4913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27" w:type="dxa"/>
                  <w:gridSpan w:val="6"/>
                </w:tcPr>
                <w:p w14:paraId="3DE92310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33F2E964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6</w:t>
                  </w:r>
                </w:p>
                <w:p w14:paraId="08F06D3C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B025C5" w14:paraId="1C404CB1" w14:textId="77777777" w:rsidTr="00B81D8A">
              <w:trPr>
                <w:jc w:val="center"/>
              </w:trPr>
              <w:tc>
                <w:tcPr>
                  <w:tcW w:w="1479" w:type="dxa"/>
                  <w:gridSpan w:val="5"/>
                </w:tcPr>
                <w:p w14:paraId="028010FA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0617F5BB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7</w:t>
                  </w:r>
                </w:p>
                <w:p w14:paraId="603AAF2C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480" w:type="dxa"/>
                  <w:gridSpan w:val="5"/>
                </w:tcPr>
                <w:p w14:paraId="465F0A37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4717AD02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7</w:t>
                  </w:r>
                </w:p>
                <w:p w14:paraId="7254F513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480" w:type="dxa"/>
                  <w:gridSpan w:val="6"/>
                </w:tcPr>
                <w:p w14:paraId="404AC174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0EEC5A08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7</w:t>
                  </w:r>
                </w:p>
                <w:p w14:paraId="1C46A50C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479" w:type="dxa"/>
                  <w:gridSpan w:val="4"/>
                </w:tcPr>
                <w:p w14:paraId="5D36836A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0F5C7358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7</w:t>
                  </w:r>
                </w:p>
                <w:p w14:paraId="68C1B7C8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480" w:type="dxa"/>
                  <w:gridSpan w:val="6"/>
                </w:tcPr>
                <w:p w14:paraId="6AB45210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22BD2AEC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7</w:t>
                  </w:r>
                </w:p>
                <w:p w14:paraId="4E2463EB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480" w:type="dxa"/>
                  <w:gridSpan w:val="5"/>
                </w:tcPr>
                <w:p w14:paraId="651A1373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3468FDE4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7</w:t>
                  </w:r>
                </w:p>
                <w:p w14:paraId="3AE0E8DF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480" w:type="dxa"/>
                  <w:gridSpan w:val="5"/>
                </w:tcPr>
                <w:p w14:paraId="61529311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37E0EE22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7</w:t>
                  </w:r>
                </w:p>
                <w:p w14:paraId="4B1C6AF6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B025C5" w14:paraId="4E2F6091" w14:textId="77777777" w:rsidTr="00B81D8A">
              <w:trPr>
                <w:jc w:val="center"/>
              </w:trPr>
              <w:tc>
                <w:tcPr>
                  <w:tcW w:w="1294" w:type="dxa"/>
                  <w:gridSpan w:val="4"/>
                </w:tcPr>
                <w:p w14:paraId="69CAD64C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258C2410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8</w:t>
                  </w:r>
                </w:p>
                <w:p w14:paraId="0C50365C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95" w:type="dxa"/>
                  <w:gridSpan w:val="5"/>
                </w:tcPr>
                <w:p w14:paraId="7C4211E7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0DB5CAC0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8</w:t>
                  </w:r>
                </w:p>
                <w:p w14:paraId="122FD695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95" w:type="dxa"/>
                  <w:gridSpan w:val="4"/>
                </w:tcPr>
                <w:p w14:paraId="5047D9C2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6F79DA30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8</w:t>
                  </w:r>
                </w:p>
                <w:p w14:paraId="30B4672A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95" w:type="dxa"/>
                  <w:gridSpan w:val="5"/>
                </w:tcPr>
                <w:p w14:paraId="13E6762D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0B504D81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8</w:t>
                  </w:r>
                </w:p>
                <w:p w14:paraId="22BA0756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94" w:type="dxa"/>
                  <w:gridSpan w:val="5"/>
                </w:tcPr>
                <w:p w14:paraId="55B82DEE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15C6EC70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8</w:t>
                  </w:r>
                </w:p>
                <w:p w14:paraId="0B694A86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95" w:type="dxa"/>
                  <w:gridSpan w:val="4"/>
                </w:tcPr>
                <w:p w14:paraId="615CB53E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3CA1FF10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8</w:t>
                  </w:r>
                </w:p>
                <w:p w14:paraId="2DC2E61A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95" w:type="dxa"/>
                  <w:gridSpan w:val="5"/>
                </w:tcPr>
                <w:p w14:paraId="29022C64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536DD3F7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8</w:t>
                  </w:r>
                </w:p>
                <w:p w14:paraId="37698A31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95" w:type="dxa"/>
                  <w:gridSpan w:val="4"/>
                </w:tcPr>
                <w:p w14:paraId="66E73D02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501C734E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8</w:t>
                  </w:r>
                </w:p>
                <w:p w14:paraId="6E8061A8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B025C5" w14:paraId="0D7F9F8C" w14:textId="77777777" w:rsidTr="00B81D8A">
              <w:trPr>
                <w:jc w:val="center"/>
              </w:trPr>
              <w:tc>
                <w:tcPr>
                  <w:tcW w:w="1150" w:type="dxa"/>
                  <w:gridSpan w:val="3"/>
                </w:tcPr>
                <w:p w14:paraId="0A988228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17C5E617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9</w:t>
                  </w:r>
                </w:p>
                <w:p w14:paraId="1E18C49E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151" w:type="dxa"/>
                  <w:gridSpan w:val="5"/>
                </w:tcPr>
                <w:p w14:paraId="373BA715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0685A7A0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51" w:type="dxa"/>
                  <w:gridSpan w:val="4"/>
                </w:tcPr>
                <w:p w14:paraId="507C542E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4CB6453F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51" w:type="dxa"/>
                  <w:gridSpan w:val="5"/>
                </w:tcPr>
                <w:p w14:paraId="078B683E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0A2ACAA6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51" w:type="dxa"/>
                  <w:gridSpan w:val="2"/>
                </w:tcPr>
                <w:p w14:paraId="26ACF7A8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54A5A818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9</w:t>
                  </w:r>
                </w:p>
                <w:p w14:paraId="722E862B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151" w:type="dxa"/>
                  <w:gridSpan w:val="5"/>
                </w:tcPr>
                <w:p w14:paraId="7DDE1D92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4D217747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51" w:type="dxa"/>
                  <w:gridSpan w:val="4"/>
                </w:tcPr>
                <w:p w14:paraId="17E9C7C5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7EA19665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51" w:type="dxa"/>
                  <w:gridSpan w:val="5"/>
                </w:tcPr>
                <w:p w14:paraId="1813ABFC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45B9AFCC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51" w:type="dxa"/>
                  <w:gridSpan w:val="3"/>
                </w:tcPr>
                <w:p w14:paraId="7F9A095C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53660FF9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9</w:t>
                  </w:r>
                </w:p>
              </w:tc>
            </w:tr>
            <w:tr w:rsidR="00B025C5" w14:paraId="283A5406" w14:textId="77777777" w:rsidTr="00B81D8A">
              <w:trPr>
                <w:jc w:val="center"/>
              </w:trPr>
              <w:tc>
                <w:tcPr>
                  <w:tcW w:w="1035" w:type="dxa"/>
                  <w:gridSpan w:val="2"/>
                </w:tcPr>
                <w:p w14:paraId="74187A66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6A1C9243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36" w:type="dxa"/>
                  <w:gridSpan w:val="5"/>
                </w:tcPr>
                <w:p w14:paraId="6524143E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34296AB0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36" w:type="dxa"/>
                  <w:gridSpan w:val="4"/>
                </w:tcPr>
                <w:p w14:paraId="33EEA573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654DF981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36" w:type="dxa"/>
                  <w:gridSpan w:val="3"/>
                </w:tcPr>
                <w:p w14:paraId="7B69A3B3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1EBA0211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36" w:type="dxa"/>
                  <w:gridSpan w:val="4"/>
                </w:tcPr>
                <w:p w14:paraId="60EDF933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247E0E1E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10</w:t>
                  </w:r>
                </w:p>
                <w:p w14:paraId="12F060A7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035" w:type="dxa"/>
                  <w:gridSpan w:val="4"/>
                </w:tcPr>
                <w:p w14:paraId="2AB8B2A6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0AAA44D4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36" w:type="dxa"/>
                  <w:gridSpan w:val="3"/>
                </w:tcPr>
                <w:p w14:paraId="411F272C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632E98A0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36" w:type="dxa"/>
                  <w:gridSpan w:val="4"/>
                </w:tcPr>
                <w:p w14:paraId="0DA22392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203B4BAB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36" w:type="dxa"/>
                  <w:gridSpan w:val="5"/>
                </w:tcPr>
                <w:p w14:paraId="1DD2985E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332C1F4C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36" w:type="dxa"/>
                  <w:gridSpan w:val="2"/>
                </w:tcPr>
                <w:p w14:paraId="3EB97596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6BE0C033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10</w:t>
                  </w:r>
                </w:p>
              </w:tc>
            </w:tr>
            <w:tr w:rsidR="00B025C5" w14:paraId="5E6E5277" w14:textId="77777777" w:rsidTr="00B81D8A">
              <w:trPr>
                <w:jc w:val="center"/>
              </w:trPr>
              <w:tc>
                <w:tcPr>
                  <w:tcW w:w="863" w:type="dxa"/>
                </w:tcPr>
                <w:p w14:paraId="60B62872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473A7514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63" w:type="dxa"/>
                  <w:gridSpan w:val="5"/>
                </w:tcPr>
                <w:p w14:paraId="28AA6E0A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2D4C2D15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63" w:type="dxa"/>
                  <w:gridSpan w:val="3"/>
                </w:tcPr>
                <w:p w14:paraId="5E6A41FD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2D726C11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63" w:type="dxa"/>
                  <w:gridSpan w:val="3"/>
                </w:tcPr>
                <w:p w14:paraId="19A883E5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70D8B91C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63" w:type="dxa"/>
                  <w:gridSpan w:val="3"/>
                </w:tcPr>
                <w:p w14:paraId="45426DF8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2081943E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64" w:type="dxa"/>
                  <w:gridSpan w:val="3"/>
                </w:tcPr>
                <w:p w14:paraId="2620DD80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55DE3C35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12</w:t>
                  </w:r>
                </w:p>
                <w:p w14:paraId="49B8ACBF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863" w:type="dxa"/>
                  <w:gridSpan w:val="3"/>
                </w:tcPr>
                <w:p w14:paraId="4CC80004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2FB5711F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63" w:type="dxa"/>
                  <w:gridSpan w:val="3"/>
                </w:tcPr>
                <w:p w14:paraId="5EC179AB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3F6572EF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63" w:type="dxa"/>
                  <w:gridSpan w:val="3"/>
                </w:tcPr>
                <w:p w14:paraId="31F6FE30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6B82363A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63" w:type="dxa"/>
                  <w:gridSpan w:val="3"/>
                </w:tcPr>
                <w:p w14:paraId="7D673126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7AD5762A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63" w:type="dxa"/>
                  <w:gridSpan w:val="5"/>
                </w:tcPr>
                <w:p w14:paraId="6A2310BB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5E45D04A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64" w:type="dxa"/>
                </w:tcPr>
                <w:p w14:paraId="3754987A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1</w:t>
                  </w:r>
                </w:p>
                <w:p w14:paraId="436A41E2" w14:textId="77777777" w:rsidR="00B025C5" w:rsidRPr="00A4428E" w:rsidRDefault="00B025C5" w:rsidP="00B81D8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4428E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12</w:t>
                  </w:r>
                </w:p>
              </w:tc>
            </w:tr>
          </w:tbl>
          <w:p w14:paraId="495E977D" w14:textId="77777777" w:rsidR="00B025C5" w:rsidRDefault="00B025C5" w:rsidP="00B81D8A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E684B4" w14:textId="77777777" w:rsidR="00B025C5" w:rsidRPr="00A10BDD" w:rsidRDefault="00B025C5" w:rsidP="00B81D8A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Je peux utiliser le tableau des fractions pour comparer des fractions, trouver des fractions équivalentes et additionner ou soustraire des fractions.</w:t>
            </w:r>
          </w:p>
          <w:p w14:paraId="427DD59E" w14:textId="77777777" w:rsidR="00B025C5" w:rsidRPr="001136F3" w:rsidRDefault="00B025C5" w:rsidP="00B81D8A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78DB46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</w:tr>
      <w:tr w:rsidR="00B025C5" w:rsidRPr="00B967D9" w14:paraId="5BF1E199" w14:textId="77777777" w:rsidTr="00B32C91">
        <w:tc>
          <w:tcPr>
            <w:tcW w:w="2496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9255EC2" w14:textId="77777777" w:rsidR="00B025C5" w:rsidRPr="00A64A43" w:rsidRDefault="00B025C5" w:rsidP="00B81D8A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b/>
                <w:sz w:val="28"/>
                <w:szCs w:val="44"/>
              </w:rPr>
            </w:pPr>
            <w:r w:rsidRPr="00A64A43">
              <w:rPr>
                <w:rFonts w:ascii="Arial" w:hAnsi="Arial" w:cs="Arial"/>
                <w:b/>
                <w:sz w:val="28"/>
                <w:szCs w:val="44"/>
              </w:rPr>
              <w:lastRenderedPageBreak/>
              <w:t>Comparer des fractions</w:t>
            </w:r>
          </w:p>
        </w:tc>
        <w:tc>
          <w:tcPr>
            <w:tcW w:w="2409" w:type="dxa"/>
            <w:gridSpan w:val="8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9B11996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J’utilise les symboles =, &lt; ou ˃.</w:t>
            </w:r>
          </w:p>
          <w:p w14:paraId="6A2F528D" w14:textId="77777777" w:rsidR="00B025C5" w:rsidRPr="00113297" w:rsidRDefault="00B025C5" w:rsidP="00B81D8A">
            <w:pPr>
              <w:rPr>
                <w:rFonts w:ascii="Arial" w:hAnsi="Arial" w:cs="Arial"/>
                <w:sz w:val="16"/>
              </w:rPr>
            </w:pPr>
          </w:p>
          <w:p w14:paraId="347EDADE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Je peux utiliser le tableau des fractions ou faire un dessin.</w:t>
            </w:r>
          </w:p>
          <w:p w14:paraId="019F42DB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55D4749E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528ABFEB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5245" w:type="dxa"/>
            <w:gridSpan w:val="18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FF17C9A" w14:textId="77777777" w:rsidR="00B025C5" w:rsidRPr="00113297" w:rsidRDefault="00B025C5" w:rsidP="00B81D8A">
            <w:pPr>
              <w:rPr>
                <w:rFonts w:ascii="Arial" w:hAnsi="Arial" w:cs="Arial"/>
              </w:rPr>
            </w:pPr>
            <w:r w:rsidRPr="00113297">
              <w:rPr>
                <w:rFonts w:ascii="Arial" w:hAnsi="Arial" w:cs="Arial"/>
              </w:rPr>
              <w:t>Mon tout doit être le même pour pouvoir les comparer.</w:t>
            </w: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11"/>
              <w:gridCol w:w="611"/>
              <w:gridCol w:w="611"/>
              <w:gridCol w:w="611"/>
              <w:gridCol w:w="611"/>
              <w:gridCol w:w="611"/>
              <w:gridCol w:w="611"/>
              <w:gridCol w:w="611"/>
            </w:tblGrid>
            <w:tr w:rsidR="00B025C5" w14:paraId="0F7094BA" w14:textId="77777777" w:rsidTr="00B81D8A">
              <w:tc>
                <w:tcPr>
                  <w:tcW w:w="611" w:type="dxa"/>
                  <w:shd w:val="clear" w:color="auto" w:fill="0070C0"/>
                </w:tcPr>
                <w:p w14:paraId="5E45FECE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611" w:type="dxa"/>
                  <w:shd w:val="clear" w:color="auto" w:fill="0070C0"/>
                </w:tcPr>
                <w:p w14:paraId="3E4CFD07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611" w:type="dxa"/>
                  <w:shd w:val="clear" w:color="auto" w:fill="0070C0"/>
                </w:tcPr>
                <w:p w14:paraId="2A93C75E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611" w:type="dxa"/>
                  <w:shd w:val="clear" w:color="auto" w:fill="0070C0"/>
                </w:tcPr>
                <w:p w14:paraId="0254221E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611" w:type="dxa"/>
                  <w:shd w:val="clear" w:color="auto" w:fill="0070C0"/>
                </w:tcPr>
                <w:p w14:paraId="70AD7884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611" w:type="dxa"/>
                </w:tcPr>
                <w:p w14:paraId="49F552D2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611" w:type="dxa"/>
                </w:tcPr>
                <w:p w14:paraId="63771E39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611" w:type="dxa"/>
                </w:tcPr>
                <w:p w14:paraId="6BCF6C09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</w:tbl>
          <w:p w14:paraId="6D0655FF" w14:textId="77777777" w:rsidR="00B025C5" w:rsidRPr="006478EC" w:rsidRDefault="00B025C5" w:rsidP="00B81D8A">
            <w:pPr>
              <w:rPr>
                <w:rFonts w:ascii="Arial" w:hAnsi="Arial" w:cs="Arial"/>
                <w:sz w:val="16"/>
              </w:rPr>
            </w:pP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22"/>
              <w:gridCol w:w="1222"/>
              <w:gridCol w:w="1222"/>
              <w:gridCol w:w="1222"/>
            </w:tblGrid>
            <w:tr w:rsidR="00B025C5" w14:paraId="34B7B26D" w14:textId="77777777" w:rsidTr="00B81D8A">
              <w:tc>
                <w:tcPr>
                  <w:tcW w:w="1222" w:type="dxa"/>
                  <w:shd w:val="clear" w:color="auto" w:fill="E36C0A" w:themeFill="accent6" w:themeFillShade="BF"/>
                </w:tcPr>
                <w:p w14:paraId="271DFAD8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1222" w:type="dxa"/>
                  <w:shd w:val="clear" w:color="auto" w:fill="E36C0A" w:themeFill="accent6" w:themeFillShade="BF"/>
                </w:tcPr>
                <w:p w14:paraId="442CF6D4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1222" w:type="dxa"/>
                </w:tcPr>
                <w:p w14:paraId="0C05EC00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1222" w:type="dxa"/>
                </w:tcPr>
                <w:p w14:paraId="5A3B6C54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</w:tbl>
          <w:p w14:paraId="0644C642" w14:textId="77777777" w:rsidR="00B025C5" w:rsidRPr="006478EC" w:rsidRDefault="00B025C5" w:rsidP="00B81D8A">
            <w:pPr>
              <w:rPr>
                <w:rFonts w:ascii="Arial" w:hAnsi="Arial" w:cs="Arial"/>
                <w:sz w:val="6"/>
              </w:rPr>
            </w:pP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8"/>
              <w:gridCol w:w="425"/>
              <w:gridCol w:w="425"/>
            </w:tblGrid>
            <w:tr w:rsidR="00B025C5" w14:paraId="0EA499A6" w14:textId="77777777" w:rsidTr="00B81D8A">
              <w:tc>
                <w:tcPr>
                  <w:tcW w:w="45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17769078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5</w:t>
                  </w:r>
                </w:p>
              </w:tc>
              <w:tc>
                <w:tcPr>
                  <w:tcW w:w="425" w:type="dxa"/>
                  <w:vMerge w:val="restart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3A9111CD" w14:textId="77777777" w:rsidR="00B025C5" w:rsidRPr="00113297" w:rsidRDefault="00B025C5" w:rsidP="00B81D8A">
                  <w:pPr>
                    <w:rPr>
                      <w:rFonts w:ascii="Arial" w:hAnsi="Arial" w:cs="Arial"/>
                      <w:sz w:val="10"/>
                    </w:rPr>
                  </w:pPr>
                </w:p>
                <w:p w14:paraId="6A64C6E1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˃</w:t>
                  </w:r>
                </w:p>
              </w:tc>
              <w:tc>
                <w:tcPr>
                  <w:tcW w:w="42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372E84AC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2</w:t>
                  </w:r>
                </w:p>
              </w:tc>
            </w:tr>
            <w:tr w:rsidR="00B025C5" w14:paraId="1EDA86A9" w14:textId="77777777" w:rsidTr="00B81D8A">
              <w:tc>
                <w:tcPr>
                  <w:tcW w:w="458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5BA71CA4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8</w:t>
                  </w:r>
                </w:p>
              </w:tc>
              <w:tc>
                <w:tcPr>
                  <w:tcW w:w="425" w:type="dxa"/>
                  <w:vMerge/>
                  <w:tcBorders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3502A748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25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41D8379E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4</w:t>
                  </w:r>
                </w:p>
              </w:tc>
            </w:tr>
          </w:tbl>
          <w:p w14:paraId="406CC834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984" w:type="dxa"/>
            <w:gridSpan w:val="1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8493F52" w14:textId="77777777" w:rsidR="00B025C5" w:rsidRDefault="00B025C5" w:rsidP="00B32C9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Compare les fractions suivantes :</w:t>
            </w:r>
          </w:p>
          <w:tbl>
            <w:tblPr>
              <w:tblStyle w:val="Grilledutableau"/>
              <w:tblW w:w="0" w:type="auto"/>
              <w:tblInd w:w="1501" w:type="dxa"/>
              <w:tblLayout w:type="fixed"/>
              <w:tblLook w:val="04A0" w:firstRow="1" w:lastRow="0" w:firstColumn="1" w:lastColumn="0" w:noHBand="0" w:noVBand="1"/>
            </w:tblPr>
            <w:tblGrid>
              <w:gridCol w:w="458"/>
              <w:gridCol w:w="425"/>
              <w:gridCol w:w="425"/>
            </w:tblGrid>
            <w:tr w:rsidR="00B025C5" w14:paraId="002A89E1" w14:textId="77777777" w:rsidTr="00B81D8A">
              <w:tc>
                <w:tcPr>
                  <w:tcW w:w="45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1D0EEAC2" w14:textId="77777777" w:rsidR="00B025C5" w:rsidRDefault="00B025C5" w:rsidP="00B32C91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53184" behindDoc="0" locked="0" layoutInCell="1" allowOverlap="1" wp14:anchorId="388877D6" wp14:editId="18522086">
                            <wp:simplePos x="0" y="0"/>
                            <wp:positionH relativeFrom="column">
                              <wp:posOffset>190500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289560" cy="304800"/>
                            <wp:effectExtent l="0" t="0" r="15240" b="19050"/>
                            <wp:wrapNone/>
                            <wp:docPr id="410" name="Rectangle 4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89560" cy="304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410" o:spid="_x0000_s1026" style="position:absolute;margin-left:15pt;margin-top:1pt;width:22.8pt;height:24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" fillcolor="white [3212]" strokecolor="black [3213]" strokeweight="2pt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sz w:val="24"/>
                    </w:rPr>
                    <w:t>4</w:t>
                  </w:r>
                </w:p>
              </w:tc>
              <w:tc>
                <w:tcPr>
                  <w:tcW w:w="425" w:type="dxa"/>
                  <w:vMerge w:val="restart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6050D045" w14:textId="77777777" w:rsidR="00B025C5" w:rsidRPr="00113297" w:rsidRDefault="00B025C5" w:rsidP="00B32C91">
                  <w:pPr>
                    <w:jc w:val="center"/>
                    <w:rPr>
                      <w:rFonts w:ascii="Arial" w:hAnsi="Arial" w:cs="Arial"/>
                      <w:sz w:val="10"/>
                    </w:rPr>
                  </w:pPr>
                </w:p>
                <w:p w14:paraId="1752BEF6" w14:textId="77777777" w:rsidR="00B025C5" w:rsidRDefault="00B025C5" w:rsidP="00B32C91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5C749950" w14:textId="77777777" w:rsidR="00B025C5" w:rsidRDefault="00B025C5" w:rsidP="00B32C91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2</w:t>
                  </w:r>
                </w:p>
              </w:tc>
            </w:tr>
            <w:tr w:rsidR="00B025C5" w14:paraId="4A35E22F" w14:textId="77777777" w:rsidTr="00B81D8A">
              <w:tc>
                <w:tcPr>
                  <w:tcW w:w="458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7AF81ADB" w14:textId="77777777" w:rsidR="00B025C5" w:rsidRDefault="00B025C5" w:rsidP="00B32C91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6</w:t>
                  </w:r>
                </w:p>
              </w:tc>
              <w:tc>
                <w:tcPr>
                  <w:tcW w:w="425" w:type="dxa"/>
                  <w:vMerge/>
                  <w:tcBorders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1B2B4484" w14:textId="77777777" w:rsidR="00B025C5" w:rsidRDefault="00B025C5" w:rsidP="00B32C91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25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65F02E87" w14:textId="77777777" w:rsidR="00B025C5" w:rsidRDefault="00B025C5" w:rsidP="00B32C91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4</w:t>
                  </w:r>
                </w:p>
              </w:tc>
            </w:tr>
          </w:tbl>
          <w:p w14:paraId="4C4A5D80" w14:textId="4DC612D4" w:rsidR="00B025C5" w:rsidRPr="00113297" w:rsidRDefault="00B32C91" w:rsidP="00B32C9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42CD34FE" wp14:editId="5576D647">
                  <wp:extent cx="1943100" cy="967193"/>
                  <wp:effectExtent l="0" t="0" r="0" b="4445"/>
                  <wp:docPr id="310" name="Imag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95" cy="971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5C5" w:rsidRPr="00B967D9" w14:paraId="13051F62" w14:textId="77777777" w:rsidTr="00B32C91">
        <w:trPr>
          <w:gridAfter w:val="4"/>
          <w:wAfter w:w="290" w:type="dxa"/>
        </w:trPr>
        <w:tc>
          <w:tcPr>
            <w:tcW w:w="2496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9688C36" w14:textId="77777777" w:rsidR="00B025C5" w:rsidRPr="00A64A43" w:rsidRDefault="00B025C5" w:rsidP="00B81D8A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b/>
                <w:sz w:val="28"/>
                <w:szCs w:val="44"/>
              </w:rPr>
            </w:pPr>
            <w:r w:rsidRPr="00A64A43">
              <w:rPr>
                <w:rFonts w:ascii="Arial" w:hAnsi="Arial" w:cs="Arial"/>
                <w:b/>
                <w:sz w:val="28"/>
                <w:szCs w:val="44"/>
              </w:rPr>
              <w:t>Fraction irréductible</w:t>
            </w:r>
          </w:p>
        </w:tc>
        <w:tc>
          <w:tcPr>
            <w:tcW w:w="3685" w:type="dxa"/>
            <w:gridSpan w:val="1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AD7E774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C’est une fraction dont le numérateur et le dénominateur ne se divisent pas par un diviseur commun.</w:t>
            </w:r>
          </w:p>
          <w:p w14:paraId="77D7464C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18B0C6E0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50CA3D31" w14:textId="74A42B3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415" w:type="dxa"/>
            <w:gridSpan w:val="8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99A5504" w14:textId="77777777" w:rsidR="00B025C5" w:rsidRPr="00CE7AE5" w:rsidRDefault="00B025C5" w:rsidP="00B81D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0FECC419" wp14:editId="21B681A2">
                      <wp:simplePos x="0" y="0"/>
                      <wp:positionH relativeFrom="column">
                        <wp:posOffset>297497</wp:posOffset>
                      </wp:positionH>
                      <wp:positionV relativeFrom="paragraph">
                        <wp:posOffset>26670</wp:posOffset>
                      </wp:positionV>
                      <wp:extent cx="172085" cy="419735"/>
                      <wp:effectExtent l="9525" t="0" r="27940" b="27940"/>
                      <wp:wrapNone/>
                      <wp:docPr id="483" name="Accolade ouvrante 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72085" cy="419735"/>
                              </a:xfrm>
                              <a:prstGeom prst="lef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Accolade ouvrante 483" o:spid="_x0000_s1026" type="#_x0000_t87" style="position:absolute;margin-left:23.4pt;margin-top:2.1pt;width:13.55pt;height:33.05pt;rotation:90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" adj="738" strokecolor="#4579b8 [3044]"/>
                  </w:pict>
                </mc:Fallback>
              </mc:AlternateContent>
            </w:r>
            <w:r>
              <w:t xml:space="preserve">          </w:t>
            </w:r>
            <w:r w:rsidRPr="00CE7AE5">
              <w:rPr>
                <w:rFonts w:ascii="Arial" w:hAnsi="Arial" w:cs="Arial"/>
                <w:sz w:val="24"/>
              </w:rPr>
              <w:t>÷3</w:t>
            </w: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8"/>
              <w:gridCol w:w="425"/>
              <w:gridCol w:w="425"/>
            </w:tblGrid>
            <w:tr w:rsidR="00B025C5" w14:paraId="5B7992E2" w14:textId="77777777" w:rsidTr="00B81D8A">
              <w:tc>
                <w:tcPr>
                  <w:tcW w:w="45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30BC80F3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  <w:p w14:paraId="4AABC5EA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6</w:t>
                  </w:r>
                </w:p>
              </w:tc>
              <w:tc>
                <w:tcPr>
                  <w:tcW w:w="425" w:type="dxa"/>
                  <w:vMerge w:val="restart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3AD48178" w14:textId="77777777" w:rsidR="00B025C5" w:rsidRPr="00113297" w:rsidRDefault="00B025C5" w:rsidP="00B81D8A">
                  <w:pPr>
                    <w:rPr>
                      <w:rFonts w:ascii="Arial" w:hAnsi="Arial" w:cs="Arial"/>
                      <w:sz w:val="10"/>
                    </w:rPr>
                  </w:pPr>
                </w:p>
                <w:p w14:paraId="05779BCF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  <w:p w14:paraId="58A1050D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14272" behindDoc="0" locked="0" layoutInCell="1" allowOverlap="1" wp14:anchorId="6DA3EAF6" wp14:editId="7197EC3B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148590</wp:posOffset>
                            </wp:positionV>
                            <wp:extent cx="180975" cy="471170"/>
                            <wp:effectExtent l="7303" t="0" r="16827" b="16828"/>
                            <wp:wrapNone/>
                            <wp:docPr id="13" name="Accolade ouvrante 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6200000">
                                      <a:off x="0" y="0"/>
                                      <a:ext cx="180975" cy="471170"/>
                                    </a:xfrm>
                                    <a:prstGeom prst="leftBrac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4F81BD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ccolade ouvrante 13" o:spid="_x0000_s1026" type="#_x0000_t87" style="position:absolute;margin-left:-3.15pt;margin-top:11.7pt;width:14.25pt;height:37.1pt;rotation:-90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" adj="691" strokecolor="#4a7ebb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sz w:val="24"/>
                    </w:rPr>
                    <w:t>=</w:t>
                  </w:r>
                </w:p>
              </w:tc>
              <w:tc>
                <w:tcPr>
                  <w:tcW w:w="42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344BAE0C" w14:textId="77777777" w:rsidR="00B025C5" w:rsidRPr="00FC760D" w:rsidRDefault="00B025C5" w:rsidP="00B81D8A">
                  <w:pPr>
                    <w:rPr>
                      <w:rFonts w:ascii="Arial" w:hAnsi="Arial" w:cs="Arial"/>
                      <w:b/>
                      <w:sz w:val="24"/>
                    </w:rPr>
                  </w:pPr>
                </w:p>
                <w:p w14:paraId="5660D288" w14:textId="77777777" w:rsidR="00B025C5" w:rsidRPr="00FC760D" w:rsidRDefault="00B025C5" w:rsidP="00B81D8A">
                  <w:pPr>
                    <w:rPr>
                      <w:rFonts w:ascii="Arial" w:hAnsi="Arial" w:cs="Arial"/>
                      <w:b/>
                      <w:sz w:val="24"/>
                    </w:rPr>
                  </w:pPr>
                  <w:r w:rsidRPr="00FC760D">
                    <w:rPr>
                      <w:rFonts w:ascii="Arial" w:hAnsi="Arial" w:cs="Arial"/>
                      <w:b/>
                      <w:sz w:val="24"/>
                    </w:rPr>
                    <w:t>2</w:t>
                  </w:r>
                </w:p>
              </w:tc>
            </w:tr>
            <w:tr w:rsidR="00B025C5" w14:paraId="18DF8D4B" w14:textId="77777777" w:rsidTr="00B81D8A">
              <w:tc>
                <w:tcPr>
                  <w:tcW w:w="458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6204BC05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16320" behindDoc="0" locked="0" layoutInCell="1" allowOverlap="1" wp14:anchorId="0DE82AD0" wp14:editId="6C4E7F1A">
                            <wp:simplePos x="0" y="0"/>
                            <wp:positionH relativeFrom="column">
                              <wp:posOffset>944245</wp:posOffset>
                            </wp:positionH>
                            <wp:positionV relativeFrom="paragraph">
                              <wp:posOffset>-6985</wp:posOffset>
                            </wp:positionV>
                            <wp:extent cx="327660" cy="0"/>
                            <wp:effectExtent l="0" t="76200" r="15240" b="114300"/>
                            <wp:wrapNone/>
                            <wp:docPr id="480" name="Connecteur droit avec flèche 4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327660" cy="0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Connecteur droit avec flèche 480" o:spid="_x0000_s1026" type="#_x0000_t32" style="position:absolute;margin-left:74.35pt;margin-top:-.55pt;width:25.8pt;height:0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" strokecolor="black [3040]" strokeweight="1.5pt">
                            <v:stroke endarrow="open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sz w:val="24"/>
                    </w:rPr>
                    <w:t>9</w:t>
                  </w:r>
                </w:p>
              </w:tc>
              <w:tc>
                <w:tcPr>
                  <w:tcW w:w="425" w:type="dxa"/>
                  <w:vMerge/>
                  <w:tcBorders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6AADF670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25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2ED412BC" w14:textId="77777777" w:rsidR="00B025C5" w:rsidRPr="00FC760D" w:rsidRDefault="00B025C5" w:rsidP="00B81D8A">
                  <w:pPr>
                    <w:rPr>
                      <w:rFonts w:ascii="Arial" w:hAnsi="Arial" w:cs="Arial"/>
                      <w:b/>
                      <w:sz w:val="24"/>
                    </w:rPr>
                  </w:pPr>
                  <w:r w:rsidRPr="00FC760D">
                    <w:rPr>
                      <w:rFonts w:ascii="Arial" w:hAnsi="Arial" w:cs="Arial"/>
                      <w:b/>
                      <w:sz w:val="24"/>
                    </w:rPr>
                    <w:t>3</w:t>
                  </w:r>
                </w:p>
              </w:tc>
            </w:tr>
          </w:tbl>
          <w:p w14:paraId="533C254D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269CA036" wp14:editId="1A6F0966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1905</wp:posOffset>
                      </wp:positionV>
                      <wp:extent cx="0" cy="381000"/>
                      <wp:effectExtent l="95250" t="0" r="114300" b="57150"/>
                      <wp:wrapNone/>
                      <wp:docPr id="23" name="Connecteur droit avec flèch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100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23" o:spid="_x0000_s1026" type="#_x0000_t32" style="position:absolute;margin-left:6.8pt;margin-top:.15pt;width:0;height:30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" strokecolor="black [3040]" strokeweight="1.5pt">
                      <v:stroke endarrow="open"/>
                    </v:shape>
                  </w:pict>
                </mc:Fallback>
              </mc:AlternateContent>
            </w:r>
          </w:p>
          <w:p w14:paraId="456FD782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÷3</w:t>
            </w:r>
          </w:p>
          <w:p w14:paraId="6EAB7C93" w14:textId="77777777" w:rsidR="00B025C5" w:rsidRPr="00CE7AE5" w:rsidRDefault="00B025C5" w:rsidP="00B81D8A">
            <w:pPr>
              <w:rPr>
                <w:rFonts w:ascii="Arial" w:hAnsi="Arial" w:cs="Arial"/>
                <w:sz w:val="14"/>
              </w:rPr>
            </w:pPr>
          </w:p>
          <w:p w14:paraId="43D71840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Fraction réductible</w:t>
            </w:r>
          </w:p>
          <w:p w14:paraId="2DCA2B0A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3FE1E5AA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248" w:type="dxa"/>
            <w:gridSpan w:val="1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8348C17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72EF2652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5B9DFB11" w14:textId="77777777" w:rsidR="00B025C5" w:rsidRPr="00CE7AE5" w:rsidRDefault="00B025C5" w:rsidP="00B81D8A">
            <w:pPr>
              <w:rPr>
                <w:rFonts w:ascii="Arial" w:hAnsi="Arial" w:cs="Arial"/>
                <w:sz w:val="14"/>
              </w:rPr>
            </w:pPr>
          </w:p>
          <w:p w14:paraId="56B5AEF0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Fraction irréductible</w:t>
            </w:r>
          </w:p>
        </w:tc>
      </w:tr>
      <w:tr w:rsidR="00B32C91" w:rsidRPr="00B967D9" w14:paraId="1B56819B" w14:textId="6D1E5AEE" w:rsidTr="00B32C91">
        <w:trPr>
          <w:gridAfter w:val="4"/>
          <w:wAfter w:w="290" w:type="dxa"/>
        </w:trPr>
        <w:tc>
          <w:tcPr>
            <w:tcW w:w="2644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6919F2F" w14:textId="77777777" w:rsidR="00B32C91" w:rsidRPr="00A64A43" w:rsidRDefault="00B32C91" w:rsidP="00B81D8A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b/>
                <w:sz w:val="28"/>
                <w:szCs w:val="44"/>
              </w:rPr>
            </w:pPr>
            <w:r w:rsidRPr="00A64A43">
              <w:rPr>
                <w:rFonts w:ascii="Arial" w:hAnsi="Arial" w:cs="Arial"/>
                <w:b/>
                <w:sz w:val="28"/>
                <w:szCs w:val="44"/>
              </w:rPr>
              <w:t>Entier</w:t>
            </w:r>
          </w:p>
        </w:tc>
        <w:tc>
          <w:tcPr>
            <w:tcW w:w="3701" w:type="dxa"/>
            <w:gridSpan w:val="1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B94AAD6" w14:textId="77777777" w:rsidR="00B32C91" w:rsidRDefault="00B32C91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Un élément est entier s’il est complet, s’il possède toutes ses parties.</w:t>
            </w:r>
          </w:p>
          <w:p w14:paraId="716AA8A2" w14:textId="77777777" w:rsidR="00B32C91" w:rsidRDefault="00B32C91" w:rsidP="00B81D8A">
            <w:pPr>
              <w:rPr>
                <w:rFonts w:ascii="Arial" w:hAnsi="Arial" w:cs="Arial"/>
                <w:sz w:val="24"/>
              </w:rPr>
            </w:pPr>
          </w:p>
          <w:p w14:paraId="23D44757" w14:textId="77777777" w:rsidR="00B32C91" w:rsidRDefault="00B32C91" w:rsidP="00B81D8A">
            <w:pPr>
              <w:rPr>
                <w:rFonts w:ascii="Arial" w:hAnsi="Arial" w:cs="Arial"/>
                <w:sz w:val="24"/>
              </w:rPr>
            </w:pPr>
          </w:p>
          <w:p w14:paraId="21C18B15" w14:textId="77777777" w:rsidR="00B32C91" w:rsidRPr="00B967D9" w:rsidRDefault="00B32C91" w:rsidP="00B81D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87" w:type="dxa"/>
            <w:gridSpan w:val="7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9015A21" w14:textId="77777777" w:rsidR="00B32C91" w:rsidRDefault="00B32C91" w:rsidP="00B81D8A">
            <w:pPr>
              <w:rPr>
                <w:rFonts w:ascii="Arial" w:hAnsi="Arial" w:cs="Arial"/>
                <w:sz w:val="24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6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 xml:space="preserve">6 </m:t>
                  </m:r>
                </m:den>
              </m:f>
            </m:oMath>
            <w:r>
              <w:rPr>
                <w:rFonts w:ascii="Arial" w:eastAsiaTheme="minorEastAsia" w:hAnsi="Arial" w:cs="Arial"/>
                <w:sz w:val="24"/>
              </w:rPr>
              <w:t xml:space="preserve"> = 1 entier</w:t>
            </w:r>
          </w:p>
          <w:p w14:paraId="63EB71FD" w14:textId="77777777" w:rsidR="00B32C91" w:rsidRDefault="00B32C91" w:rsidP="00B81D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27" w:type="dxa"/>
            <w:gridSpan w:val="9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A80D41F" w14:textId="77777777" w:rsidR="00B32C91" w:rsidRPr="00B967D9" w:rsidRDefault="00B32C91" w:rsidP="00B32C91">
            <w:pPr>
              <w:rPr>
                <w:rFonts w:ascii="Arial" w:hAnsi="Arial" w:cs="Arial"/>
                <w:sz w:val="24"/>
              </w:rPr>
            </w:pPr>
            <w:r w:rsidRPr="00215D96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eastAsia="fr-CA"/>
              </w:rPr>
              <w:drawing>
                <wp:anchor distT="0" distB="0" distL="114300" distR="114300" simplePos="0" relativeHeight="252305408" behindDoc="0" locked="0" layoutInCell="1" allowOverlap="1" wp14:anchorId="5C74D6E5" wp14:editId="30C858C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33655</wp:posOffset>
                  </wp:positionV>
                  <wp:extent cx="1394460" cy="569595"/>
                  <wp:effectExtent l="0" t="0" r="0" b="1905"/>
                  <wp:wrapNone/>
                  <wp:docPr id="481" name="Image 481" descr="https://encrypted-tbn1.gstatic.com/images?q=tbn:ANd9GcRvX4s_xOyrZDD3LElLCiZ-aBDGTDabE6BcjxpnuR9ktJcesA9_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1.gstatic.com/images?q=tbn:ANd9GcRvX4s_xOyrZDD3LElLCiZ-aBDGTDabE6BcjxpnuR9ktJcesA9_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85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0934477" w14:textId="6CB64F96" w:rsidR="00B32C91" w:rsidRPr="00B967D9" w:rsidRDefault="00B32C91" w:rsidP="00B32C91">
            <w:pPr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29181CD6" wp14:editId="1D171470">
                  <wp:extent cx="1028700" cy="906780"/>
                  <wp:effectExtent l="0" t="0" r="0" b="7620"/>
                  <wp:docPr id="323" name="Imag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5C5" w:rsidRPr="00B967D9" w14:paraId="781393F8" w14:textId="77777777" w:rsidTr="00B32C91">
        <w:trPr>
          <w:gridAfter w:val="4"/>
          <w:wAfter w:w="290" w:type="dxa"/>
        </w:trPr>
        <w:tc>
          <w:tcPr>
            <w:tcW w:w="2644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0B6D0B4" w14:textId="77777777" w:rsidR="00B025C5" w:rsidRPr="00A64A43" w:rsidRDefault="00B025C5" w:rsidP="00B81D8A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b/>
                <w:sz w:val="28"/>
                <w:szCs w:val="44"/>
              </w:rPr>
            </w:pPr>
            <w:r w:rsidRPr="0025127D">
              <w:rPr>
                <w:rFonts w:ascii="Arial" w:hAnsi="Arial" w:cs="Arial"/>
                <w:b/>
                <w:sz w:val="28"/>
                <w:szCs w:val="44"/>
              </w:rPr>
              <w:t>Nombre fractionnaire</w:t>
            </w:r>
          </w:p>
        </w:tc>
        <w:tc>
          <w:tcPr>
            <w:tcW w:w="3395" w:type="dxa"/>
            <w:gridSpan w:val="1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0716879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Nombre écrit sous la forme d’une partie entière et d’une fraction.</w:t>
            </w:r>
          </w:p>
          <w:p w14:paraId="79C1D70D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1C63F98C" w14:textId="77777777" w:rsidR="00B025C5" w:rsidRDefault="00B025C5" w:rsidP="00B81D8A">
            <w:pPr>
              <w:rPr>
                <w:rFonts w:ascii="Arial" w:eastAsia="Calibri" w:hAnsi="Arial" w:cs="Arial"/>
                <w:sz w:val="32"/>
                <w:szCs w:val="32"/>
              </w:rPr>
            </w:pPr>
            <w:r w:rsidRPr="00CA30B8">
              <w:rPr>
                <w:rFonts w:ascii="Arial" w:eastAsia="Calibri" w:hAnsi="Arial" w:cs="Arial"/>
                <w:sz w:val="24"/>
                <w:szCs w:val="32"/>
              </w:rPr>
              <w:t xml:space="preserve">Exemple : </w:t>
            </w:r>
            <w:r>
              <w:rPr>
                <w:rFonts w:ascii="Arial" w:eastAsia="Calibri" w:hAnsi="Arial" w:cs="Arial"/>
                <w:sz w:val="32"/>
                <w:szCs w:val="32"/>
              </w:rPr>
              <w:t xml:space="preserve">2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4</m:t>
                  </m:r>
                </m:den>
              </m:f>
            </m:oMath>
          </w:p>
          <w:p w14:paraId="42693205" w14:textId="77777777" w:rsidR="00B025C5" w:rsidRDefault="00B025C5" w:rsidP="00B81D8A">
            <w:pPr>
              <w:rPr>
                <w:rFonts w:ascii="Arial" w:eastAsia="Calibri" w:hAnsi="Arial" w:cs="Arial"/>
                <w:sz w:val="32"/>
                <w:szCs w:val="32"/>
              </w:rPr>
            </w:pPr>
          </w:p>
          <w:p w14:paraId="58B0D291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128ADBF8" w14:textId="0F5E296F" w:rsidR="00B025C5" w:rsidRPr="0025127D" w:rsidRDefault="00B025C5" w:rsidP="00B81D8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856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4258405" w14:textId="77777777" w:rsidR="00B025C5" w:rsidRDefault="00B025C5" w:rsidP="00B81D8A">
            <w:pPr>
              <w:rPr>
                <w:rFonts w:ascii="Arial" w:eastAsia="Calibri" w:hAnsi="Arial" w:cs="Arial"/>
                <w:sz w:val="32"/>
                <w:szCs w:val="32"/>
              </w:rPr>
            </w:pPr>
          </w:p>
        </w:tc>
        <w:tc>
          <w:tcPr>
            <w:tcW w:w="7949" w:type="dxa"/>
            <w:gridSpan w:val="1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E46A63B" w14:textId="77777777" w:rsidR="00B025C5" w:rsidRDefault="00B025C5" w:rsidP="00B81D8A">
            <w:pPr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eastAsia="fr-CA"/>
              </w:rPr>
            </w:pPr>
            <w:r w:rsidRPr="0025127D">
              <w:rPr>
                <w:rFonts w:ascii="Arial" w:eastAsia="Times New Roman" w:hAnsi="Arial" w:cs="Arial"/>
                <w:noProof/>
                <w:sz w:val="24"/>
                <w:szCs w:val="24"/>
                <w:lang w:eastAsia="fr-CA"/>
              </w:rPr>
              <w:t>Pour le transformer en fraction impropre (fraction dont le numérateur est plus grand que le dénominateur), je le dessine :</w:t>
            </w:r>
          </w:p>
          <w:p w14:paraId="57640D5C" w14:textId="77777777" w:rsidR="00B025C5" w:rsidRDefault="00B025C5" w:rsidP="00B81D8A">
            <w:pPr>
              <w:tabs>
                <w:tab w:val="left" w:pos="2892"/>
              </w:tabs>
              <w:rPr>
                <w:rFonts w:ascii="Arial" w:eastAsia="Calibri" w:hAnsi="Arial" w:cs="Arial"/>
                <w:sz w:val="32"/>
                <w:szCs w:val="32"/>
              </w:rPr>
            </w:pPr>
            <w:r>
              <w:rPr>
                <w:rFonts w:ascii="Arial" w:eastAsia="Calibri" w:hAnsi="Arial" w:cs="Arial"/>
                <w:sz w:val="32"/>
                <w:szCs w:val="32"/>
              </w:rPr>
              <w:t xml:space="preserve">2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4</m:t>
                  </m:r>
                </m:den>
              </m:f>
            </m:oMath>
            <w:r>
              <w:rPr>
                <w:rFonts w:ascii="Arial" w:eastAsia="Calibri" w:hAnsi="Arial" w:cs="Arial"/>
                <w:sz w:val="32"/>
                <w:szCs w:val="32"/>
              </w:rPr>
              <w:t xml:space="preserve"> </w:t>
            </w:r>
            <w:r>
              <w:rPr>
                <w:rFonts w:ascii="Arial" w:eastAsia="Calibri" w:hAnsi="Arial" w:cs="Arial"/>
                <w:sz w:val="32"/>
                <w:szCs w:val="32"/>
              </w:rPr>
              <w:tab/>
            </w: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96"/>
              <w:gridCol w:w="567"/>
              <w:gridCol w:w="284"/>
              <w:gridCol w:w="567"/>
              <w:gridCol w:w="567"/>
              <w:gridCol w:w="283"/>
              <w:gridCol w:w="567"/>
              <w:gridCol w:w="567"/>
              <w:gridCol w:w="855"/>
            </w:tblGrid>
            <w:tr w:rsidR="00B025C5" w14:paraId="053BCDB5" w14:textId="77777777" w:rsidTr="00B81D8A">
              <w:tc>
                <w:tcPr>
                  <w:tcW w:w="596" w:type="dxa"/>
                  <w:shd w:val="clear" w:color="auto" w:fill="D9D9D9" w:themeFill="background1" w:themeFillShade="D9"/>
                </w:tcPr>
                <w:p w14:paraId="346159CA" w14:textId="77777777" w:rsidR="00B025C5" w:rsidRDefault="00B025C5" w:rsidP="00B81D8A">
                  <w:pPr>
                    <w:rPr>
                      <w:rFonts w:ascii="Arial" w:eastAsia="Times New Roman" w:hAnsi="Arial" w:cs="Arial"/>
                      <w:noProof/>
                      <w:color w:val="0000FF"/>
                      <w:sz w:val="24"/>
                      <w:szCs w:val="24"/>
                      <w:lang w:eastAsia="fr-CA"/>
                    </w:rPr>
                  </w:pPr>
                </w:p>
              </w:tc>
              <w:tc>
                <w:tcPr>
                  <w:tcW w:w="567" w:type="dxa"/>
                  <w:shd w:val="clear" w:color="auto" w:fill="D9D9D9" w:themeFill="background1" w:themeFillShade="D9"/>
                </w:tcPr>
                <w:p w14:paraId="15BE6C48" w14:textId="77777777" w:rsidR="00B025C5" w:rsidRDefault="00B025C5" w:rsidP="00B81D8A">
                  <w:pPr>
                    <w:rPr>
                      <w:rFonts w:ascii="Arial" w:eastAsia="Times New Roman" w:hAnsi="Arial" w:cs="Arial"/>
                      <w:noProof/>
                      <w:color w:val="0000FF"/>
                      <w:sz w:val="24"/>
                      <w:szCs w:val="24"/>
                      <w:lang w:eastAsia="fr-CA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</w:tcPr>
                <w:p w14:paraId="454CCE16" w14:textId="77777777" w:rsidR="00B025C5" w:rsidRDefault="00B025C5" w:rsidP="00B81D8A">
                  <w:pPr>
                    <w:rPr>
                      <w:rFonts w:ascii="Arial" w:eastAsia="Times New Roman" w:hAnsi="Arial" w:cs="Arial"/>
                      <w:noProof/>
                      <w:color w:val="0000FF"/>
                      <w:sz w:val="24"/>
                      <w:szCs w:val="24"/>
                      <w:lang w:eastAsia="fr-CA"/>
                    </w:rPr>
                  </w:pPr>
                </w:p>
              </w:tc>
              <w:tc>
                <w:tcPr>
                  <w:tcW w:w="567" w:type="dxa"/>
                  <w:shd w:val="clear" w:color="auto" w:fill="D9D9D9" w:themeFill="background1" w:themeFillShade="D9"/>
                </w:tcPr>
                <w:p w14:paraId="2E8B0A38" w14:textId="77777777" w:rsidR="00B025C5" w:rsidRDefault="00B025C5" w:rsidP="00B81D8A">
                  <w:pPr>
                    <w:rPr>
                      <w:rFonts w:ascii="Arial" w:eastAsia="Times New Roman" w:hAnsi="Arial" w:cs="Arial"/>
                      <w:noProof/>
                      <w:color w:val="0000FF"/>
                      <w:sz w:val="24"/>
                      <w:szCs w:val="24"/>
                      <w:lang w:eastAsia="fr-CA"/>
                    </w:rPr>
                  </w:pPr>
                </w:p>
              </w:tc>
              <w:tc>
                <w:tcPr>
                  <w:tcW w:w="567" w:type="dxa"/>
                  <w:shd w:val="clear" w:color="auto" w:fill="D9D9D9" w:themeFill="background1" w:themeFillShade="D9"/>
                </w:tcPr>
                <w:p w14:paraId="2713D339" w14:textId="77777777" w:rsidR="00B025C5" w:rsidRDefault="00B025C5" w:rsidP="00B81D8A">
                  <w:pPr>
                    <w:rPr>
                      <w:rFonts w:ascii="Arial" w:eastAsia="Times New Roman" w:hAnsi="Arial" w:cs="Arial"/>
                      <w:noProof/>
                      <w:color w:val="0000FF"/>
                      <w:sz w:val="24"/>
                      <w:szCs w:val="24"/>
                      <w:lang w:eastAsia="fr-CA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</w:tcPr>
                <w:p w14:paraId="3E9AF31F" w14:textId="77777777" w:rsidR="00B025C5" w:rsidRDefault="00B025C5" w:rsidP="00B81D8A">
                  <w:pPr>
                    <w:rPr>
                      <w:rFonts w:ascii="Arial" w:eastAsia="Times New Roman" w:hAnsi="Arial" w:cs="Arial"/>
                      <w:noProof/>
                      <w:color w:val="0000FF"/>
                      <w:sz w:val="24"/>
                      <w:szCs w:val="24"/>
                      <w:lang w:eastAsia="fr-CA"/>
                    </w:rPr>
                  </w:pPr>
                </w:p>
              </w:tc>
              <w:tc>
                <w:tcPr>
                  <w:tcW w:w="567" w:type="dxa"/>
                  <w:shd w:val="clear" w:color="auto" w:fill="D9D9D9" w:themeFill="background1" w:themeFillShade="D9"/>
                </w:tcPr>
                <w:p w14:paraId="596DB5B1" w14:textId="77777777" w:rsidR="00B025C5" w:rsidRDefault="00B025C5" w:rsidP="00B81D8A">
                  <w:pPr>
                    <w:rPr>
                      <w:rFonts w:ascii="Arial" w:eastAsia="Times New Roman" w:hAnsi="Arial" w:cs="Arial"/>
                      <w:noProof/>
                      <w:color w:val="0000FF"/>
                      <w:sz w:val="24"/>
                      <w:szCs w:val="24"/>
                      <w:lang w:eastAsia="fr-CA"/>
                    </w:rPr>
                  </w:pPr>
                </w:p>
              </w:tc>
              <w:tc>
                <w:tcPr>
                  <w:tcW w:w="567" w:type="dxa"/>
                </w:tcPr>
                <w:p w14:paraId="60E02170" w14:textId="77777777" w:rsidR="00B025C5" w:rsidRDefault="00B025C5" w:rsidP="00B81D8A">
                  <w:pPr>
                    <w:rPr>
                      <w:rFonts w:ascii="Arial" w:eastAsia="Times New Roman" w:hAnsi="Arial" w:cs="Arial"/>
                      <w:noProof/>
                      <w:color w:val="0000FF"/>
                      <w:sz w:val="24"/>
                      <w:szCs w:val="24"/>
                      <w:lang w:eastAsia="fr-CA"/>
                    </w:rPr>
                  </w:pPr>
                </w:p>
              </w:tc>
              <w:tc>
                <w:tcPr>
                  <w:tcW w:w="855" w:type="dxa"/>
                  <w:vMerge w:val="restart"/>
                  <w:tcBorders>
                    <w:top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116FB33C" w14:textId="77777777" w:rsidR="00B025C5" w:rsidRDefault="00B025C5" w:rsidP="00B81D8A">
                  <w:pPr>
                    <w:rPr>
                      <w:rFonts w:ascii="Arial" w:eastAsia="Times New Roman" w:hAnsi="Arial" w:cs="Arial"/>
                      <w:noProof/>
                      <w:color w:val="0000FF"/>
                      <w:sz w:val="24"/>
                      <w:szCs w:val="24"/>
                      <w:lang w:eastAsia="fr-CA"/>
                    </w:rPr>
                  </w:pPr>
                  <w:r>
                    <w:rPr>
                      <w:rFonts w:ascii="Arial" w:eastAsia="Calibri" w:hAnsi="Arial" w:cs="Arial"/>
                      <w:sz w:val="32"/>
                      <w:szCs w:val="32"/>
                    </w:rPr>
                    <w:t xml:space="preserve">=  </w:t>
                  </w:r>
                  <m:oMath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36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36"/>
                            <w:szCs w:val="32"/>
                          </w:rPr>
                          <m:t>9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sz w:val="36"/>
                            <w:szCs w:val="32"/>
                          </w:rPr>
                          <m:t>4</m:t>
                        </m:r>
                      </m:den>
                    </m:f>
                  </m:oMath>
                </w:p>
              </w:tc>
            </w:tr>
            <w:tr w:rsidR="00B025C5" w14:paraId="39600436" w14:textId="77777777" w:rsidTr="00B81D8A">
              <w:tc>
                <w:tcPr>
                  <w:tcW w:w="596" w:type="dxa"/>
                  <w:shd w:val="clear" w:color="auto" w:fill="D9D9D9" w:themeFill="background1" w:themeFillShade="D9"/>
                </w:tcPr>
                <w:p w14:paraId="624F421D" w14:textId="77777777" w:rsidR="00B025C5" w:rsidRDefault="00B025C5" w:rsidP="00B81D8A">
                  <w:pPr>
                    <w:rPr>
                      <w:rFonts w:ascii="Arial" w:eastAsia="Times New Roman" w:hAnsi="Arial" w:cs="Arial"/>
                      <w:noProof/>
                      <w:color w:val="0000FF"/>
                      <w:sz w:val="24"/>
                      <w:szCs w:val="24"/>
                      <w:lang w:eastAsia="fr-CA"/>
                    </w:rPr>
                  </w:pPr>
                </w:p>
              </w:tc>
              <w:tc>
                <w:tcPr>
                  <w:tcW w:w="567" w:type="dxa"/>
                  <w:shd w:val="clear" w:color="auto" w:fill="D9D9D9" w:themeFill="background1" w:themeFillShade="D9"/>
                </w:tcPr>
                <w:p w14:paraId="15A83691" w14:textId="77777777" w:rsidR="00B025C5" w:rsidRDefault="00B025C5" w:rsidP="00B81D8A">
                  <w:pPr>
                    <w:rPr>
                      <w:rFonts w:ascii="Arial" w:eastAsia="Times New Roman" w:hAnsi="Arial" w:cs="Arial"/>
                      <w:noProof/>
                      <w:color w:val="0000FF"/>
                      <w:sz w:val="24"/>
                      <w:szCs w:val="24"/>
                      <w:lang w:eastAsia="fr-CA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</w:tcPr>
                <w:p w14:paraId="71421EF5" w14:textId="77777777" w:rsidR="00B025C5" w:rsidRDefault="00B025C5" w:rsidP="00B81D8A">
                  <w:pPr>
                    <w:rPr>
                      <w:rFonts w:ascii="Arial" w:eastAsia="Times New Roman" w:hAnsi="Arial" w:cs="Arial"/>
                      <w:noProof/>
                      <w:color w:val="0000FF"/>
                      <w:sz w:val="24"/>
                      <w:szCs w:val="24"/>
                      <w:lang w:eastAsia="fr-CA"/>
                    </w:rPr>
                  </w:pPr>
                </w:p>
              </w:tc>
              <w:tc>
                <w:tcPr>
                  <w:tcW w:w="567" w:type="dxa"/>
                  <w:shd w:val="clear" w:color="auto" w:fill="D9D9D9" w:themeFill="background1" w:themeFillShade="D9"/>
                </w:tcPr>
                <w:p w14:paraId="10AA8562" w14:textId="77777777" w:rsidR="00B025C5" w:rsidRDefault="00B025C5" w:rsidP="00B81D8A">
                  <w:pPr>
                    <w:rPr>
                      <w:rFonts w:ascii="Arial" w:eastAsia="Times New Roman" w:hAnsi="Arial" w:cs="Arial"/>
                      <w:noProof/>
                      <w:color w:val="0000FF"/>
                      <w:sz w:val="24"/>
                      <w:szCs w:val="24"/>
                      <w:lang w:eastAsia="fr-CA"/>
                    </w:rPr>
                  </w:pPr>
                </w:p>
              </w:tc>
              <w:tc>
                <w:tcPr>
                  <w:tcW w:w="567" w:type="dxa"/>
                  <w:shd w:val="clear" w:color="auto" w:fill="D9D9D9" w:themeFill="background1" w:themeFillShade="D9"/>
                </w:tcPr>
                <w:p w14:paraId="78CBB520" w14:textId="77777777" w:rsidR="00B025C5" w:rsidRDefault="00B025C5" w:rsidP="00B81D8A">
                  <w:pPr>
                    <w:rPr>
                      <w:rFonts w:ascii="Arial" w:eastAsia="Times New Roman" w:hAnsi="Arial" w:cs="Arial"/>
                      <w:noProof/>
                      <w:color w:val="0000FF"/>
                      <w:sz w:val="24"/>
                      <w:szCs w:val="24"/>
                      <w:lang w:eastAsia="fr-CA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</w:tcPr>
                <w:p w14:paraId="39F07321" w14:textId="77777777" w:rsidR="00B025C5" w:rsidRDefault="00B025C5" w:rsidP="00B81D8A">
                  <w:pPr>
                    <w:rPr>
                      <w:rFonts w:ascii="Arial" w:eastAsia="Times New Roman" w:hAnsi="Arial" w:cs="Arial"/>
                      <w:noProof/>
                      <w:color w:val="0000FF"/>
                      <w:sz w:val="24"/>
                      <w:szCs w:val="24"/>
                      <w:lang w:eastAsia="fr-CA"/>
                    </w:rPr>
                  </w:pPr>
                </w:p>
              </w:tc>
              <w:tc>
                <w:tcPr>
                  <w:tcW w:w="567" w:type="dxa"/>
                </w:tcPr>
                <w:p w14:paraId="587D7F0C" w14:textId="77777777" w:rsidR="00B025C5" w:rsidRDefault="00B025C5" w:rsidP="00B81D8A">
                  <w:pPr>
                    <w:rPr>
                      <w:rFonts w:ascii="Arial" w:eastAsia="Times New Roman" w:hAnsi="Arial" w:cs="Arial"/>
                      <w:noProof/>
                      <w:color w:val="0000FF"/>
                      <w:sz w:val="24"/>
                      <w:szCs w:val="24"/>
                      <w:lang w:eastAsia="fr-CA"/>
                    </w:rPr>
                  </w:pPr>
                </w:p>
              </w:tc>
              <w:tc>
                <w:tcPr>
                  <w:tcW w:w="567" w:type="dxa"/>
                </w:tcPr>
                <w:p w14:paraId="617FC2D4" w14:textId="77777777" w:rsidR="00B025C5" w:rsidRDefault="00B025C5" w:rsidP="00B81D8A">
                  <w:pPr>
                    <w:rPr>
                      <w:rFonts w:ascii="Arial" w:eastAsia="Times New Roman" w:hAnsi="Arial" w:cs="Arial"/>
                      <w:noProof/>
                      <w:color w:val="0000FF"/>
                      <w:sz w:val="24"/>
                      <w:szCs w:val="24"/>
                      <w:lang w:eastAsia="fr-CA"/>
                    </w:rPr>
                  </w:pPr>
                </w:p>
              </w:tc>
              <w:tc>
                <w:tcPr>
                  <w:tcW w:w="855" w:type="dxa"/>
                  <w:vMerge/>
                  <w:tcBorders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7D622630" w14:textId="77777777" w:rsidR="00B025C5" w:rsidRDefault="00B025C5" w:rsidP="00B81D8A">
                  <w:pPr>
                    <w:rPr>
                      <w:rFonts w:ascii="Arial" w:eastAsia="Times New Roman" w:hAnsi="Arial" w:cs="Arial"/>
                      <w:noProof/>
                      <w:color w:val="0000FF"/>
                      <w:sz w:val="24"/>
                      <w:szCs w:val="24"/>
                      <w:lang w:eastAsia="fr-CA"/>
                    </w:rPr>
                  </w:pPr>
                </w:p>
              </w:tc>
            </w:tr>
          </w:tbl>
          <w:p w14:paraId="338E605D" w14:textId="77777777" w:rsidR="00B025C5" w:rsidRPr="00215D96" w:rsidRDefault="00B025C5" w:rsidP="00B81D8A">
            <w:pPr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eastAsia="fr-CA"/>
              </w:rPr>
            </w:pPr>
          </w:p>
        </w:tc>
      </w:tr>
      <w:tr w:rsidR="00732E04" w:rsidRPr="00B967D9" w14:paraId="091A347D" w14:textId="77777777" w:rsidTr="00732E04">
        <w:trPr>
          <w:gridAfter w:val="2"/>
          <w:wAfter w:w="274" w:type="dxa"/>
        </w:trPr>
        <w:tc>
          <w:tcPr>
            <w:tcW w:w="3510" w:type="dxa"/>
            <w:gridSpan w:val="9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220762D" w14:textId="77777777" w:rsidR="00732E04" w:rsidRPr="00942819" w:rsidRDefault="00732E04" w:rsidP="00B81D8A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44"/>
              </w:rPr>
            </w:pPr>
            <w:r>
              <w:rPr>
                <w:rFonts w:ascii="Arial" w:hAnsi="Arial" w:cs="Arial"/>
                <w:sz w:val="28"/>
                <w:szCs w:val="44"/>
              </w:rPr>
              <w:lastRenderedPageBreak/>
              <w:t xml:space="preserve">Transformer une fraction en </w:t>
            </w:r>
            <w:r w:rsidRPr="00A64A43">
              <w:rPr>
                <w:rFonts w:ascii="Arial" w:hAnsi="Arial" w:cs="Arial"/>
                <w:b/>
                <w:sz w:val="28"/>
                <w:szCs w:val="44"/>
              </w:rPr>
              <w:t>nombre décimal</w:t>
            </w:r>
          </w:p>
        </w:tc>
        <w:tc>
          <w:tcPr>
            <w:tcW w:w="6946" w:type="dxa"/>
            <w:gridSpan w:val="2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262512C" w14:textId="77777777" w:rsidR="00732E04" w:rsidRPr="00732E04" w:rsidRDefault="00732E04" w:rsidP="00B81D8A">
            <w:pPr>
              <w:rPr>
                <w:rFonts w:ascii="Arial" w:hAnsi="Arial" w:cs="Arial"/>
                <w:sz w:val="24"/>
              </w:rPr>
            </w:pPr>
            <w:r w:rsidRPr="00732E04">
              <w:rPr>
                <w:rFonts w:ascii="Arial" w:hAnsi="Arial" w:cs="Arial"/>
                <w:sz w:val="24"/>
              </w:rPr>
              <w:t>Pour passer d’une fraction à un nombre décimal, on doit…</w:t>
            </w:r>
          </w:p>
          <w:p w14:paraId="20D0E100" w14:textId="77777777" w:rsidR="00732E04" w:rsidRPr="00732E04" w:rsidRDefault="00732E04" w:rsidP="00B81D8A">
            <w:pPr>
              <w:rPr>
                <w:rFonts w:ascii="Arial" w:hAnsi="Arial" w:cs="Arial"/>
                <w:sz w:val="24"/>
              </w:rPr>
            </w:pPr>
          </w:p>
          <w:p w14:paraId="08547294" w14:textId="77777777" w:rsidR="00732E04" w:rsidRPr="00732E04" w:rsidRDefault="00732E04" w:rsidP="00B81D8A">
            <w:pPr>
              <w:rPr>
                <w:rFonts w:ascii="Arial" w:hAnsi="Arial" w:cs="Arial"/>
                <w:sz w:val="24"/>
              </w:rPr>
            </w:pPr>
            <w:proofErr w:type="gramStart"/>
            <w:r w:rsidRPr="00732E04">
              <w:rPr>
                <w:rFonts w:ascii="Arial" w:hAnsi="Arial" w:cs="Arial"/>
                <w:sz w:val="24"/>
              </w:rPr>
              <w:t>1.Transformer</w:t>
            </w:r>
            <w:proofErr w:type="gramEnd"/>
            <w:r w:rsidRPr="00732E04">
              <w:rPr>
                <w:rFonts w:ascii="Arial" w:hAnsi="Arial" w:cs="Arial"/>
                <w:sz w:val="24"/>
              </w:rPr>
              <w:t xml:space="preserve"> la  fraction en une fraction décimale (dénominateur 10, 100,…)</w:t>
            </w:r>
          </w:p>
          <w:p w14:paraId="2ABC465F" w14:textId="77777777" w:rsidR="00732E04" w:rsidRPr="00732E04" w:rsidRDefault="00732E04" w:rsidP="00B81D8A">
            <w:pPr>
              <w:rPr>
                <w:rFonts w:ascii="Arial" w:hAnsi="Arial" w:cs="Arial"/>
                <w:sz w:val="24"/>
              </w:rPr>
            </w:pPr>
          </w:p>
          <w:p w14:paraId="13E4839B" w14:textId="77777777" w:rsidR="00732E04" w:rsidRPr="00732E04" w:rsidRDefault="00732E04" w:rsidP="00B81D8A">
            <w:pPr>
              <w:rPr>
                <w:rFonts w:ascii="Arial" w:hAnsi="Arial" w:cs="Arial"/>
                <w:sz w:val="28"/>
              </w:rPr>
            </w:pPr>
            <w:r w:rsidRPr="00732E04">
              <w:rPr>
                <w:rFonts w:ascii="Arial" w:hAnsi="Arial" w:cs="Arial"/>
                <w:sz w:val="24"/>
              </w:rPr>
              <w:t>2.Écrire la fraction décimale sous la forme d’un nombre décimal.</w:t>
            </w:r>
          </w:p>
          <w:p w14:paraId="409983A9" w14:textId="77777777" w:rsidR="00732E04" w:rsidRDefault="00732E04" w:rsidP="00B81D8A">
            <w:pPr>
              <w:rPr>
                <w:rFonts w:ascii="Arial" w:hAnsi="Arial" w:cs="Arial"/>
                <w:sz w:val="16"/>
              </w:rPr>
            </w:pPr>
          </w:p>
          <w:p w14:paraId="5C5CC6A1" w14:textId="77777777" w:rsidR="00732E04" w:rsidRDefault="00732E04" w:rsidP="00B81D8A">
            <w:pPr>
              <w:rPr>
                <w:rFonts w:ascii="Arial" w:hAnsi="Arial" w:cs="Arial"/>
                <w:sz w:val="16"/>
              </w:rPr>
            </w:pPr>
          </w:p>
          <w:p w14:paraId="6E3CFF54" w14:textId="77777777" w:rsidR="00732E04" w:rsidRPr="009B21A3" w:rsidRDefault="00732E04" w:rsidP="00B81D8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4404" w:type="dxa"/>
            <w:gridSpan w:val="8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1EE6D8F" w14:textId="77777777" w:rsidR="00732E04" w:rsidRPr="009B21A3" w:rsidRDefault="00732E04" w:rsidP="00B81D8A">
            <w:pPr>
              <w:rPr>
                <w:rFonts w:ascii="Arial" w:eastAsiaTheme="minorEastAsia" w:hAnsi="Arial" w:cs="Arial"/>
                <w:sz w:val="6"/>
              </w:rPr>
            </w:pPr>
          </w:p>
          <w:p w14:paraId="52EDCFB4" w14:textId="77777777" w:rsidR="00732E04" w:rsidRDefault="00732E04" w:rsidP="00B81D8A">
            <w:pPr>
              <w:rPr>
                <w:rFonts w:ascii="Arial" w:eastAsiaTheme="minorEastAsia" w:hAnsi="Arial" w:cs="Arial"/>
                <w:sz w:val="40"/>
                <w:szCs w:val="40"/>
              </w:rPr>
            </w:pPr>
            <m:oMath>
              <m:r>
                <w:rPr>
                  <w:rFonts w:ascii="Cambria Math" w:hAnsi="Cambria Math" w:cs="Arial"/>
                  <w:sz w:val="40"/>
                  <w:szCs w:val="40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40"/>
                      <w:szCs w:val="40"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  <w:sz w:val="40"/>
                      <w:szCs w:val="40"/>
                    </w:rPr>
                    <m:t>5</m:t>
                  </m:r>
                </m:den>
              </m:f>
            </m:oMath>
            <w:r>
              <w:rPr>
                <w:rFonts w:ascii="Arial" w:eastAsiaTheme="minorEastAsia" w:hAnsi="Arial" w:cs="Arial"/>
                <w:sz w:val="40"/>
                <w:szCs w:val="40"/>
              </w:rPr>
              <w:t xml:space="preserve"> </w:t>
            </w:r>
            <w:r w:rsidRPr="005B7BCE">
              <w:rPr>
                <w:rFonts w:ascii="Arial" w:eastAsiaTheme="minorEastAsia" w:hAnsi="Arial" w:cs="Arial"/>
                <w:sz w:val="40"/>
                <w:szCs w:val="40"/>
              </w:rPr>
              <w:t>=</w:t>
            </w:r>
            <w:r>
              <w:rPr>
                <w:rFonts w:ascii="Arial" w:eastAsiaTheme="minorEastAsia" w:hAnsi="Arial" w:cs="Arial"/>
                <w:sz w:val="40"/>
                <w:szCs w:val="40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40"/>
                      <w:szCs w:val="40"/>
                    </w:rPr>
                    <m:t>6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40"/>
                      <w:szCs w:val="40"/>
                    </w:rPr>
                    <m:t>10</m:t>
                  </m:r>
                </m:den>
              </m:f>
            </m:oMath>
            <w:r>
              <w:rPr>
                <w:rFonts w:ascii="Arial" w:eastAsiaTheme="minorEastAsia" w:hAnsi="Arial" w:cs="Arial"/>
                <w:sz w:val="40"/>
                <w:szCs w:val="40"/>
              </w:rPr>
              <w:t xml:space="preserve"> = </w:t>
            </w:r>
            <w:r w:rsidRPr="00447496">
              <w:rPr>
                <w:rFonts w:ascii="Arial" w:eastAsiaTheme="minorEastAsia" w:hAnsi="Arial" w:cs="Arial"/>
                <w:sz w:val="24"/>
                <w:szCs w:val="24"/>
              </w:rPr>
              <w:t>6 dixièmes</w:t>
            </w:r>
          </w:p>
          <w:p w14:paraId="0846148B" w14:textId="77777777" w:rsidR="00732E04" w:rsidRDefault="00732E04" w:rsidP="00B81D8A">
            <w:pPr>
              <w:rPr>
                <w:rFonts w:ascii="Arial" w:eastAsiaTheme="minorEastAsia" w:hAnsi="Arial" w:cs="Arial"/>
                <w:sz w:val="40"/>
                <w:szCs w:val="40"/>
              </w:rPr>
            </w:pPr>
          </w:p>
          <w:p w14:paraId="038EDE69" w14:textId="77777777" w:rsidR="00732E04" w:rsidRDefault="00732E04" w:rsidP="00B81D8A">
            <w:pPr>
              <w:rPr>
                <w:rFonts w:ascii="Arial" w:eastAsiaTheme="minorEastAsia" w:hAnsi="Arial" w:cs="Arial"/>
                <w:sz w:val="40"/>
                <w:szCs w:val="40"/>
              </w:rPr>
            </w:pPr>
            <m:oMath>
              <m:r>
                <w:rPr>
                  <w:rFonts w:ascii="Cambria Math" w:hAnsi="Cambria Math" w:cs="Arial"/>
                  <w:sz w:val="40"/>
                  <w:szCs w:val="40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40"/>
                      <w:szCs w:val="40"/>
                    </w:rPr>
                    <m:t>6</m:t>
                  </m:r>
                </m:num>
                <m:den>
                  <m:r>
                    <w:rPr>
                      <w:rFonts w:ascii="Cambria Math" w:hAnsi="Cambria Math" w:cs="Arial"/>
                      <w:sz w:val="40"/>
                      <w:szCs w:val="40"/>
                    </w:rPr>
                    <m:t>10</m:t>
                  </m:r>
                </m:den>
              </m:f>
            </m:oMath>
            <w:r>
              <w:rPr>
                <w:rFonts w:ascii="Arial" w:eastAsiaTheme="minorEastAsia" w:hAnsi="Arial" w:cs="Arial"/>
                <w:sz w:val="40"/>
                <w:szCs w:val="40"/>
              </w:rPr>
              <w:t xml:space="preserve"> </w:t>
            </w:r>
            <w:r w:rsidRPr="005B7BCE">
              <w:rPr>
                <w:rFonts w:ascii="Arial" w:eastAsiaTheme="minorEastAsia" w:hAnsi="Arial" w:cs="Arial"/>
                <w:sz w:val="40"/>
                <w:szCs w:val="40"/>
              </w:rPr>
              <w:t>=</w:t>
            </w:r>
            <w:r>
              <w:rPr>
                <w:rFonts w:ascii="Arial" w:eastAsiaTheme="minorEastAsia" w:hAnsi="Arial" w:cs="Arial"/>
                <w:sz w:val="40"/>
                <w:szCs w:val="40"/>
              </w:rPr>
              <w:t xml:space="preserve"> 0,6 = </w:t>
            </w:r>
            <w:r w:rsidRPr="00447496">
              <w:rPr>
                <w:rFonts w:ascii="Arial" w:eastAsiaTheme="minorEastAsia" w:hAnsi="Arial" w:cs="Arial"/>
                <w:sz w:val="24"/>
                <w:szCs w:val="24"/>
              </w:rPr>
              <w:t>6 dixièmes</w:t>
            </w:r>
          </w:p>
          <w:p w14:paraId="30B41F1C" w14:textId="77777777" w:rsidR="00732E04" w:rsidRPr="00B967D9" w:rsidRDefault="00732E04" w:rsidP="00B81D8A">
            <w:pPr>
              <w:rPr>
                <w:rFonts w:ascii="Arial" w:hAnsi="Arial" w:cs="Arial"/>
                <w:sz w:val="24"/>
              </w:rPr>
            </w:pPr>
          </w:p>
        </w:tc>
      </w:tr>
      <w:tr w:rsidR="00B025C5" w:rsidRPr="00B967D9" w14:paraId="51A4B0B2" w14:textId="77777777" w:rsidTr="00732E04">
        <w:trPr>
          <w:gridAfter w:val="4"/>
          <w:wAfter w:w="290" w:type="dxa"/>
        </w:trPr>
        <w:tc>
          <w:tcPr>
            <w:tcW w:w="3063" w:type="dxa"/>
            <w:gridSpan w:val="8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D5C658B" w14:textId="77777777" w:rsidR="00B025C5" w:rsidRPr="00942819" w:rsidRDefault="00B025C5" w:rsidP="00B81D8A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44"/>
              </w:rPr>
            </w:pPr>
            <w:r>
              <w:rPr>
                <w:rFonts w:ascii="Arial" w:hAnsi="Arial" w:cs="Arial"/>
                <w:sz w:val="28"/>
                <w:szCs w:val="44"/>
              </w:rPr>
              <w:t xml:space="preserve">Transformer une fraction en </w:t>
            </w:r>
            <w:r w:rsidRPr="00A64A43">
              <w:rPr>
                <w:rFonts w:ascii="Arial" w:hAnsi="Arial" w:cs="Arial"/>
                <w:b/>
                <w:sz w:val="28"/>
                <w:szCs w:val="44"/>
              </w:rPr>
              <w:t>pourcentage</w:t>
            </w:r>
          </w:p>
        </w:tc>
        <w:tc>
          <w:tcPr>
            <w:tcW w:w="2551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CB05FEF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Trouve une fraction </w:t>
            </w:r>
          </w:p>
          <w:p w14:paraId="455D36E1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équivalente qui a un dénominateur égal à 100.</w:t>
            </w:r>
          </w:p>
          <w:p w14:paraId="240F3486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765EC9E6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2D7478DD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684D76F2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7ED918BF" w14:textId="77777777" w:rsidR="00B025C5" w:rsidRPr="009B21A3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17" w:type="dxa"/>
            <w:gridSpan w:val="8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9975ABC" w14:textId="77777777" w:rsidR="00B025C5" w:rsidRPr="007A03C0" w:rsidRDefault="00B025C5" w:rsidP="00B81D8A">
            <w:pPr>
              <w:rPr>
                <w:rFonts w:ascii="Arial" w:eastAsiaTheme="minorEastAsia" w:hAnsi="Arial" w:cs="Arial"/>
                <w:sz w:val="24"/>
              </w:rPr>
            </w:pPr>
            <w:r>
              <w:rPr>
                <w:rFonts w:ascii="Arial" w:eastAsiaTheme="minorEastAsia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02E76012" wp14:editId="1101E7FE">
                      <wp:simplePos x="0" y="0"/>
                      <wp:positionH relativeFrom="column">
                        <wp:posOffset>204787</wp:posOffset>
                      </wp:positionH>
                      <wp:positionV relativeFrom="paragraph">
                        <wp:posOffset>90489</wp:posOffset>
                      </wp:positionV>
                      <wp:extent cx="104775" cy="304800"/>
                      <wp:effectExtent l="0" t="4762" r="23812" b="23813"/>
                      <wp:wrapNone/>
                      <wp:docPr id="482" name="Parenthèse ouvrante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04775" cy="304800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85" coordsize="21600,21600" o:spt="85" adj="1800" path="m21600,qx0@0l0@1qy21600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21600,0;0,10800;21600,21600" textboxrect="6326,@2,21600,@3"/>
                      <v:handles>
                        <v:h position="topLeft,#0" yrange="0,10800"/>
                      </v:handles>
                    </v:shapetype>
                    <v:shape id="Parenthèse ouvrante 482" o:spid="_x0000_s1026" type="#_x0000_t85" style="position:absolute;margin-left:16.1pt;margin-top:7.15pt;width:8.25pt;height:24pt;rotation:90;z-index:25225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" adj="619" strokecolor="#4579b8 [3044]"/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sz w:val="24"/>
              </w:rPr>
              <w:t xml:space="preserve">     </w:t>
            </w:r>
            <w:r w:rsidRPr="007A03C0">
              <w:rPr>
                <w:rFonts w:ascii="Arial" w:eastAsiaTheme="minorEastAsia" w:hAnsi="Arial" w:cs="Arial"/>
                <w:sz w:val="20"/>
                <w:szCs w:val="20"/>
              </w:rPr>
              <w:t>X5</w:t>
            </w:r>
          </w:p>
          <w:p w14:paraId="6E80C82B" w14:textId="77777777" w:rsidR="00B025C5" w:rsidRPr="007A03C0" w:rsidRDefault="00B025C5" w:rsidP="00B81D8A">
            <w:pPr>
              <w:rPr>
                <w:rFonts w:ascii="Arial" w:eastAsiaTheme="minorEastAsia" w:hAnsi="Arial" w:cs="Arial"/>
                <w:sz w:val="24"/>
              </w:rPr>
            </w:pPr>
          </w:p>
          <w:p w14:paraId="5D8C0CB6" w14:textId="77777777" w:rsidR="00B025C5" w:rsidRDefault="00B025C5" w:rsidP="00B81D8A">
            <w:pPr>
              <w:rPr>
                <w:rFonts w:ascii="Arial" w:eastAsiaTheme="minorEastAsia" w:hAnsi="Arial" w:cs="Arial"/>
                <w:sz w:val="36"/>
                <w:szCs w:val="36"/>
              </w:rPr>
            </w:pPr>
            <w:r>
              <w:rPr>
                <w:rFonts w:ascii="Arial" w:eastAsiaTheme="minorEastAsia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6F7C99D8" wp14:editId="112DA2C4">
                      <wp:simplePos x="0" y="0"/>
                      <wp:positionH relativeFrom="column">
                        <wp:posOffset>211138</wp:posOffset>
                      </wp:positionH>
                      <wp:positionV relativeFrom="paragraph">
                        <wp:posOffset>329883</wp:posOffset>
                      </wp:positionV>
                      <wp:extent cx="104775" cy="304800"/>
                      <wp:effectExtent l="0" t="4762" r="23812" b="23813"/>
                      <wp:wrapNone/>
                      <wp:docPr id="525" name="Parenthèse ouvrante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04775" cy="304800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Parenthèse ouvrante 525" o:spid="_x0000_s1026" type="#_x0000_t85" style="position:absolute;margin-left:16.65pt;margin-top:26pt;width:8.25pt;height:24pt;rotation:-90;z-index:252255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" adj="619" strokecolor="#4a7ebb"/>
                  </w:pict>
                </mc:Fallback>
              </mc:AlternateConten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20</m:t>
                  </m:r>
                </m:den>
              </m:f>
            </m:oMath>
            <w:r w:rsidRPr="007A03C0">
              <w:rPr>
                <w:rFonts w:ascii="Arial" w:eastAsiaTheme="minorEastAsia" w:hAnsi="Arial" w:cs="Arial"/>
                <w:sz w:val="36"/>
                <w:szCs w:val="36"/>
              </w:rPr>
              <w:t>=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36"/>
                      <w:szCs w:val="36"/>
                    </w:rPr>
                    <m:t>?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36"/>
                      <w:szCs w:val="36"/>
                    </w:rPr>
                    <m:t>100</m:t>
                  </m:r>
                </m:den>
              </m:f>
            </m:oMath>
          </w:p>
          <w:p w14:paraId="60D07BF4" w14:textId="77777777" w:rsidR="00B025C5" w:rsidRDefault="00B025C5" w:rsidP="00B81D8A">
            <w:pPr>
              <w:rPr>
                <w:rFonts w:ascii="Arial" w:eastAsiaTheme="minorEastAsia" w:hAnsi="Arial" w:cs="Arial"/>
                <w:sz w:val="36"/>
                <w:szCs w:val="36"/>
              </w:rPr>
            </w:pPr>
          </w:p>
          <w:p w14:paraId="393037AD" w14:textId="77777777" w:rsidR="00B025C5" w:rsidRPr="009B21A3" w:rsidRDefault="00B025C5" w:rsidP="00B81D8A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 xml:space="preserve">      </w:t>
            </w:r>
            <w:r w:rsidRPr="007A03C0">
              <w:rPr>
                <w:rFonts w:ascii="Arial" w:eastAsiaTheme="minorEastAsia" w:hAnsi="Arial" w:cs="Arial"/>
                <w:sz w:val="20"/>
                <w:szCs w:val="20"/>
              </w:rPr>
              <w:t>X 5</w:t>
            </w:r>
          </w:p>
        </w:tc>
        <w:tc>
          <w:tcPr>
            <w:tcW w:w="2291" w:type="dxa"/>
            <w:gridSpan w:val="5"/>
            <w:tcBorders>
              <w:left w:val="single" w:sz="4" w:space="0" w:color="FFFFFF" w:themeColor="background1"/>
              <w:right w:val="dashed" w:sz="4" w:space="0" w:color="FFFFFF" w:themeColor="background1"/>
            </w:tcBorders>
          </w:tcPr>
          <w:p w14:paraId="2982A85A" w14:textId="77777777" w:rsidR="00B025C5" w:rsidRDefault="00B025C5" w:rsidP="00B81D8A">
            <w:pPr>
              <w:rPr>
                <w:rFonts w:ascii="Arial" w:eastAsiaTheme="minorEastAsia" w:hAnsi="Arial" w:cs="Arial"/>
                <w:szCs w:val="20"/>
              </w:rPr>
            </w:pPr>
            <w:r w:rsidRPr="00732E04">
              <w:rPr>
                <w:rFonts w:ascii="Arial" w:eastAsiaTheme="minorEastAsia" w:hAnsi="Arial" w:cs="Arial"/>
                <w:szCs w:val="20"/>
              </w:rPr>
              <w:t>Donc</w:t>
            </w:r>
            <w:r w:rsidRPr="00732E04">
              <w:rPr>
                <w:rFonts w:ascii="Arial" w:eastAsiaTheme="minorEastAsia" w:hAnsi="Arial" w:cs="Arial"/>
                <w:sz w:val="32"/>
                <w:szCs w:val="28"/>
              </w:rPr>
              <w:t xml:space="preserve">,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32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32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32"/>
                      <w:szCs w:val="28"/>
                    </w:rPr>
                    <m:t>20</m:t>
                  </m:r>
                </m:den>
              </m:f>
              <m:r>
                <w:rPr>
                  <w:rFonts w:ascii="Cambria Math" w:eastAsiaTheme="minorEastAsia" w:hAnsi="Cambria Math" w:cs="Arial"/>
                  <w:sz w:val="32"/>
                  <w:szCs w:val="28"/>
                </w:rPr>
                <m:t xml:space="preserve"> </m:t>
              </m:r>
            </m:oMath>
            <w:r w:rsidRPr="00732E04">
              <w:rPr>
                <w:rFonts w:ascii="Arial" w:eastAsiaTheme="minorEastAsia" w:hAnsi="Arial" w:cs="Arial"/>
                <w:sz w:val="32"/>
                <w:szCs w:val="28"/>
              </w:rPr>
              <w:t>=</w:t>
            </w:r>
            <w:r w:rsidRPr="00732E04">
              <w:rPr>
                <w:rFonts w:ascii="Arial" w:eastAsiaTheme="minorEastAsia" w:hAnsi="Arial" w:cs="Arial"/>
                <w:szCs w:val="20"/>
              </w:rPr>
              <w:t xml:space="preserve"> 15 %</w:t>
            </w:r>
          </w:p>
          <w:p w14:paraId="148149DB" w14:textId="77777777" w:rsidR="00732E04" w:rsidRDefault="00732E04" w:rsidP="00B81D8A">
            <w:pPr>
              <w:rPr>
                <w:rFonts w:ascii="Arial" w:eastAsiaTheme="minorEastAsia" w:hAnsi="Arial" w:cs="Arial"/>
                <w:szCs w:val="20"/>
              </w:rPr>
            </w:pPr>
          </w:p>
          <w:p w14:paraId="3EFB2323" w14:textId="77777777" w:rsidR="00732E04" w:rsidRDefault="00732E04" w:rsidP="00B81D8A">
            <w:pPr>
              <w:rPr>
                <w:rFonts w:ascii="Arial" w:eastAsiaTheme="minorEastAsia" w:hAnsi="Arial" w:cs="Arial"/>
                <w:szCs w:val="20"/>
              </w:rPr>
            </w:pPr>
          </w:p>
          <w:p w14:paraId="437FC19E" w14:textId="77777777" w:rsidR="00732E04" w:rsidRDefault="00732E04" w:rsidP="00B81D8A">
            <w:pPr>
              <w:rPr>
                <w:rFonts w:ascii="Arial" w:eastAsiaTheme="minorEastAsia" w:hAnsi="Arial" w:cs="Arial"/>
                <w:szCs w:val="20"/>
              </w:rPr>
            </w:pPr>
          </w:p>
          <w:p w14:paraId="1733A451" w14:textId="77777777" w:rsidR="00732E04" w:rsidRDefault="00732E04" w:rsidP="00B81D8A">
            <w:pPr>
              <w:rPr>
                <w:rFonts w:ascii="Arial" w:eastAsiaTheme="minorEastAsia" w:hAnsi="Arial" w:cs="Arial"/>
                <w:szCs w:val="20"/>
              </w:rPr>
            </w:pPr>
          </w:p>
          <w:p w14:paraId="333369B4" w14:textId="77777777" w:rsidR="00732E04" w:rsidRDefault="00732E04" w:rsidP="00B81D8A">
            <w:pPr>
              <w:rPr>
                <w:rFonts w:ascii="Arial" w:eastAsiaTheme="minorEastAsia" w:hAnsi="Arial" w:cs="Arial"/>
                <w:szCs w:val="20"/>
              </w:rPr>
            </w:pPr>
          </w:p>
          <w:p w14:paraId="566AF3A8" w14:textId="77777777" w:rsidR="00732E04" w:rsidRDefault="00732E04" w:rsidP="00B81D8A">
            <w:pPr>
              <w:rPr>
                <w:rFonts w:ascii="Arial" w:eastAsiaTheme="minorEastAsia" w:hAnsi="Arial" w:cs="Arial"/>
                <w:szCs w:val="20"/>
              </w:rPr>
            </w:pPr>
          </w:p>
          <w:p w14:paraId="601268FE" w14:textId="77777777" w:rsidR="00732E04" w:rsidRDefault="00732E04" w:rsidP="00B81D8A">
            <w:pPr>
              <w:rPr>
                <w:rFonts w:ascii="Arial" w:eastAsiaTheme="minorEastAsia" w:hAnsi="Arial" w:cs="Arial"/>
                <w:szCs w:val="20"/>
              </w:rPr>
            </w:pPr>
          </w:p>
          <w:p w14:paraId="3D52C6DE" w14:textId="77777777" w:rsidR="00732E04" w:rsidRDefault="00732E04" w:rsidP="00B81D8A">
            <w:pPr>
              <w:rPr>
                <w:rFonts w:ascii="Arial" w:eastAsiaTheme="minorEastAsia" w:hAnsi="Arial" w:cs="Arial"/>
                <w:szCs w:val="20"/>
              </w:rPr>
            </w:pPr>
          </w:p>
          <w:p w14:paraId="09D4C13E" w14:textId="77777777" w:rsidR="00732E04" w:rsidRPr="00B967D9" w:rsidRDefault="00732E04" w:rsidP="00B81D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522" w:type="dxa"/>
            <w:gridSpan w:val="10"/>
            <w:tcBorders>
              <w:left w:val="dashed" w:sz="4" w:space="0" w:color="FFFFFF" w:themeColor="background1"/>
              <w:right w:val="single" w:sz="4" w:space="0" w:color="FFFFFF" w:themeColor="background1"/>
            </w:tcBorders>
          </w:tcPr>
          <w:p w14:paraId="70A29D8A" w14:textId="77777777" w:rsidR="00732E04" w:rsidRPr="00732E04" w:rsidRDefault="00732E04" w:rsidP="00B81D8A">
            <w:pPr>
              <w:rPr>
                <w:rFonts w:ascii="Arial" w:hAnsi="Arial" w:cs="Arial"/>
                <w:sz w:val="10"/>
              </w:rPr>
            </w:pPr>
          </w:p>
          <w:p w14:paraId="7D8914B7" w14:textId="5F3E1994" w:rsidR="00B025C5" w:rsidRDefault="00B025C5" w:rsidP="00B81D8A">
            <w:pPr>
              <w:rPr>
                <w:rFonts w:ascii="Arial" w:eastAsiaTheme="minorEastAsia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</w:rPr>
              <w:t xml:space="preserve">Transforme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5</m:t>
                  </m:r>
                </m:den>
              </m:f>
            </m:oMath>
            <w:r>
              <w:rPr>
                <w:rFonts w:ascii="Arial" w:eastAsiaTheme="minorEastAsia" w:hAnsi="Arial" w:cs="Arial"/>
                <w:sz w:val="28"/>
                <w:szCs w:val="28"/>
              </w:rPr>
              <w:t xml:space="preserve"> </w:t>
            </w:r>
            <w:r w:rsidRPr="00A64A43">
              <w:rPr>
                <w:rFonts w:ascii="Arial" w:eastAsiaTheme="minorEastAsia" w:hAnsi="Arial" w:cs="Arial"/>
                <w:sz w:val="24"/>
                <w:szCs w:val="28"/>
              </w:rPr>
              <w:t>en pourcentage :</w:t>
            </w:r>
          </w:p>
          <w:p w14:paraId="6C681961" w14:textId="77777777" w:rsidR="00732E04" w:rsidRDefault="00732E04" w:rsidP="00B81D8A">
            <w:pPr>
              <w:rPr>
                <w:rFonts w:ascii="Arial" w:eastAsiaTheme="minorEastAsia" w:hAnsi="Arial" w:cs="Arial"/>
                <w:sz w:val="24"/>
                <w:szCs w:val="28"/>
              </w:rPr>
            </w:pPr>
          </w:p>
          <w:tbl>
            <w:tblPr>
              <w:tblW w:w="4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618"/>
              <w:gridCol w:w="618"/>
              <w:gridCol w:w="617"/>
              <w:gridCol w:w="617"/>
              <w:gridCol w:w="617"/>
              <w:gridCol w:w="617"/>
              <w:gridCol w:w="617"/>
              <w:gridCol w:w="617"/>
            </w:tblGrid>
            <w:tr w:rsidR="00732E04" w:rsidRPr="00507098" w14:paraId="655265F2" w14:textId="77777777" w:rsidTr="00732E04">
              <w:trPr>
                <w:trHeight w:val="567"/>
              </w:trPr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EECA2D3" w14:textId="77777777" w:rsidR="00732E04" w:rsidRPr="00507098" w:rsidRDefault="00732E04" w:rsidP="00B81D8A">
                  <w:pPr>
                    <w:jc w:val="center"/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72F332C" w14:textId="77777777" w:rsidR="00732E04" w:rsidRPr="00507098" w:rsidRDefault="00732E04" w:rsidP="00B81D8A">
                  <w:pPr>
                    <w:jc w:val="center"/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8CAF381" w14:textId="77777777" w:rsidR="00732E04" w:rsidRPr="00507098" w:rsidRDefault="00732E04" w:rsidP="00B81D8A">
                  <w:pPr>
                    <w:jc w:val="center"/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CEC7181" w14:textId="77777777" w:rsidR="00732E04" w:rsidRPr="00507098" w:rsidRDefault="00732E04" w:rsidP="00B81D8A">
                  <w:pPr>
                    <w:jc w:val="center"/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5CB534F" w14:textId="77777777" w:rsidR="00732E04" w:rsidRPr="00507098" w:rsidRDefault="00732E04" w:rsidP="00B81D8A">
                  <w:pPr>
                    <w:jc w:val="center"/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447B153" w14:textId="77777777" w:rsidR="00732E04" w:rsidRPr="00507098" w:rsidRDefault="00732E04" w:rsidP="00B81D8A">
                  <w:pPr>
                    <w:jc w:val="center"/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D6A9CC3" w14:textId="77777777" w:rsidR="00732E04" w:rsidRPr="00507098" w:rsidRDefault="00732E04" w:rsidP="00B81D8A">
                  <w:pPr>
                    <w:jc w:val="center"/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E0CB5FD" w14:textId="77777777" w:rsidR="00732E04" w:rsidRPr="00507098" w:rsidRDefault="00732E04" w:rsidP="00B81D8A">
                  <w:pPr>
                    <w:jc w:val="center"/>
                  </w:pPr>
                </w:p>
              </w:tc>
            </w:tr>
            <w:tr w:rsidR="00732E04" w:rsidRPr="00507098" w14:paraId="19E55BDC" w14:textId="77777777" w:rsidTr="00732E04">
              <w:trPr>
                <w:trHeight w:val="567"/>
              </w:trPr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51DF2F2" w14:textId="77777777" w:rsidR="00732E04" w:rsidRPr="00507098" w:rsidRDefault="00732E04" w:rsidP="00B81D8A">
                  <w:pPr>
                    <w:jc w:val="center"/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8FDF553" w14:textId="77777777" w:rsidR="00732E04" w:rsidRPr="00507098" w:rsidRDefault="00732E04" w:rsidP="00B81D8A">
                  <w:pPr>
                    <w:jc w:val="center"/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1B9289A" w14:textId="77777777" w:rsidR="00732E04" w:rsidRPr="00507098" w:rsidRDefault="00732E04" w:rsidP="00B81D8A">
                  <w:pPr>
                    <w:jc w:val="center"/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7575F4F" w14:textId="77777777" w:rsidR="00732E04" w:rsidRPr="00507098" w:rsidRDefault="00732E04" w:rsidP="00B81D8A">
                  <w:pPr>
                    <w:jc w:val="center"/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DF0187D" w14:textId="77777777" w:rsidR="00732E04" w:rsidRPr="00507098" w:rsidRDefault="00732E04" w:rsidP="00B81D8A">
                  <w:pPr>
                    <w:jc w:val="center"/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EE8557E" w14:textId="77777777" w:rsidR="00732E04" w:rsidRPr="00507098" w:rsidRDefault="00732E04" w:rsidP="00B81D8A">
                  <w:pPr>
                    <w:jc w:val="center"/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22493B1" w14:textId="77777777" w:rsidR="00732E04" w:rsidRPr="00507098" w:rsidRDefault="00732E04" w:rsidP="00B81D8A">
                  <w:pPr>
                    <w:jc w:val="center"/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042F41A" w14:textId="77777777" w:rsidR="00732E04" w:rsidRPr="00507098" w:rsidRDefault="00732E04" w:rsidP="00B81D8A">
                  <w:pPr>
                    <w:jc w:val="center"/>
                  </w:pPr>
                </w:p>
              </w:tc>
            </w:tr>
            <w:tr w:rsidR="00732E04" w:rsidRPr="00507098" w14:paraId="1E014839" w14:textId="77777777" w:rsidTr="00732E04">
              <w:trPr>
                <w:trHeight w:val="567"/>
              </w:trPr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F01D394" w14:textId="77777777" w:rsidR="00732E04" w:rsidRPr="00507098" w:rsidRDefault="00732E04" w:rsidP="00B81D8A">
                  <w:pPr>
                    <w:jc w:val="center"/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41E8146" w14:textId="77777777" w:rsidR="00732E04" w:rsidRPr="00507098" w:rsidRDefault="00732E04" w:rsidP="00B81D8A">
                  <w:pPr>
                    <w:jc w:val="center"/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1523039" w14:textId="77777777" w:rsidR="00732E04" w:rsidRPr="00507098" w:rsidRDefault="00732E04" w:rsidP="00B81D8A">
                  <w:pPr>
                    <w:jc w:val="center"/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910D3B9" w14:textId="77777777" w:rsidR="00732E04" w:rsidRPr="00507098" w:rsidRDefault="00732E04" w:rsidP="00B81D8A">
                  <w:pPr>
                    <w:jc w:val="center"/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59731F4" w14:textId="77777777" w:rsidR="00732E04" w:rsidRPr="00507098" w:rsidRDefault="00732E04" w:rsidP="00B81D8A">
                  <w:pPr>
                    <w:jc w:val="center"/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4643E00" w14:textId="77777777" w:rsidR="00732E04" w:rsidRPr="00507098" w:rsidRDefault="00732E04" w:rsidP="00B81D8A">
                  <w:pPr>
                    <w:jc w:val="center"/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4AB501B" w14:textId="77777777" w:rsidR="00732E04" w:rsidRPr="00507098" w:rsidRDefault="00732E04" w:rsidP="00B81D8A">
                  <w:pPr>
                    <w:jc w:val="center"/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B2CE7F0" w14:textId="77777777" w:rsidR="00732E04" w:rsidRPr="00507098" w:rsidRDefault="00732E04" w:rsidP="00B81D8A">
                  <w:pPr>
                    <w:jc w:val="center"/>
                  </w:pPr>
                </w:p>
              </w:tc>
            </w:tr>
          </w:tbl>
          <w:p w14:paraId="323C62BD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</w:tr>
      <w:tr w:rsidR="00B025C5" w:rsidRPr="00B967D9" w14:paraId="5401B82C" w14:textId="77777777" w:rsidTr="00732E04">
        <w:trPr>
          <w:gridAfter w:val="4"/>
          <w:wAfter w:w="290" w:type="dxa"/>
        </w:trPr>
        <w:tc>
          <w:tcPr>
            <w:tcW w:w="2927" w:type="dxa"/>
            <w:gridSpan w:val="7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61B73CE" w14:textId="77777777" w:rsidR="00B025C5" w:rsidRPr="00D646B0" w:rsidRDefault="00B025C5" w:rsidP="00B81D8A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44"/>
              </w:rPr>
            </w:pPr>
            <w:r>
              <w:rPr>
                <w:rFonts w:ascii="Arial" w:hAnsi="Arial" w:cs="Arial"/>
                <w:sz w:val="28"/>
                <w:szCs w:val="44"/>
              </w:rPr>
              <w:t xml:space="preserve">Situer une fraction sur la </w:t>
            </w:r>
            <w:r w:rsidRPr="00A64A43">
              <w:rPr>
                <w:rFonts w:ascii="Arial" w:hAnsi="Arial" w:cs="Arial"/>
                <w:b/>
                <w:sz w:val="28"/>
                <w:szCs w:val="44"/>
              </w:rPr>
              <w:t>droite numérique</w:t>
            </w:r>
          </w:p>
        </w:tc>
        <w:tc>
          <w:tcPr>
            <w:tcW w:w="3112" w:type="dxa"/>
            <w:gridSpan w:val="9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6368931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On peut représenter une fraction sur une droite numérique, en la divisant en parties égales selon le dénominateur de la fraction.</w:t>
            </w:r>
          </w:p>
          <w:p w14:paraId="0539F119" w14:textId="77777777" w:rsidR="00B025C5" w:rsidRDefault="00B025C5" w:rsidP="00B81D8A">
            <w:pPr>
              <w:rPr>
                <w:rFonts w:ascii="Arial" w:hAnsi="Arial" w:cs="Arial"/>
                <w:sz w:val="14"/>
              </w:rPr>
            </w:pPr>
          </w:p>
          <w:p w14:paraId="1AE30CD3" w14:textId="77777777" w:rsidR="00B025C5" w:rsidRDefault="00B025C5" w:rsidP="00B81D8A">
            <w:pPr>
              <w:rPr>
                <w:rFonts w:ascii="Arial" w:hAnsi="Arial" w:cs="Arial"/>
                <w:sz w:val="14"/>
              </w:rPr>
            </w:pPr>
          </w:p>
          <w:p w14:paraId="136FABBC" w14:textId="77777777" w:rsidR="00B025C5" w:rsidRDefault="00B025C5" w:rsidP="00B81D8A">
            <w:pPr>
              <w:rPr>
                <w:rFonts w:ascii="Arial" w:hAnsi="Arial" w:cs="Arial"/>
                <w:sz w:val="14"/>
              </w:rPr>
            </w:pPr>
          </w:p>
          <w:p w14:paraId="3E1BFDCD" w14:textId="77777777" w:rsidR="00B025C5" w:rsidRDefault="00B025C5" w:rsidP="00B81D8A">
            <w:pPr>
              <w:rPr>
                <w:rFonts w:ascii="Arial" w:hAnsi="Arial" w:cs="Arial"/>
                <w:sz w:val="14"/>
              </w:rPr>
            </w:pPr>
          </w:p>
          <w:p w14:paraId="52E46548" w14:textId="77777777" w:rsidR="00B025C5" w:rsidRDefault="00B025C5" w:rsidP="00B81D8A">
            <w:pPr>
              <w:rPr>
                <w:rFonts w:ascii="Arial" w:hAnsi="Arial" w:cs="Arial"/>
                <w:sz w:val="14"/>
              </w:rPr>
            </w:pPr>
          </w:p>
          <w:p w14:paraId="1F0E63C2" w14:textId="77777777" w:rsidR="00B025C5" w:rsidRDefault="00B025C5" w:rsidP="00B81D8A">
            <w:pPr>
              <w:rPr>
                <w:rFonts w:ascii="Arial" w:hAnsi="Arial" w:cs="Arial"/>
                <w:sz w:val="14"/>
              </w:rPr>
            </w:pPr>
          </w:p>
          <w:p w14:paraId="0615D2D6" w14:textId="77777777" w:rsidR="00B025C5" w:rsidRDefault="00B025C5" w:rsidP="00B81D8A">
            <w:pPr>
              <w:rPr>
                <w:rFonts w:ascii="Arial" w:hAnsi="Arial" w:cs="Arial"/>
                <w:sz w:val="14"/>
              </w:rPr>
            </w:pPr>
          </w:p>
          <w:p w14:paraId="0E46088D" w14:textId="77777777" w:rsidR="00B025C5" w:rsidRDefault="00B025C5" w:rsidP="00B81D8A">
            <w:pPr>
              <w:rPr>
                <w:rFonts w:ascii="Arial" w:hAnsi="Arial" w:cs="Arial"/>
                <w:sz w:val="14"/>
              </w:rPr>
            </w:pPr>
          </w:p>
          <w:p w14:paraId="2FC2D487" w14:textId="77777777" w:rsidR="00B025C5" w:rsidRDefault="00B025C5" w:rsidP="00B81D8A">
            <w:pPr>
              <w:rPr>
                <w:rFonts w:ascii="Arial" w:hAnsi="Arial" w:cs="Arial"/>
                <w:sz w:val="14"/>
              </w:rPr>
            </w:pPr>
          </w:p>
          <w:p w14:paraId="60600792" w14:textId="77777777" w:rsidR="00B025C5" w:rsidRDefault="00B025C5" w:rsidP="00B81D8A">
            <w:pPr>
              <w:rPr>
                <w:rFonts w:ascii="Arial" w:hAnsi="Arial" w:cs="Arial"/>
                <w:sz w:val="14"/>
              </w:rPr>
            </w:pPr>
          </w:p>
          <w:p w14:paraId="5F0F65A5" w14:textId="77777777" w:rsidR="00B025C5" w:rsidRDefault="00B025C5" w:rsidP="00B81D8A">
            <w:pPr>
              <w:rPr>
                <w:rFonts w:ascii="Arial" w:hAnsi="Arial" w:cs="Arial"/>
                <w:sz w:val="14"/>
              </w:rPr>
            </w:pPr>
          </w:p>
          <w:p w14:paraId="6CBB6393" w14:textId="77777777" w:rsidR="00B025C5" w:rsidRDefault="00B025C5" w:rsidP="00B81D8A">
            <w:pPr>
              <w:rPr>
                <w:rFonts w:ascii="Arial" w:hAnsi="Arial" w:cs="Arial"/>
                <w:sz w:val="14"/>
              </w:rPr>
            </w:pPr>
          </w:p>
          <w:p w14:paraId="6BE7E92C" w14:textId="77777777" w:rsidR="00B025C5" w:rsidRDefault="00B025C5" w:rsidP="00B81D8A">
            <w:pPr>
              <w:rPr>
                <w:rFonts w:ascii="Arial" w:hAnsi="Arial" w:cs="Arial"/>
                <w:sz w:val="14"/>
              </w:rPr>
            </w:pPr>
          </w:p>
          <w:p w14:paraId="3AE9370B" w14:textId="77777777" w:rsidR="00B025C5" w:rsidRDefault="00B025C5" w:rsidP="00B81D8A">
            <w:pPr>
              <w:rPr>
                <w:rFonts w:ascii="Arial" w:hAnsi="Arial" w:cs="Arial"/>
                <w:sz w:val="14"/>
              </w:rPr>
            </w:pPr>
          </w:p>
          <w:p w14:paraId="1FF176CB" w14:textId="77777777" w:rsidR="00B025C5" w:rsidRPr="00E12ADF" w:rsidRDefault="00B025C5" w:rsidP="00B81D8A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3850" w:type="dxa"/>
            <w:gridSpan w:val="1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D66FC67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anchor distT="0" distB="0" distL="114300" distR="114300" simplePos="0" relativeHeight="252218368" behindDoc="0" locked="0" layoutInCell="1" allowOverlap="1" wp14:anchorId="6205B534" wp14:editId="1EC9E21E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215265</wp:posOffset>
                  </wp:positionV>
                  <wp:extent cx="1722120" cy="876300"/>
                  <wp:effectExtent l="0" t="0" r="0" b="0"/>
                  <wp:wrapNone/>
                  <wp:docPr id="526" name="Image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oite quarts.tiff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2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55" w:type="dxa"/>
            <w:gridSpan w:val="9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9672E6E" w14:textId="77777777" w:rsidR="00732E04" w:rsidRDefault="00732E04" w:rsidP="00B81D8A">
            <w:pPr>
              <w:rPr>
                <w:rFonts w:ascii="Arial" w:hAnsi="Arial" w:cs="Arial"/>
                <w:sz w:val="24"/>
              </w:rPr>
            </w:pPr>
          </w:p>
          <w:p w14:paraId="42EDA6CD" w14:textId="77777777" w:rsidR="00B025C5" w:rsidRDefault="00B025C5" w:rsidP="00B81D8A">
            <w:pPr>
              <w:rPr>
                <w:rFonts w:ascii="Arial" w:eastAsiaTheme="minorEastAsia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</w:rPr>
              <w:t xml:space="preserve">Situe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5</m:t>
                  </m:r>
                </m:den>
              </m:f>
            </m:oMath>
            <w:r>
              <w:rPr>
                <w:rFonts w:ascii="Arial" w:eastAsiaTheme="minorEastAsia" w:hAnsi="Arial" w:cs="Arial"/>
                <w:sz w:val="28"/>
                <w:szCs w:val="28"/>
              </w:rPr>
              <w:t xml:space="preserve"> </w:t>
            </w:r>
            <w:r>
              <w:rPr>
                <w:rFonts w:ascii="Arial" w:eastAsiaTheme="minorEastAsia" w:hAnsi="Arial" w:cs="Arial"/>
                <w:sz w:val="24"/>
                <w:szCs w:val="28"/>
              </w:rPr>
              <w:t xml:space="preserve">sur la </w:t>
            </w:r>
            <w:r w:rsidRPr="00E12ADF">
              <w:rPr>
                <w:rFonts w:ascii="Arial" w:eastAsiaTheme="minorEastAsia" w:hAnsi="Arial" w:cs="Arial"/>
                <w:sz w:val="24"/>
                <w:szCs w:val="28"/>
              </w:rPr>
              <w:t>droite numérique</w:t>
            </w:r>
            <w:r>
              <w:rPr>
                <w:rFonts w:ascii="Arial" w:eastAsiaTheme="minorEastAsia" w:hAnsi="Arial" w:cs="Arial"/>
                <w:sz w:val="24"/>
                <w:szCs w:val="28"/>
              </w:rPr>
              <w:t> :</w:t>
            </w:r>
          </w:p>
          <w:p w14:paraId="3224E6D5" w14:textId="5225D87C" w:rsidR="00B025C5" w:rsidRDefault="00732E04" w:rsidP="00B81D8A">
            <w:pPr>
              <w:rPr>
                <w:rFonts w:ascii="Arial" w:eastAsiaTheme="minorEastAsia" w:hAnsi="Arial" w:cs="Arial"/>
                <w:sz w:val="24"/>
                <w:szCs w:val="28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10EEE6AA" wp14:editId="3813C487">
                  <wp:extent cx="2826327" cy="724533"/>
                  <wp:effectExtent l="0" t="0" r="0" b="0"/>
                  <wp:docPr id="324" name="Imag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859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B8437C" w14:textId="77777777" w:rsidR="00B025C5" w:rsidRPr="003A6C62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</w:tr>
      <w:tr w:rsidR="00B025C5" w:rsidRPr="00B967D9" w14:paraId="70A09893" w14:textId="77777777" w:rsidTr="00732E04">
        <w:trPr>
          <w:gridAfter w:val="4"/>
          <w:wAfter w:w="290" w:type="dxa"/>
          <w:trHeight w:val="2117"/>
        </w:trPr>
        <w:tc>
          <w:tcPr>
            <w:tcW w:w="2863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1035ECD" w14:textId="77777777" w:rsidR="00B025C5" w:rsidRPr="00A64A43" w:rsidRDefault="00B025C5" w:rsidP="00B81D8A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b/>
                <w:sz w:val="28"/>
                <w:szCs w:val="44"/>
              </w:rPr>
            </w:pPr>
            <w:r w:rsidRPr="00896E21">
              <w:rPr>
                <w:rFonts w:ascii="Arial" w:hAnsi="Arial" w:cs="Arial"/>
                <w:b/>
                <w:sz w:val="28"/>
                <w:szCs w:val="44"/>
              </w:rPr>
              <w:lastRenderedPageBreak/>
              <w:t>Additionner des fractions</w:t>
            </w:r>
          </w:p>
        </w:tc>
        <w:tc>
          <w:tcPr>
            <w:tcW w:w="2187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958D11D" w14:textId="77777777" w:rsidR="00B025C5" w:rsidRPr="00091A8D" w:rsidRDefault="00B025C5" w:rsidP="00B81D8A">
            <w:pPr>
              <w:rPr>
                <w:rFonts w:ascii="Arial" w:hAnsi="Arial" w:cs="Arial"/>
                <w:sz w:val="24"/>
              </w:rPr>
            </w:pPr>
            <w:r w:rsidRPr="00091A8D">
              <w:rPr>
                <w:rFonts w:ascii="Arial" w:hAnsi="Arial" w:cs="Arial"/>
                <w:sz w:val="24"/>
              </w:rPr>
              <w:t>1- Je dessine mes fractions</w:t>
            </w:r>
          </w:p>
          <w:p w14:paraId="3F5B1BEE" w14:textId="77777777" w:rsidR="00B025C5" w:rsidRPr="00091A8D" w:rsidRDefault="00B025C5" w:rsidP="00B81D8A">
            <w:pPr>
              <w:pStyle w:val="Paragraphedeliste"/>
              <w:rPr>
                <w:rFonts w:ascii="Arial" w:hAnsi="Arial" w:cs="Arial"/>
                <w:sz w:val="24"/>
              </w:rPr>
            </w:pPr>
          </w:p>
          <w:p w14:paraId="254B3D7F" w14:textId="77777777" w:rsidR="00B025C5" w:rsidRPr="005532CD" w:rsidRDefault="00B025C5" w:rsidP="00B81D8A">
            <w:pPr>
              <w:rPr>
                <w:rFonts w:ascii="Arial" w:hAnsi="Arial" w:cs="Arial"/>
                <w:sz w:val="28"/>
              </w:rPr>
            </w:pPr>
            <w:r w:rsidRPr="00091A8D">
              <w:rPr>
                <w:rFonts w:ascii="Arial" w:hAnsi="Arial" w:cs="Arial"/>
                <w:sz w:val="24"/>
              </w:rPr>
              <w:t>2- J’effectue m</w:t>
            </w:r>
            <w:r>
              <w:rPr>
                <w:rFonts w:ascii="Arial" w:hAnsi="Arial" w:cs="Arial"/>
                <w:sz w:val="24"/>
              </w:rPr>
              <w:t>on addition</w:t>
            </w:r>
          </w:p>
          <w:p w14:paraId="52830847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50813519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07DEE8B0" w14:textId="77777777" w:rsidR="00B025C5" w:rsidRPr="006236A7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121" w:type="dxa"/>
            <w:gridSpan w:val="1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4419CEB" w14:textId="77777777" w:rsidR="00732E04" w:rsidRDefault="00B025C5" w:rsidP="00B81D8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D914AEF" w14:textId="342DA070" w:rsidR="00B025C5" w:rsidRDefault="00B025C5" w:rsidP="00B81D8A">
            <w:pPr>
              <w:rPr>
                <w:rFonts w:ascii="Arial" w:eastAsiaTheme="minorEastAsia" w:hAnsi="Arial" w:cs="Arial"/>
                <w:sz w:val="36"/>
                <w:szCs w:val="32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4</m:t>
                  </m:r>
                </m:den>
              </m:f>
              <m:r>
                <w:rPr>
                  <w:rFonts w:ascii="Cambria Math" w:hAnsi="Cambria Math" w:cs="Arial"/>
                  <w:sz w:val="32"/>
                  <w:szCs w:val="32"/>
                </w:rPr>
                <m:t xml:space="preserve"> </m:t>
              </m:r>
            </m:oMath>
            <w:r w:rsidRPr="00BD5C3C">
              <w:rPr>
                <w:rFonts w:ascii="Arial" w:eastAsiaTheme="minorEastAsia" w:hAnsi="Arial" w:cs="Arial"/>
                <w:sz w:val="32"/>
                <w:szCs w:val="32"/>
              </w:rPr>
              <w:t>+</w:t>
            </w:r>
            <m:oMath>
              <m:r>
                <w:rPr>
                  <w:rFonts w:ascii="Cambria Math" w:eastAsiaTheme="minorEastAsia" w:hAnsi="Cambria Math" w:cs="Arial"/>
                  <w:sz w:val="32"/>
                  <w:szCs w:val="32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32"/>
                      <w:szCs w:val="32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32"/>
                      <w:szCs w:val="32"/>
                    </w:rPr>
                    <m:t>4</m:t>
                  </m:r>
                </m:den>
              </m:f>
            </m:oMath>
            <w:r w:rsidRPr="00BD5C3C">
              <w:rPr>
                <w:rFonts w:ascii="Arial" w:eastAsiaTheme="minorEastAsia" w:hAnsi="Arial" w:cs="Arial"/>
                <w:sz w:val="32"/>
                <w:szCs w:val="32"/>
              </w:rPr>
              <w:t xml:space="preserve"> =</w:t>
            </w:r>
            <m:oMath>
              <m:r>
                <w:rPr>
                  <w:rFonts w:ascii="Cambria Math" w:eastAsiaTheme="minorEastAsia" w:hAnsi="Cambria Math" w:cs="Arial"/>
                  <w:sz w:val="32"/>
                  <w:szCs w:val="32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36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36"/>
                      <w:szCs w:val="32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36"/>
                      <w:szCs w:val="32"/>
                    </w:rPr>
                    <m:t>4</m:t>
                  </m:r>
                </m:den>
              </m:f>
            </m:oMath>
          </w:p>
          <w:p w14:paraId="5570C3F3" w14:textId="77777777" w:rsidR="00732E04" w:rsidRPr="00896E21" w:rsidRDefault="00732E04" w:rsidP="00B81D8A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586"/>
              <w:gridCol w:w="586"/>
              <w:gridCol w:w="586"/>
            </w:tblGrid>
            <w:tr w:rsidR="00B025C5" w14:paraId="0039EEBA" w14:textId="77777777" w:rsidTr="00732E04">
              <w:tc>
                <w:tcPr>
                  <w:tcW w:w="585" w:type="dxa"/>
                  <w:shd w:val="clear" w:color="auto" w:fill="D9D9D9" w:themeFill="background1" w:themeFillShade="D9"/>
                </w:tcPr>
                <w:p w14:paraId="19F45FA2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86" w:type="dxa"/>
                  <w:shd w:val="clear" w:color="auto" w:fill="0070C0"/>
                </w:tcPr>
                <w:p w14:paraId="4F059527" w14:textId="77777777" w:rsidR="00B025C5" w:rsidRPr="00896E21" w:rsidRDefault="00B025C5" w:rsidP="00B81D8A">
                  <w:pPr>
                    <w:rPr>
                      <w:rFonts w:ascii="Arial" w:hAnsi="Arial" w:cs="Arial"/>
                      <w:sz w:val="32"/>
                    </w:rPr>
                  </w:pPr>
                </w:p>
              </w:tc>
              <w:tc>
                <w:tcPr>
                  <w:tcW w:w="586" w:type="dxa"/>
                  <w:shd w:val="clear" w:color="auto" w:fill="0070C0"/>
                </w:tcPr>
                <w:p w14:paraId="2437E810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86" w:type="dxa"/>
                </w:tcPr>
                <w:p w14:paraId="0FCE8110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</w:tbl>
          <w:p w14:paraId="5C2A6983" w14:textId="366D256D" w:rsidR="00B025C5" w:rsidRDefault="00B025C5" w:rsidP="00732E04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     </w:t>
            </w:r>
          </w:p>
        </w:tc>
        <w:tc>
          <w:tcPr>
            <w:tcW w:w="3120" w:type="dxa"/>
            <w:gridSpan w:val="9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9BFC7C5" w14:textId="77777777" w:rsidR="00732E04" w:rsidRPr="00732E04" w:rsidRDefault="00732E04" w:rsidP="00B81D8A">
            <w:pPr>
              <w:rPr>
                <w:rFonts w:ascii="Arial" w:eastAsiaTheme="minorEastAsia" w:hAnsi="Arial" w:cs="Arial"/>
                <w:sz w:val="24"/>
                <w:szCs w:val="32"/>
              </w:rPr>
            </w:pPr>
          </w:p>
          <w:p w14:paraId="621EB269" w14:textId="77777777" w:rsidR="00B025C5" w:rsidRPr="004C1F77" w:rsidRDefault="00B81D8A" w:rsidP="00B81D8A">
            <w:pPr>
              <w:rPr>
                <w:rFonts w:ascii="Arial" w:hAnsi="Arial" w:cs="Arial"/>
                <w:sz w:val="24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3</m:t>
                  </m:r>
                </m:den>
              </m:f>
              <m:r>
                <w:rPr>
                  <w:rFonts w:ascii="Cambria Math" w:hAnsi="Cambria Math" w:cs="Arial"/>
                  <w:sz w:val="32"/>
                  <w:szCs w:val="32"/>
                </w:rPr>
                <m:t xml:space="preserve"> </m:t>
              </m:r>
            </m:oMath>
            <w:r w:rsidR="00B025C5" w:rsidRPr="00BD5C3C">
              <w:rPr>
                <w:rFonts w:ascii="Arial" w:eastAsiaTheme="minorEastAsia" w:hAnsi="Arial" w:cs="Arial"/>
                <w:sz w:val="32"/>
                <w:szCs w:val="32"/>
              </w:rPr>
              <w:t>+</w:t>
            </w:r>
            <m:oMath>
              <m:r>
                <w:rPr>
                  <w:rFonts w:ascii="Cambria Math" w:eastAsiaTheme="minorEastAsia" w:hAnsi="Cambria Math" w:cs="Arial"/>
                  <w:sz w:val="32"/>
                  <w:szCs w:val="32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32"/>
                      <w:szCs w:val="32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32"/>
                      <w:szCs w:val="32"/>
                    </w:rPr>
                    <m:t>6</m:t>
                  </m:r>
                </m:den>
              </m:f>
            </m:oMath>
            <w:r w:rsidR="00B025C5" w:rsidRPr="00BD5C3C">
              <w:rPr>
                <w:rFonts w:ascii="Arial" w:eastAsiaTheme="minorEastAsia" w:hAnsi="Arial" w:cs="Arial"/>
                <w:sz w:val="32"/>
                <w:szCs w:val="32"/>
              </w:rPr>
              <w:t xml:space="preserve"> =</w:t>
            </w:r>
            <m:oMath>
              <m:r>
                <w:rPr>
                  <w:rFonts w:ascii="Cambria Math" w:eastAsiaTheme="minorEastAsia" w:hAnsi="Cambria Math" w:cs="Arial"/>
                  <w:sz w:val="32"/>
                  <w:szCs w:val="32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36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36"/>
                      <w:szCs w:val="32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36"/>
                      <w:szCs w:val="32"/>
                    </w:rPr>
                    <m:t>6</m:t>
                  </m:r>
                </m:den>
              </m:f>
            </m:oMath>
          </w:p>
          <w:p w14:paraId="476DE139" w14:textId="774FF3B2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1"/>
              <w:gridCol w:w="390"/>
              <w:gridCol w:w="391"/>
              <w:gridCol w:w="390"/>
              <w:gridCol w:w="391"/>
            </w:tblGrid>
            <w:tr w:rsidR="00B025C5" w14:paraId="4195B454" w14:textId="77777777" w:rsidTr="00732E04">
              <w:tc>
                <w:tcPr>
                  <w:tcW w:w="390" w:type="dxa"/>
                  <w:shd w:val="clear" w:color="auto" w:fill="BFBFBF" w:themeFill="background1" w:themeFillShade="BF"/>
                </w:tcPr>
                <w:p w14:paraId="5D662EF5" w14:textId="77777777" w:rsidR="00B025C5" w:rsidRDefault="00B025C5" w:rsidP="00B81D8A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391" w:type="dxa"/>
                  <w:shd w:val="clear" w:color="auto" w:fill="BFBFBF" w:themeFill="background1" w:themeFillShade="BF"/>
                </w:tcPr>
                <w:p w14:paraId="34245262" w14:textId="77777777" w:rsidR="00B025C5" w:rsidRDefault="00B025C5" w:rsidP="00B81D8A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390" w:type="dxa"/>
                  <w:shd w:val="clear" w:color="auto" w:fill="0070C0"/>
                </w:tcPr>
                <w:p w14:paraId="70794A39" w14:textId="77777777" w:rsidR="00B025C5" w:rsidRDefault="00B025C5" w:rsidP="00B81D8A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391" w:type="dxa"/>
                  <w:shd w:val="clear" w:color="auto" w:fill="0070C0"/>
                </w:tcPr>
                <w:p w14:paraId="782157A0" w14:textId="77777777" w:rsidR="00B025C5" w:rsidRDefault="00B025C5" w:rsidP="00B81D8A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390" w:type="dxa"/>
                  <w:shd w:val="clear" w:color="auto" w:fill="0070C0"/>
                </w:tcPr>
                <w:p w14:paraId="322B9D1F" w14:textId="77777777" w:rsidR="00B025C5" w:rsidRDefault="00B025C5" w:rsidP="00B81D8A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391" w:type="dxa"/>
                  <w:shd w:val="clear" w:color="auto" w:fill="FFFFFF" w:themeFill="background1"/>
                </w:tcPr>
                <w:p w14:paraId="4E377BD0" w14:textId="77777777" w:rsidR="00B025C5" w:rsidRDefault="00B025C5" w:rsidP="00B81D8A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</w:tbl>
          <w:p w14:paraId="2733C539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553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A3E87C6" w14:textId="2508AAF4" w:rsidR="00732E04" w:rsidRDefault="00732E04" w:rsidP="00B81D8A">
            <w:pPr>
              <w:rPr>
                <w:rFonts w:ascii="Arial" w:hAnsi="Arial" w:cs="Arial"/>
                <w:sz w:val="24"/>
              </w:rPr>
            </w:pPr>
            <w:r w:rsidRPr="004B39A4"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2D713A73" wp14:editId="13F46F8F">
                      <wp:simplePos x="0" y="0"/>
                      <wp:positionH relativeFrom="column">
                        <wp:posOffset>1463906</wp:posOffset>
                      </wp:positionH>
                      <wp:positionV relativeFrom="paragraph">
                        <wp:posOffset>114935</wp:posOffset>
                      </wp:positionV>
                      <wp:extent cx="289560" cy="474980"/>
                      <wp:effectExtent l="0" t="0" r="15240" b="20320"/>
                      <wp:wrapNone/>
                      <wp:docPr id="556" name="Rectangle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60" cy="4749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56" o:spid="_x0000_s1026" style="position:absolute;margin-left:115.25pt;margin-top:9.05pt;width:22.8pt;height:37.4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" fillcolor="white [3212]" strokecolor="black [3213]" strokeweight="2pt"/>
                  </w:pict>
                </mc:Fallback>
              </mc:AlternateContent>
            </w:r>
          </w:p>
          <w:p w14:paraId="0821D2DC" w14:textId="7BDE950A" w:rsidR="00B025C5" w:rsidRDefault="00B025C5" w:rsidP="00B81D8A">
            <w:pPr>
              <w:rPr>
                <w:rFonts w:ascii="Arial" w:hAnsi="Arial" w:cs="Arial"/>
                <w:sz w:val="24"/>
              </w:rPr>
            </w:pPr>
            <w:r w:rsidRPr="004B39A4">
              <w:rPr>
                <w:rFonts w:ascii="Arial" w:hAnsi="Arial" w:cs="Arial"/>
                <w:sz w:val="24"/>
              </w:rPr>
              <w:t>Additionne</w:t>
            </w:r>
            <w:r>
              <w:rPr>
                <w:rFonts w:ascii="Arial" w:hAnsi="Arial" w:cs="Arial"/>
                <w:sz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 xml:space="preserve">1 </m:t>
                  </m:r>
                </m:num>
                <m:den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2</m:t>
                  </m:r>
                </m:den>
              </m:f>
              <m:r>
                <w:rPr>
                  <w:rFonts w:ascii="Cambria Math" w:hAnsi="Cambria Math" w:cs="Arial"/>
                  <w:sz w:val="36"/>
                  <w:szCs w:val="36"/>
                </w:rPr>
                <m:t xml:space="preserve"> </m:t>
              </m:r>
            </m:oMath>
            <w:r>
              <w:rPr>
                <w:rFonts w:ascii="Arial" w:hAnsi="Arial" w:cs="Arial"/>
                <w:sz w:val="36"/>
                <w:szCs w:val="36"/>
              </w:rPr>
              <w:t>+</w:t>
            </w:r>
            <m:oMath>
              <m:r>
                <w:rPr>
                  <w:rFonts w:ascii="Cambria Math" w:hAnsi="Cambria Math" w:cs="Arial"/>
                  <w:sz w:val="36"/>
                  <w:szCs w:val="36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2</m:t>
                  </m:r>
                </m:num>
                <m:den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 xml:space="preserve"> 8</m:t>
                  </m:r>
                </m:den>
              </m:f>
            </m:oMath>
            <w:r>
              <w:rPr>
                <w:rFonts w:ascii="Arial" w:eastAsiaTheme="minorEastAsia" w:hAnsi="Arial" w:cs="Arial"/>
                <w:sz w:val="36"/>
                <w:szCs w:val="36"/>
              </w:rPr>
              <w:t xml:space="preserve"> </w:t>
            </w:r>
            <w:r w:rsidRPr="005D7DE2">
              <w:rPr>
                <w:rFonts w:ascii="Arial" w:hAnsi="Arial" w:cs="Arial"/>
                <w:sz w:val="36"/>
                <w:szCs w:val="36"/>
              </w:rPr>
              <w:t>=</w:t>
            </w:r>
          </w:p>
          <w:p w14:paraId="51B9005A" w14:textId="77777777" w:rsidR="00732E04" w:rsidRPr="00732E04" w:rsidRDefault="00732E04" w:rsidP="00732E04">
            <w:pPr>
              <w:rPr>
                <w:rFonts w:ascii="Arial" w:hAnsi="Arial" w:cs="Arial"/>
                <w:szCs w:val="32"/>
              </w:rPr>
            </w:pPr>
          </w:p>
          <w:tbl>
            <w:tblPr>
              <w:tblStyle w:val="Grilledutableau"/>
              <w:tblW w:w="3304" w:type="dxa"/>
              <w:tblLayout w:type="fixed"/>
              <w:tblLook w:val="04A0" w:firstRow="1" w:lastRow="0" w:firstColumn="1" w:lastColumn="0" w:noHBand="0" w:noVBand="1"/>
            </w:tblPr>
            <w:tblGrid>
              <w:gridCol w:w="413"/>
              <w:gridCol w:w="413"/>
              <w:gridCol w:w="413"/>
              <w:gridCol w:w="413"/>
              <w:gridCol w:w="413"/>
              <w:gridCol w:w="413"/>
              <w:gridCol w:w="413"/>
              <w:gridCol w:w="413"/>
            </w:tblGrid>
            <w:tr w:rsidR="00732E04" w14:paraId="477C702E" w14:textId="77777777" w:rsidTr="002E50DA">
              <w:tc>
                <w:tcPr>
                  <w:tcW w:w="413" w:type="dxa"/>
                  <w:shd w:val="clear" w:color="auto" w:fill="FFFFFF" w:themeFill="background1"/>
                </w:tcPr>
                <w:p w14:paraId="414F6B84" w14:textId="77777777" w:rsidR="00732E04" w:rsidRDefault="00732E04" w:rsidP="002E50DA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413" w:type="dxa"/>
                  <w:shd w:val="clear" w:color="auto" w:fill="FFFFFF" w:themeFill="background1"/>
                </w:tcPr>
                <w:p w14:paraId="1EDC733C" w14:textId="77777777" w:rsidR="00732E04" w:rsidRDefault="00732E04" w:rsidP="002E50DA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413" w:type="dxa"/>
                  <w:shd w:val="clear" w:color="auto" w:fill="FFFFFF" w:themeFill="background1"/>
                </w:tcPr>
                <w:p w14:paraId="0A3D74D4" w14:textId="77777777" w:rsidR="00732E04" w:rsidRDefault="00732E04" w:rsidP="002E50DA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413" w:type="dxa"/>
                  <w:shd w:val="clear" w:color="auto" w:fill="FFFFFF" w:themeFill="background1"/>
                </w:tcPr>
                <w:p w14:paraId="72B7AD0C" w14:textId="77777777" w:rsidR="00732E04" w:rsidRDefault="00732E04" w:rsidP="002E50DA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413" w:type="dxa"/>
                  <w:shd w:val="clear" w:color="auto" w:fill="FFFFFF" w:themeFill="background1"/>
                </w:tcPr>
                <w:p w14:paraId="0B76A2DE" w14:textId="77777777" w:rsidR="00732E04" w:rsidRDefault="00732E04" w:rsidP="002E50DA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413" w:type="dxa"/>
                  <w:shd w:val="clear" w:color="auto" w:fill="FFFFFF" w:themeFill="background1"/>
                </w:tcPr>
                <w:p w14:paraId="6152DBB7" w14:textId="77777777" w:rsidR="00732E04" w:rsidRDefault="00732E04" w:rsidP="002E50DA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413" w:type="dxa"/>
                  <w:shd w:val="clear" w:color="auto" w:fill="FFFFFF" w:themeFill="background1"/>
                </w:tcPr>
                <w:p w14:paraId="42C3D6BE" w14:textId="77777777" w:rsidR="00732E04" w:rsidRDefault="00732E04" w:rsidP="002E50DA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413" w:type="dxa"/>
                  <w:shd w:val="clear" w:color="auto" w:fill="FFFFFF" w:themeFill="background1"/>
                </w:tcPr>
                <w:p w14:paraId="6E121A00" w14:textId="77777777" w:rsidR="00732E04" w:rsidRDefault="00732E04" w:rsidP="002E50DA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</w:tbl>
          <w:p w14:paraId="0A01582E" w14:textId="0D5FAB62" w:rsidR="00B025C5" w:rsidRPr="00B967D9" w:rsidRDefault="00B025C5" w:rsidP="00732E04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  </w:t>
            </w:r>
          </w:p>
        </w:tc>
      </w:tr>
      <w:tr w:rsidR="00B025C5" w:rsidRPr="00B967D9" w14:paraId="067136CD" w14:textId="77777777" w:rsidTr="00732E04">
        <w:trPr>
          <w:gridAfter w:val="1"/>
          <w:wAfter w:w="240" w:type="dxa"/>
          <w:trHeight w:val="2162"/>
        </w:trPr>
        <w:tc>
          <w:tcPr>
            <w:tcW w:w="2863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C0A44A0" w14:textId="77777777" w:rsidR="00B025C5" w:rsidRPr="00A64A43" w:rsidRDefault="00B025C5" w:rsidP="00B81D8A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b/>
                <w:sz w:val="28"/>
                <w:szCs w:val="44"/>
              </w:rPr>
            </w:pPr>
            <w:r w:rsidRPr="00091A8D">
              <w:rPr>
                <w:rFonts w:ascii="Arial" w:hAnsi="Arial" w:cs="Arial"/>
                <w:b/>
                <w:sz w:val="28"/>
                <w:szCs w:val="44"/>
              </w:rPr>
              <w:t>Soustraire des fractions</w:t>
            </w:r>
          </w:p>
        </w:tc>
        <w:tc>
          <w:tcPr>
            <w:tcW w:w="2187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0F78652" w14:textId="77777777" w:rsidR="00B025C5" w:rsidRPr="00091A8D" w:rsidRDefault="00B025C5" w:rsidP="00B81D8A">
            <w:pPr>
              <w:rPr>
                <w:rFonts w:ascii="Arial" w:hAnsi="Arial" w:cs="Arial"/>
                <w:sz w:val="24"/>
              </w:rPr>
            </w:pPr>
            <w:r w:rsidRPr="00091A8D">
              <w:rPr>
                <w:rFonts w:ascii="Arial" w:hAnsi="Arial" w:cs="Arial"/>
                <w:sz w:val="24"/>
              </w:rPr>
              <w:t>1- Je dessine mes fractions</w:t>
            </w:r>
          </w:p>
          <w:p w14:paraId="02E8A340" w14:textId="77777777" w:rsidR="00B025C5" w:rsidRPr="00091A8D" w:rsidRDefault="00B025C5" w:rsidP="00B81D8A">
            <w:pPr>
              <w:pStyle w:val="Paragraphedeliste"/>
              <w:rPr>
                <w:rFonts w:ascii="Arial" w:hAnsi="Arial" w:cs="Arial"/>
                <w:sz w:val="24"/>
              </w:rPr>
            </w:pPr>
          </w:p>
          <w:p w14:paraId="6941F6F7" w14:textId="5D18B95F" w:rsidR="00B025C5" w:rsidRPr="00732E04" w:rsidRDefault="00B025C5" w:rsidP="00B81D8A">
            <w:pPr>
              <w:rPr>
                <w:rFonts w:ascii="Arial" w:hAnsi="Arial" w:cs="Arial"/>
                <w:sz w:val="28"/>
              </w:rPr>
            </w:pPr>
            <w:r w:rsidRPr="00091A8D">
              <w:rPr>
                <w:rFonts w:ascii="Arial" w:hAnsi="Arial" w:cs="Arial"/>
                <w:sz w:val="24"/>
              </w:rPr>
              <w:t>2- J’effectue ma soustraction</w:t>
            </w:r>
          </w:p>
        </w:tc>
        <w:tc>
          <w:tcPr>
            <w:tcW w:w="2838" w:type="dxa"/>
            <w:gridSpan w:val="11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8DE494F" w14:textId="77777777" w:rsidR="00732E04" w:rsidRDefault="00B025C5" w:rsidP="00B81D8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2AC453D" w14:textId="72AF11CB" w:rsidR="00B025C5" w:rsidRPr="00091A8D" w:rsidRDefault="00B025C5" w:rsidP="00B81D8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 xml:space="preserve">3 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4</m:t>
                  </m:r>
                </m:den>
              </m:f>
              <m:r>
                <w:rPr>
                  <w:rFonts w:ascii="Cambria Math" w:hAnsi="Cambria Math" w:cs="Arial"/>
                  <w:sz w:val="32"/>
                  <w:szCs w:val="32"/>
                </w:rPr>
                <m:t xml:space="preserve"> </m:t>
              </m:r>
            </m:oMath>
            <w:r>
              <w:rPr>
                <w:rFonts w:ascii="Arial" w:eastAsiaTheme="minorEastAsia" w:hAnsi="Arial" w:cs="Arial"/>
                <w:sz w:val="32"/>
                <w:szCs w:val="32"/>
              </w:rPr>
              <w:t>-</w:t>
            </w:r>
            <m:oMath>
              <m:r>
                <w:rPr>
                  <w:rFonts w:ascii="Cambria Math" w:eastAsiaTheme="minorEastAsia" w:hAnsi="Cambria Math" w:cs="Arial"/>
                  <w:sz w:val="32"/>
                  <w:szCs w:val="32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32"/>
                      <w:szCs w:val="32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32"/>
                      <w:szCs w:val="32"/>
                    </w:rPr>
                    <m:t>4</m:t>
                  </m:r>
                </m:den>
              </m:f>
            </m:oMath>
            <w:r w:rsidRPr="00BD5C3C">
              <w:rPr>
                <w:rFonts w:ascii="Arial" w:eastAsiaTheme="minorEastAsia" w:hAnsi="Arial" w:cs="Arial"/>
                <w:sz w:val="32"/>
                <w:szCs w:val="32"/>
              </w:rPr>
              <w:t xml:space="preserve"> =</w:t>
            </w:r>
            <w:r>
              <w:rPr>
                <w:rFonts w:ascii="Arial" w:eastAsiaTheme="minorEastAsia" w:hAnsi="Arial" w:cs="Arial"/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36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36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36"/>
                      <w:szCs w:val="32"/>
                    </w:rPr>
                    <m:t>4</m:t>
                  </m:r>
                </m:den>
              </m:f>
            </m:oMath>
          </w:p>
          <w:p w14:paraId="6C9EF280" w14:textId="5AD7EE50" w:rsidR="00B025C5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eastAsiaTheme="minorEastAsia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73CF7945" wp14:editId="1B689E69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152400</wp:posOffset>
                      </wp:positionV>
                      <wp:extent cx="342900" cy="259080"/>
                      <wp:effectExtent l="0" t="0" r="0" b="7620"/>
                      <wp:wrapNone/>
                      <wp:docPr id="545" name="Multiplier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59080"/>
                              </a:xfrm>
                              <a:prstGeom prst="mathMultipl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ultiplier 545" o:spid="_x0000_s1026" style="position:absolute;margin-left:2.15pt;margin-top:12pt;width:27pt;height:20.4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900,259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" path="m63989,86534l100723,37915r70727,53438l242177,37915r36734,48619l221991,129540r56920,43006l242177,221165,171450,167727r-70727,53438l63989,172546r56920,-43006l63989,86534xe" fillcolor="black [3213]" strokecolor="black [3213]" strokeweight="2pt">
                      <v:path arrowok="t" o:connecttype="custom" o:connectlocs="63989,86534;100723,37915;171450,91353;242177,37915;278911,86534;221991,129540;278911,172546;242177,221165;171450,167727;100723,221165;63989,172546;120909,129540;63989,86534" o:connectangles="0,0,0,0,0,0,0,0,0,0,0,0,0"/>
                    </v:shap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4BDBF79F" wp14:editId="1791EBBA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152400</wp:posOffset>
                      </wp:positionV>
                      <wp:extent cx="342900" cy="259080"/>
                      <wp:effectExtent l="0" t="0" r="0" b="7620"/>
                      <wp:wrapNone/>
                      <wp:docPr id="546" name="Multiplier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59080"/>
                              </a:xfrm>
                              <a:prstGeom prst="mathMultipl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ultiplier 546" o:spid="_x0000_s1026" style="position:absolute;margin-left:28.55pt;margin-top:12pt;width:27pt;height:20.4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900,259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" path="m63989,86534l100723,37915r70727,53438l242177,37915r36734,48619l221991,129540r56920,43006l242177,221165,171450,167727r-70727,53438l63989,172546r56920,-43006l63989,86534xe" fillcolor="black [3213]" strokecolor="black [3213]" strokeweight="2pt">
                      <v:path arrowok="t" o:connecttype="custom" o:connectlocs="63989,86534;100723,37915;171450,91353;242177,37915;278911,86534;221991,129540;278911,172546;242177,221165;171450,167727;100723,221165;63989,172546;120909,129540;63989,86534" o:connectangles="0,0,0,0,0,0,0,0,0,0,0,0,0"/>
                    </v:shape>
                  </w:pict>
                </mc:Fallback>
              </mc:AlternateContent>
            </w:r>
            <w:r w:rsidR="00732E04">
              <w:rPr>
                <w:rFonts w:ascii="Arial" w:hAnsi="Arial" w:cs="Arial"/>
                <w:sz w:val="24"/>
              </w:rPr>
              <w:t xml:space="preserve">                </w:t>
            </w: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586"/>
              <w:gridCol w:w="586"/>
              <w:gridCol w:w="586"/>
            </w:tblGrid>
            <w:tr w:rsidR="00B025C5" w14:paraId="27728B5A" w14:textId="77777777" w:rsidTr="00B81D8A">
              <w:tc>
                <w:tcPr>
                  <w:tcW w:w="585" w:type="dxa"/>
                  <w:shd w:val="clear" w:color="auto" w:fill="D9D9D9" w:themeFill="background1" w:themeFillShade="D9"/>
                </w:tcPr>
                <w:p w14:paraId="28CA1BDA" w14:textId="77777777" w:rsidR="00B025C5" w:rsidRDefault="00B025C5" w:rsidP="00B81D8A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586" w:type="dxa"/>
                  <w:shd w:val="clear" w:color="auto" w:fill="D9D9D9" w:themeFill="background1" w:themeFillShade="D9"/>
                </w:tcPr>
                <w:p w14:paraId="6C9B3DB4" w14:textId="77777777" w:rsidR="00B025C5" w:rsidRDefault="00B025C5" w:rsidP="00B81D8A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586" w:type="dxa"/>
                  <w:shd w:val="clear" w:color="auto" w:fill="D9D9D9" w:themeFill="background1" w:themeFillShade="D9"/>
                </w:tcPr>
                <w:p w14:paraId="1A9B157C" w14:textId="77777777" w:rsidR="00B025C5" w:rsidRDefault="00B025C5" w:rsidP="00B81D8A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586" w:type="dxa"/>
                </w:tcPr>
                <w:p w14:paraId="4A93E986" w14:textId="77777777" w:rsidR="00B025C5" w:rsidRDefault="00B025C5" w:rsidP="00B81D8A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</w:tbl>
          <w:p w14:paraId="5622AF66" w14:textId="77777777" w:rsidR="00B025C5" w:rsidRPr="00E12ADF" w:rsidRDefault="00B025C5" w:rsidP="00B81D8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BAFB1B4" w14:textId="77777777" w:rsidR="00B025C5" w:rsidRPr="004C1F77" w:rsidRDefault="00B025C5" w:rsidP="00B81D8A">
            <w:pPr>
              <w:rPr>
                <w:rFonts w:ascii="Arial" w:hAnsi="Arial" w:cs="Arial"/>
                <w:sz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</w:rPr>
                  <w:br/>
                </m:r>
              </m:oMath>
            </m:oMathPara>
          </w:p>
          <w:p w14:paraId="6E40EB1A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4B8844CC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432EC7DE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244" w:type="dxa"/>
            <w:gridSpan w:val="10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ABEA93E" w14:textId="77777777" w:rsidR="00732E04" w:rsidRPr="00732E04" w:rsidRDefault="00732E04" w:rsidP="00B81D8A">
            <w:pPr>
              <w:rPr>
                <w:rFonts w:ascii="Arial" w:eastAsiaTheme="minorEastAsia" w:hAnsi="Arial" w:cs="Arial"/>
                <w:sz w:val="24"/>
                <w:szCs w:val="36"/>
              </w:rPr>
            </w:pPr>
          </w:p>
          <w:p w14:paraId="74B65FAB" w14:textId="77777777" w:rsidR="00B025C5" w:rsidRPr="005D7DE2" w:rsidRDefault="00B81D8A" w:rsidP="00B81D8A">
            <w:pPr>
              <w:rPr>
                <w:rFonts w:ascii="Arial" w:hAnsi="Arial" w:cs="Arial"/>
                <w:sz w:val="36"/>
                <w:szCs w:val="36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 xml:space="preserve">3 </m:t>
                  </m:r>
                </m:num>
                <m:den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4</m:t>
                  </m:r>
                </m:den>
              </m:f>
              <m:r>
                <w:rPr>
                  <w:rFonts w:ascii="Cambria Math" w:hAnsi="Cambria Math" w:cs="Arial"/>
                  <w:sz w:val="36"/>
                  <w:szCs w:val="36"/>
                </w:rPr>
                <m:t xml:space="preserve"> </m:t>
              </m:r>
            </m:oMath>
            <w:r w:rsidR="00B025C5">
              <w:rPr>
                <w:rFonts w:ascii="Arial" w:hAnsi="Arial" w:cs="Arial"/>
                <w:sz w:val="36"/>
                <w:szCs w:val="36"/>
              </w:rPr>
              <w:t>-</w:t>
            </w:r>
            <m:oMath>
              <m:r>
                <w:rPr>
                  <w:rFonts w:ascii="Cambria Math" w:hAnsi="Cambria Math" w:cs="Arial"/>
                  <w:sz w:val="36"/>
                  <w:szCs w:val="36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 xml:space="preserve"> 2</m:t>
                  </m:r>
                </m:den>
              </m:f>
            </m:oMath>
            <w:r w:rsidR="00B025C5" w:rsidRPr="005D7DE2">
              <w:rPr>
                <w:rFonts w:ascii="Arial" w:hAnsi="Arial" w:cs="Arial"/>
                <w:sz w:val="36"/>
                <w:szCs w:val="36"/>
              </w:rPr>
              <w:t xml:space="preserve"> =</w:t>
            </w:r>
            <m:oMath>
              <m:r>
                <w:rPr>
                  <w:rFonts w:ascii="Cambria Math" w:hAnsi="Cambria Math" w:cs="Arial"/>
                  <w:sz w:val="36"/>
                  <w:szCs w:val="36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4</m:t>
                  </m:r>
                </m:den>
              </m:f>
            </m:oMath>
          </w:p>
          <w:p w14:paraId="67E49019" w14:textId="68FC8672" w:rsidR="00B025C5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eastAsiaTheme="minorEastAsia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0D330CEA" wp14:editId="11D0AF76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152400</wp:posOffset>
                      </wp:positionV>
                      <wp:extent cx="342900" cy="259080"/>
                      <wp:effectExtent l="0" t="0" r="0" b="7620"/>
                      <wp:wrapNone/>
                      <wp:docPr id="414" name="Multiplier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59080"/>
                              </a:xfrm>
                              <a:prstGeom prst="mathMultipl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ultiplier 414" o:spid="_x0000_s1026" style="position:absolute;margin-left:2.15pt;margin-top:12pt;width:27pt;height:20.4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900,259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" path="m63989,86534l100723,37915r70727,53438l242177,37915r36734,48619l221991,129540r56920,43006l242177,221165,171450,167727r-70727,53438l63989,172546r56920,-43006l63989,86534xe" fillcolor="black [3213]" strokecolor="black [3213]" strokeweight="2pt">
                      <v:path arrowok="t" o:connecttype="custom" o:connectlocs="63989,86534;100723,37915;171450,91353;242177,37915;278911,86534;221991,129540;278911,172546;242177,221165;171450,167727;100723,221165;63989,172546;120909,129540;63989,86534" o:connectangles="0,0,0,0,0,0,0,0,0,0,0,0,0"/>
                    </v:shap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1695A349" wp14:editId="0DE80B86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152400</wp:posOffset>
                      </wp:positionV>
                      <wp:extent cx="342900" cy="259080"/>
                      <wp:effectExtent l="0" t="0" r="0" b="7620"/>
                      <wp:wrapNone/>
                      <wp:docPr id="415" name="Multiplier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59080"/>
                              </a:xfrm>
                              <a:prstGeom prst="mathMultipl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ultiplier 415" o:spid="_x0000_s1026" style="position:absolute;margin-left:28.55pt;margin-top:12pt;width:27pt;height:20.4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900,259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" path="m63989,86534l100723,37915r70727,53438l242177,37915r36734,48619l221991,129540r56920,43006l242177,221165,171450,167727r-70727,53438l63989,172546r56920,-43006l63989,86534xe" fillcolor="black [3213]" strokecolor="black [3213]" strokeweight="2pt">
                      <v:path arrowok="t" o:connecttype="custom" o:connectlocs="63989,86534;100723,37915;171450,91353;242177,37915;278911,86534;221991,129540;278911,172546;242177,221165;171450,167727;100723,221165;63989,172546;120909,129540;63989,86534" o:connectangles="0,0,0,0,0,0,0,0,0,0,0,0,0"/>
                    </v:shape>
                  </w:pict>
                </mc:Fallback>
              </mc:AlternateContent>
            </w:r>
            <w:r w:rsidR="00732E04">
              <w:rPr>
                <w:rFonts w:ascii="Arial" w:hAnsi="Arial" w:cs="Arial"/>
                <w:sz w:val="24"/>
              </w:rPr>
              <w:t xml:space="preserve">                </w:t>
            </w: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586"/>
              <w:gridCol w:w="586"/>
              <w:gridCol w:w="586"/>
            </w:tblGrid>
            <w:tr w:rsidR="00B025C5" w14:paraId="2DD9A92E" w14:textId="77777777" w:rsidTr="00B81D8A">
              <w:tc>
                <w:tcPr>
                  <w:tcW w:w="585" w:type="dxa"/>
                  <w:shd w:val="clear" w:color="auto" w:fill="D9D9D9" w:themeFill="background1" w:themeFillShade="D9"/>
                </w:tcPr>
                <w:p w14:paraId="4678F955" w14:textId="77777777" w:rsidR="00B025C5" w:rsidRDefault="00B025C5" w:rsidP="00B81D8A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586" w:type="dxa"/>
                  <w:shd w:val="clear" w:color="auto" w:fill="D9D9D9" w:themeFill="background1" w:themeFillShade="D9"/>
                </w:tcPr>
                <w:p w14:paraId="2A01FB16" w14:textId="77777777" w:rsidR="00B025C5" w:rsidRDefault="00B025C5" w:rsidP="00B81D8A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586" w:type="dxa"/>
                  <w:shd w:val="clear" w:color="auto" w:fill="D9D9D9" w:themeFill="background1" w:themeFillShade="D9"/>
                </w:tcPr>
                <w:p w14:paraId="290A403A" w14:textId="77777777" w:rsidR="00B025C5" w:rsidRDefault="00B025C5" w:rsidP="00B81D8A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586" w:type="dxa"/>
                </w:tcPr>
                <w:p w14:paraId="094EC49E" w14:textId="77777777" w:rsidR="00B025C5" w:rsidRDefault="00B025C5" w:rsidP="00B81D8A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</w:tbl>
          <w:p w14:paraId="123C2401" w14:textId="77777777" w:rsidR="00B025C5" w:rsidRPr="00E12ADF" w:rsidRDefault="00B025C5" w:rsidP="00B81D8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3479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418306B" w14:textId="39C8FE6D" w:rsidR="00732E04" w:rsidRDefault="00732E04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2257B42B" wp14:editId="7C8A34CE">
                      <wp:simplePos x="0" y="0"/>
                      <wp:positionH relativeFrom="column">
                        <wp:posOffset>1354051</wp:posOffset>
                      </wp:positionH>
                      <wp:positionV relativeFrom="paragraph">
                        <wp:posOffset>78740</wp:posOffset>
                      </wp:positionV>
                      <wp:extent cx="289560" cy="519545"/>
                      <wp:effectExtent l="0" t="0" r="15240" b="13970"/>
                      <wp:wrapNone/>
                      <wp:docPr id="554" name="Rectangle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60" cy="519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54" o:spid="_x0000_s1026" style="position:absolute;margin-left:106.6pt;margin-top:6.2pt;width:22.8pt;height:40.9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" fillcolor="white [3212]" strokecolor="black [3213]" strokeweight="2pt"/>
                  </w:pict>
                </mc:Fallback>
              </mc:AlternateContent>
            </w:r>
          </w:p>
          <w:p w14:paraId="283DE91F" w14:textId="1F7A818F" w:rsidR="00B025C5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Soustrais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 xml:space="preserve">4 </m:t>
                  </m:r>
                </m:num>
                <m:den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6</m:t>
                  </m:r>
                </m:den>
              </m:f>
              <m:r>
                <w:rPr>
                  <w:rFonts w:ascii="Cambria Math" w:hAnsi="Cambria Math" w:cs="Arial"/>
                  <w:sz w:val="36"/>
                  <w:szCs w:val="36"/>
                </w:rPr>
                <m:t xml:space="preserve"> </m:t>
              </m:r>
            </m:oMath>
            <w:r>
              <w:rPr>
                <w:rFonts w:ascii="Arial" w:hAnsi="Arial" w:cs="Arial"/>
                <w:sz w:val="36"/>
                <w:szCs w:val="36"/>
              </w:rPr>
              <w:t>-</w:t>
            </w:r>
            <m:oMath>
              <m:r>
                <w:rPr>
                  <w:rFonts w:ascii="Cambria Math" w:hAnsi="Cambria Math" w:cs="Arial"/>
                  <w:sz w:val="36"/>
                  <w:szCs w:val="36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 xml:space="preserve"> 3</m:t>
                  </m:r>
                </m:den>
              </m:f>
            </m:oMath>
            <w:r>
              <w:rPr>
                <w:rFonts w:ascii="Arial" w:eastAsiaTheme="minorEastAsia" w:hAnsi="Arial" w:cs="Arial"/>
                <w:sz w:val="36"/>
                <w:szCs w:val="36"/>
              </w:rPr>
              <w:t xml:space="preserve"> </w:t>
            </w:r>
            <w:r w:rsidRPr="005D7DE2">
              <w:rPr>
                <w:rFonts w:ascii="Arial" w:hAnsi="Arial" w:cs="Arial"/>
                <w:sz w:val="36"/>
                <w:szCs w:val="36"/>
              </w:rPr>
              <w:t>=</w:t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35EFAC61" w14:textId="3F6F8398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tbl>
            <w:tblPr>
              <w:tblStyle w:val="Grilledutableau"/>
              <w:tblW w:w="3304" w:type="dxa"/>
              <w:tblLayout w:type="fixed"/>
              <w:tblLook w:val="04A0" w:firstRow="1" w:lastRow="0" w:firstColumn="1" w:lastColumn="0" w:noHBand="0" w:noVBand="1"/>
            </w:tblPr>
            <w:tblGrid>
              <w:gridCol w:w="550"/>
              <w:gridCol w:w="551"/>
              <w:gridCol w:w="551"/>
              <w:gridCol w:w="550"/>
              <w:gridCol w:w="551"/>
              <w:gridCol w:w="551"/>
            </w:tblGrid>
            <w:tr w:rsidR="00B025C5" w14:paraId="0AD45FE0" w14:textId="77777777" w:rsidTr="00B81D8A">
              <w:tc>
                <w:tcPr>
                  <w:tcW w:w="550" w:type="dxa"/>
                  <w:shd w:val="clear" w:color="auto" w:fill="FFFFFF" w:themeFill="background1"/>
                </w:tcPr>
                <w:p w14:paraId="46B4E632" w14:textId="77777777" w:rsidR="00B025C5" w:rsidRDefault="00B025C5" w:rsidP="00B81D8A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551" w:type="dxa"/>
                  <w:shd w:val="clear" w:color="auto" w:fill="FFFFFF" w:themeFill="background1"/>
                </w:tcPr>
                <w:p w14:paraId="24EFE7A7" w14:textId="77777777" w:rsidR="00B025C5" w:rsidRDefault="00B025C5" w:rsidP="00B81D8A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551" w:type="dxa"/>
                  <w:shd w:val="clear" w:color="auto" w:fill="FFFFFF" w:themeFill="background1"/>
                </w:tcPr>
                <w:p w14:paraId="2296C331" w14:textId="77777777" w:rsidR="00B025C5" w:rsidRDefault="00B025C5" w:rsidP="00B81D8A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550" w:type="dxa"/>
                  <w:shd w:val="clear" w:color="auto" w:fill="FFFFFF" w:themeFill="background1"/>
                </w:tcPr>
                <w:p w14:paraId="0CCAFA42" w14:textId="77777777" w:rsidR="00B025C5" w:rsidRDefault="00B025C5" w:rsidP="00B81D8A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551" w:type="dxa"/>
                  <w:shd w:val="clear" w:color="auto" w:fill="FFFFFF" w:themeFill="background1"/>
                </w:tcPr>
                <w:p w14:paraId="61EF6614" w14:textId="77777777" w:rsidR="00B025C5" w:rsidRDefault="00B025C5" w:rsidP="00B81D8A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  <w:tc>
                <w:tcPr>
                  <w:tcW w:w="551" w:type="dxa"/>
                  <w:shd w:val="clear" w:color="auto" w:fill="FFFFFF" w:themeFill="background1"/>
                </w:tcPr>
                <w:p w14:paraId="382BFEA2" w14:textId="77777777" w:rsidR="00B025C5" w:rsidRDefault="00B025C5" w:rsidP="00B81D8A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c>
            </w:tr>
          </w:tbl>
          <w:p w14:paraId="106ED1BF" w14:textId="77777777" w:rsidR="00B025C5" w:rsidRPr="00E12ADF" w:rsidRDefault="00B025C5" w:rsidP="00B81D8A">
            <w:pPr>
              <w:rPr>
                <w:rFonts w:ascii="Arial" w:hAnsi="Arial" w:cs="Arial"/>
                <w:sz w:val="16"/>
              </w:rPr>
            </w:pPr>
          </w:p>
        </w:tc>
      </w:tr>
      <w:tr w:rsidR="00B025C5" w:rsidRPr="00B967D9" w14:paraId="34C6DBCC" w14:textId="77777777" w:rsidTr="00B32C91">
        <w:trPr>
          <w:gridAfter w:val="3"/>
          <w:wAfter w:w="280" w:type="dxa"/>
        </w:trPr>
        <w:tc>
          <w:tcPr>
            <w:tcW w:w="2927" w:type="dxa"/>
            <w:gridSpan w:val="7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050029B" w14:textId="77777777" w:rsidR="00B025C5" w:rsidRPr="00E12ADF" w:rsidRDefault="00B025C5" w:rsidP="00B81D8A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b/>
                <w:sz w:val="26"/>
                <w:szCs w:val="26"/>
              </w:rPr>
            </w:pPr>
            <w:r w:rsidRPr="00E12ADF">
              <w:rPr>
                <w:rFonts w:ascii="Arial" w:hAnsi="Arial" w:cs="Arial"/>
                <w:b/>
                <w:sz w:val="28"/>
                <w:szCs w:val="26"/>
              </w:rPr>
              <w:t>Multiplier une fraction</w:t>
            </w:r>
          </w:p>
        </w:tc>
        <w:tc>
          <w:tcPr>
            <w:tcW w:w="3543" w:type="dxa"/>
            <w:gridSpan w:val="1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880CD9F" w14:textId="77777777" w:rsidR="00B025C5" w:rsidRPr="000C7408" w:rsidRDefault="00B025C5" w:rsidP="00B81D8A">
            <w:pPr>
              <w:rPr>
                <w:rFonts w:ascii="Arial" w:hAnsi="Arial" w:cs="Arial"/>
                <w:sz w:val="24"/>
              </w:rPr>
            </w:pPr>
            <w:r w:rsidRPr="000C7408">
              <w:rPr>
                <w:rFonts w:ascii="Arial" w:hAnsi="Arial" w:cs="Arial"/>
                <w:sz w:val="24"/>
              </w:rPr>
              <w:t>1-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Pr="000C7408">
              <w:rPr>
                <w:rFonts w:ascii="Arial" w:hAnsi="Arial" w:cs="Arial"/>
                <w:sz w:val="24"/>
              </w:rPr>
              <w:t>Je dessine mes fractions.</w:t>
            </w:r>
          </w:p>
          <w:p w14:paraId="605D3A61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73959179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2- Je regroupe mes parties pour trouver le résultat.</w:t>
            </w:r>
          </w:p>
          <w:p w14:paraId="4BFAC0EC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6DC80236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2D09C1B6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689" w:type="dxa"/>
            <w:gridSpan w:val="1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A5932C4" w14:textId="77777777" w:rsidR="00B025C5" w:rsidRPr="000C7408" w:rsidRDefault="00B025C5" w:rsidP="00B81D8A">
            <w:pPr>
              <w:rPr>
                <w:rFonts w:ascii="Arial" w:hAnsi="Arial" w:cs="Arial"/>
                <w:sz w:val="14"/>
              </w:rPr>
            </w:pP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1"/>
              <w:gridCol w:w="709"/>
            </w:tblGrid>
            <w:tr w:rsidR="00B025C5" w14:paraId="66661B67" w14:textId="77777777" w:rsidTr="00B81D8A">
              <w:tc>
                <w:tcPr>
                  <w:tcW w:w="37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7AFD6643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6649091B" w14:textId="77777777" w:rsidR="00B025C5" w:rsidRPr="000C7408" w:rsidRDefault="00B025C5" w:rsidP="00B81D8A">
                  <w:pPr>
                    <w:rPr>
                      <w:rFonts w:ascii="Arial" w:hAnsi="Arial" w:cs="Arial"/>
                      <w:sz w:val="10"/>
                    </w:rPr>
                  </w:pPr>
                </w:p>
                <w:p w14:paraId="1AEF38E3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X 3</w:t>
                  </w:r>
                </w:p>
              </w:tc>
            </w:tr>
            <w:tr w:rsidR="00B025C5" w14:paraId="7ADEC254" w14:textId="77777777" w:rsidTr="00B81D8A">
              <w:tc>
                <w:tcPr>
                  <w:tcW w:w="371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76362E6F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2</w:t>
                  </w:r>
                </w:p>
              </w:tc>
              <w:tc>
                <w:tcPr>
                  <w:tcW w:w="709" w:type="dxa"/>
                  <w:vMerge/>
                  <w:tcBorders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17A0475F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</w:tbl>
          <w:p w14:paraId="4ED200E8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tbl>
            <w:tblPr>
              <w:tblStyle w:val="Grilledutableau"/>
              <w:tblW w:w="3818" w:type="dxa"/>
              <w:tblLayout w:type="fixed"/>
              <w:tblLook w:val="04A0" w:firstRow="1" w:lastRow="0" w:firstColumn="1" w:lastColumn="0" w:noHBand="0" w:noVBand="1"/>
            </w:tblPr>
            <w:tblGrid>
              <w:gridCol w:w="468"/>
              <w:gridCol w:w="236"/>
              <w:gridCol w:w="518"/>
              <w:gridCol w:w="236"/>
              <w:gridCol w:w="472"/>
              <w:gridCol w:w="472"/>
              <w:gridCol w:w="472"/>
              <w:gridCol w:w="472"/>
              <w:gridCol w:w="472"/>
            </w:tblGrid>
            <w:tr w:rsidR="00B025C5" w14:paraId="7EEE7B2B" w14:textId="77777777" w:rsidTr="00B81D8A">
              <w:tc>
                <w:tcPr>
                  <w:tcW w:w="468" w:type="dxa"/>
                  <w:shd w:val="clear" w:color="auto" w:fill="0070C0"/>
                </w:tcPr>
                <w:p w14:paraId="6979AFCD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</w:tcPr>
                <w:p w14:paraId="7C5A3E69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18" w:type="dxa"/>
                  <w:shd w:val="clear" w:color="auto" w:fill="0070C0"/>
                </w:tcPr>
                <w:p w14:paraId="2D193469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</w:tcPr>
                <w:p w14:paraId="3AFC7A22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72" w:type="dxa"/>
                  <w:shd w:val="clear" w:color="auto" w:fill="0070C0"/>
                </w:tcPr>
                <w:p w14:paraId="02E649F7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72" w:type="dxa"/>
                  <w:vMerge w:val="restart"/>
                  <w:tcBorders>
                    <w:top w:val="single" w:sz="4" w:space="0" w:color="FFFFFF" w:themeColor="background1"/>
                  </w:tcBorders>
                </w:tcPr>
                <w:p w14:paraId="57B03383" w14:textId="77777777" w:rsidR="00B025C5" w:rsidRPr="00B90D46" w:rsidRDefault="00B025C5" w:rsidP="00B81D8A">
                  <w:pPr>
                    <w:rPr>
                      <w:rFonts w:ascii="Arial" w:hAnsi="Arial" w:cs="Arial"/>
                      <w:sz w:val="12"/>
                    </w:rPr>
                  </w:pPr>
                </w:p>
                <w:p w14:paraId="1DB51DEF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=</w:t>
                  </w:r>
                </w:p>
              </w:tc>
              <w:tc>
                <w:tcPr>
                  <w:tcW w:w="472" w:type="dxa"/>
                  <w:shd w:val="clear" w:color="auto" w:fill="0070C0"/>
                </w:tcPr>
                <w:p w14:paraId="484A0F2C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72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</w:tcPr>
                <w:p w14:paraId="5C34F169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72" w:type="dxa"/>
                  <w:shd w:val="clear" w:color="auto" w:fill="0070C0"/>
                </w:tcPr>
                <w:p w14:paraId="761E2E98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  <w:tr w:rsidR="00B025C5" w14:paraId="1DD6843A" w14:textId="77777777" w:rsidTr="00B81D8A">
              <w:tc>
                <w:tcPr>
                  <w:tcW w:w="468" w:type="dxa"/>
                </w:tcPr>
                <w:p w14:paraId="1DF82DDD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 xml:space="preserve">   </w:t>
                  </w:r>
                </w:p>
              </w:tc>
              <w:tc>
                <w:tcPr>
                  <w:tcW w:w="236" w:type="dxa"/>
                  <w:tcBorders>
                    <w:top w:val="single" w:sz="4" w:space="0" w:color="FFFFFF" w:themeColor="background1"/>
                    <w:bottom w:val="nil"/>
                  </w:tcBorders>
                </w:tcPr>
                <w:p w14:paraId="550439E5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18" w:type="dxa"/>
                  <w:tcBorders>
                    <w:bottom w:val="single" w:sz="4" w:space="0" w:color="auto"/>
                  </w:tcBorders>
                </w:tcPr>
                <w:p w14:paraId="1E2DF264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FFFFFF" w:themeColor="background1"/>
                    <w:bottom w:val="dashed" w:sz="4" w:space="0" w:color="FFFFFF" w:themeColor="background1"/>
                  </w:tcBorders>
                </w:tcPr>
                <w:p w14:paraId="63B8A4E4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72" w:type="dxa"/>
                  <w:tcBorders>
                    <w:bottom w:val="single" w:sz="4" w:space="0" w:color="auto"/>
                  </w:tcBorders>
                </w:tcPr>
                <w:p w14:paraId="3D9AB25E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72" w:type="dxa"/>
                  <w:vMerge/>
                  <w:tcBorders>
                    <w:bottom w:val="dashed" w:sz="4" w:space="0" w:color="FFFFFF" w:themeColor="background1"/>
                  </w:tcBorders>
                </w:tcPr>
                <w:p w14:paraId="72B99D6E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72" w:type="dxa"/>
                  <w:tcBorders>
                    <w:bottom w:val="single" w:sz="4" w:space="0" w:color="auto"/>
                  </w:tcBorders>
                  <w:shd w:val="clear" w:color="auto" w:fill="0070C0"/>
                </w:tcPr>
                <w:p w14:paraId="55D98AA2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72" w:type="dxa"/>
                  <w:tcBorders>
                    <w:top w:val="single" w:sz="4" w:space="0" w:color="FFFFFF" w:themeColor="background1"/>
                    <w:bottom w:val="dashed" w:sz="4" w:space="0" w:color="FFFFFF" w:themeColor="background1"/>
                  </w:tcBorders>
                </w:tcPr>
                <w:p w14:paraId="15A8447E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72" w:type="dxa"/>
                  <w:tcBorders>
                    <w:bottom w:val="single" w:sz="4" w:space="0" w:color="auto"/>
                  </w:tcBorders>
                </w:tcPr>
                <w:p w14:paraId="73584EDE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</w:tbl>
          <w:p w14:paraId="499B5600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695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73F08ED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78465E83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3EA4AF71" w14:textId="77777777" w:rsidR="00B025C5" w:rsidRPr="00E12ADF" w:rsidRDefault="00B025C5" w:rsidP="00B81D8A">
            <w:pPr>
              <w:rPr>
                <w:rFonts w:ascii="Arial" w:hAnsi="Arial" w:cs="Arial"/>
                <w:sz w:val="40"/>
              </w:rPr>
            </w:pPr>
          </w:p>
          <w:p w14:paraId="4EEB5273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= </w:t>
            </w:r>
            <w:r w:rsidRPr="00E12ADF">
              <w:rPr>
                <w:rFonts w:ascii="Arial" w:hAnsi="Arial" w:cs="Arial"/>
                <w:sz w:val="40"/>
              </w:rPr>
              <w:t>1</w:t>
            </w:r>
            <w:r>
              <w:rPr>
                <w:rFonts w:ascii="Arial" w:hAnsi="Arial" w:cs="Arial"/>
                <w:sz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2</m:t>
                  </m:r>
                </m:den>
              </m:f>
            </m:oMath>
            <w:r>
              <w:rPr>
                <w:rFonts w:ascii="Arial" w:eastAsiaTheme="minorEastAsia" w:hAnsi="Arial" w:cs="Arial"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 xml:space="preserve"> </w:t>
            </w:r>
          </w:p>
        </w:tc>
      </w:tr>
    </w:tbl>
    <w:tbl>
      <w:tblPr>
        <w:tblW w:w="14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 w:rsidR="006C06E9" w:rsidRPr="00507098" w14:paraId="40500C41" w14:textId="77777777" w:rsidTr="002E50DA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2CFF8E1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F8B786C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497B948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BABB4BA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5413EE7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316FD03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3F50E71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B37E14A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9CA9E5D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D2A1E65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3DCBC8B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639EEA5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7851B16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86D1175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B436FA5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51F0B58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303194A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8EE226B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2AB4A59" w14:textId="77777777" w:rsidR="006C06E9" w:rsidRPr="00507098" w:rsidRDefault="006C06E9" w:rsidP="002E50DA">
            <w:pPr>
              <w:jc w:val="center"/>
            </w:pPr>
          </w:p>
        </w:tc>
      </w:tr>
      <w:tr w:rsidR="006C06E9" w:rsidRPr="00507098" w14:paraId="11AFE33C" w14:textId="77777777" w:rsidTr="002E50DA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9F2DDDF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536A00F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BA73671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8E06278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32E7221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7DD4258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E46E217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05C6812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4113A9A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4020B65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D7C1FA5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DD6E3BE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7EBD1F5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CE266FD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495E096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4D5AAD1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406E2FA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73E5C80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E6F5F81" w14:textId="77777777" w:rsidR="006C06E9" w:rsidRPr="00507098" w:rsidRDefault="006C06E9" w:rsidP="002E50DA">
            <w:pPr>
              <w:jc w:val="center"/>
            </w:pPr>
          </w:p>
        </w:tc>
      </w:tr>
      <w:tr w:rsidR="006C06E9" w:rsidRPr="00507098" w14:paraId="01B6562A" w14:textId="77777777" w:rsidTr="002E50DA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3AD2295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41460EE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CD76A25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F0FE58E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FE669CE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575C8EC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2A9CB59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6EABEFE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6ADEFD1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9D5F1BA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FA74D61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0504FCA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411D225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AB7C683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74746BD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4718E83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37506DD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B952CDF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4E71FA9" w14:textId="77777777" w:rsidR="006C06E9" w:rsidRPr="00507098" w:rsidRDefault="006C06E9" w:rsidP="002E50DA">
            <w:pPr>
              <w:jc w:val="center"/>
            </w:pPr>
          </w:p>
        </w:tc>
      </w:tr>
      <w:tr w:rsidR="006C06E9" w:rsidRPr="00507098" w14:paraId="0D4E212B" w14:textId="77777777" w:rsidTr="002E50DA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B142C79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FFB0608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C235D36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3BBC792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5E3F58B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54FB69A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E1D1B5E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DAFD4CA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D833BF4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E9FA8C6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E1AA96B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FE24084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5D1EF34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1D28344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402BEB1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85A50DC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BDCE97A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4F5DA32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6C060CB" w14:textId="77777777" w:rsidR="006C06E9" w:rsidRPr="00507098" w:rsidRDefault="006C06E9" w:rsidP="002E50DA">
            <w:pPr>
              <w:jc w:val="center"/>
            </w:pPr>
          </w:p>
        </w:tc>
      </w:tr>
      <w:tr w:rsidR="006C06E9" w:rsidRPr="00507098" w14:paraId="2A641D9B" w14:textId="77777777" w:rsidTr="002E50DA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95B24CC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89F661A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61CAB91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4EEB563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4B17D65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8244ADC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358921F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7EA6B94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72DEF13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8396B5F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DD8C938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0AC3B8B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A7500F1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5B1CEEE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15C4ED6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D49416E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E60030F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4623815" w14:textId="77777777" w:rsidR="006C06E9" w:rsidRPr="00507098" w:rsidRDefault="006C06E9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70E4B1A" w14:textId="77777777" w:rsidR="006C06E9" w:rsidRPr="00507098" w:rsidRDefault="006C06E9" w:rsidP="002E50DA">
            <w:pPr>
              <w:jc w:val="center"/>
            </w:pPr>
          </w:p>
        </w:tc>
      </w:tr>
    </w:tbl>
    <w:p w14:paraId="5B3EB5D4" w14:textId="77777777" w:rsidR="00732E04" w:rsidRDefault="00732E04">
      <w:r>
        <w:br w:type="page"/>
      </w:r>
    </w:p>
    <w:tbl>
      <w:tblPr>
        <w:tblStyle w:val="Grilledutableau"/>
        <w:tblW w:w="14844" w:type="dxa"/>
        <w:tblLayout w:type="fixed"/>
        <w:tblLook w:val="04A0" w:firstRow="1" w:lastRow="0" w:firstColumn="1" w:lastColumn="0" w:noHBand="0" w:noVBand="1"/>
      </w:tblPr>
      <w:tblGrid>
        <w:gridCol w:w="2742"/>
        <w:gridCol w:w="30"/>
        <w:gridCol w:w="14"/>
        <w:gridCol w:w="53"/>
        <w:gridCol w:w="24"/>
        <w:gridCol w:w="789"/>
        <w:gridCol w:w="982"/>
        <w:gridCol w:w="719"/>
        <w:gridCol w:w="34"/>
        <w:gridCol w:w="391"/>
        <w:gridCol w:w="1833"/>
        <w:gridCol w:w="435"/>
        <w:gridCol w:w="836"/>
        <w:gridCol w:w="15"/>
        <w:gridCol w:w="992"/>
        <w:gridCol w:w="1664"/>
        <w:gridCol w:w="746"/>
        <w:gridCol w:w="1843"/>
        <w:gridCol w:w="120"/>
        <w:gridCol w:w="305"/>
        <w:gridCol w:w="277"/>
      </w:tblGrid>
      <w:tr w:rsidR="00B025C5" w:rsidRPr="00B967D9" w14:paraId="0DECAD82" w14:textId="77777777" w:rsidTr="009F03D3">
        <w:tc>
          <w:tcPr>
            <w:tcW w:w="14844" w:type="dxa"/>
            <w:gridSpan w:val="21"/>
            <w:shd w:val="clear" w:color="auto" w:fill="D9D9D9" w:themeFill="background1" w:themeFillShade="D9"/>
          </w:tcPr>
          <w:p w14:paraId="4BEAE8AA" w14:textId="188C58FE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  <w:r w:rsidRPr="00E871B5">
              <w:rPr>
                <w:rFonts w:ascii="Arial" w:hAnsi="Arial" w:cs="Arial"/>
                <w:b/>
                <w:sz w:val="44"/>
                <w:szCs w:val="28"/>
              </w:rPr>
              <w:lastRenderedPageBreak/>
              <w:t>N</w:t>
            </w:r>
            <w:r>
              <w:rPr>
                <w:rFonts w:ascii="Arial" w:hAnsi="Arial" w:cs="Arial"/>
                <w:sz w:val="28"/>
                <w:szCs w:val="28"/>
              </w:rPr>
              <w:t>ombres</w:t>
            </w:r>
          </w:p>
        </w:tc>
      </w:tr>
      <w:tr w:rsidR="00B025C5" w:rsidRPr="00B967D9" w14:paraId="2940D2CB" w14:textId="77777777" w:rsidTr="009F03D3">
        <w:tc>
          <w:tcPr>
            <w:tcW w:w="2863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BC90F58" w14:textId="77777777" w:rsidR="00B025C5" w:rsidRPr="00463714" w:rsidRDefault="00B025C5" w:rsidP="00B81D8A">
            <w:pPr>
              <w:pStyle w:val="Paragraphedeliste"/>
              <w:numPr>
                <w:ilvl w:val="0"/>
                <w:numId w:val="2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463714">
              <w:rPr>
                <w:rFonts w:ascii="Arial" w:hAnsi="Arial" w:cs="Arial"/>
                <w:b/>
                <w:sz w:val="28"/>
                <w:szCs w:val="26"/>
              </w:rPr>
              <w:t>Nombre carré</w:t>
            </w:r>
          </w:p>
        </w:tc>
        <w:tc>
          <w:tcPr>
            <w:tcW w:w="6019" w:type="dxa"/>
            <w:gridSpan w:val="8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B5E88DE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4E7F3082" wp14:editId="7B268256">
                  <wp:extent cx="3703200" cy="975360"/>
                  <wp:effectExtent l="0" t="0" r="0" b="0"/>
                  <wp:docPr id="557" name="Image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mbres carrés.tiff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7340" cy="973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0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4B5AE0C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Produit d’un nombre multiplié par lui-même</w:t>
            </w:r>
          </w:p>
          <w:p w14:paraId="78E2F6DF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Exemple : 2 x 2 = 4 (4 est un nombre carré)</w:t>
            </w:r>
          </w:p>
          <w:p w14:paraId="3625B43C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1B03AB7D" wp14:editId="0F6308C5">
                      <wp:simplePos x="0" y="0"/>
                      <wp:positionH relativeFrom="column">
                        <wp:posOffset>1921510</wp:posOffset>
                      </wp:positionH>
                      <wp:positionV relativeFrom="paragraph">
                        <wp:posOffset>49530</wp:posOffset>
                      </wp:positionV>
                      <wp:extent cx="594360" cy="403860"/>
                      <wp:effectExtent l="0" t="0" r="15240" b="15240"/>
                      <wp:wrapNone/>
                      <wp:docPr id="558" name="Rectangle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360" cy="403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58" o:spid="_x0000_s1026" style="position:absolute;margin-left:151.3pt;margin-top:3.9pt;width:46.8pt;height:31.8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" filled="f" strokecolor="black [3213]" strokeweight="2pt"/>
                  </w:pict>
                </mc:Fallback>
              </mc:AlternateContent>
            </w:r>
          </w:p>
          <w:p w14:paraId="5F8038F0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Quel nombre carré suit 25? </w:t>
            </w:r>
          </w:p>
        </w:tc>
        <w:tc>
          <w:tcPr>
            <w:tcW w:w="582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515328B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</w:tr>
      <w:tr w:rsidR="00B025C5" w:rsidRPr="00B967D9" w14:paraId="3B9C7D37" w14:textId="77777777" w:rsidTr="009F03D3">
        <w:tc>
          <w:tcPr>
            <w:tcW w:w="3652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6E3767C" w14:textId="77777777" w:rsidR="00B025C5" w:rsidRPr="00463714" w:rsidRDefault="00B025C5" w:rsidP="00B81D8A">
            <w:pPr>
              <w:pStyle w:val="Paragraphedeliste"/>
              <w:numPr>
                <w:ilvl w:val="0"/>
                <w:numId w:val="23"/>
              </w:numPr>
              <w:rPr>
                <w:rFonts w:ascii="Arial" w:hAnsi="Arial" w:cs="Arial"/>
                <w:b/>
                <w:sz w:val="28"/>
                <w:szCs w:val="26"/>
              </w:rPr>
            </w:pPr>
            <w:r w:rsidRPr="00463714">
              <w:rPr>
                <w:rFonts w:ascii="Arial" w:hAnsi="Arial" w:cs="Arial"/>
                <w:b/>
                <w:sz w:val="28"/>
                <w:szCs w:val="26"/>
              </w:rPr>
              <w:t>Nombre composé</w:t>
            </w:r>
          </w:p>
        </w:tc>
        <w:tc>
          <w:tcPr>
            <w:tcW w:w="5245" w:type="dxa"/>
            <w:gridSpan w:val="8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F454A7D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Un nombre composé possède plus de 2 diviseurs ou facteurs.</w:t>
            </w:r>
          </w:p>
          <w:p w14:paraId="30477647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245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091459A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Exemple : 4 (se divise par 1, 2 et 4)</w:t>
            </w:r>
          </w:p>
        </w:tc>
        <w:tc>
          <w:tcPr>
            <w:tcW w:w="702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0280D8C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</w:tr>
      <w:tr w:rsidR="00B025C5" w:rsidRPr="00B967D9" w14:paraId="30B47D06" w14:textId="77777777" w:rsidTr="009F03D3">
        <w:tc>
          <w:tcPr>
            <w:tcW w:w="3652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D7C7A26" w14:textId="77777777" w:rsidR="00B025C5" w:rsidRPr="00463714" w:rsidRDefault="00B025C5" w:rsidP="00B81D8A">
            <w:pPr>
              <w:pStyle w:val="Paragraphedeliste"/>
              <w:numPr>
                <w:ilvl w:val="0"/>
                <w:numId w:val="23"/>
              </w:numPr>
              <w:rPr>
                <w:rFonts w:ascii="Arial" w:hAnsi="Arial" w:cs="Arial"/>
                <w:b/>
                <w:sz w:val="28"/>
                <w:szCs w:val="26"/>
              </w:rPr>
            </w:pPr>
            <w:r w:rsidRPr="00463714">
              <w:rPr>
                <w:rFonts w:ascii="Arial" w:hAnsi="Arial" w:cs="Arial"/>
                <w:b/>
                <w:sz w:val="28"/>
                <w:szCs w:val="26"/>
              </w:rPr>
              <w:t>Nombre cubique</w:t>
            </w:r>
          </w:p>
        </w:tc>
        <w:tc>
          <w:tcPr>
            <w:tcW w:w="5245" w:type="dxa"/>
            <w:gridSpan w:val="8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B66F579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Produit d’un nombre multiplié 3 fois par lui-même.</w:t>
            </w:r>
          </w:p>
          <w:p w14:paraId="27E3EB90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70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DD0CD86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Exemple : 2</w:t>
            </w:r>
            <w:r w:rsidRPr="00490159">
              <w:rPr>
                <w:rFonts w:ascii="Arial" w:hAnsi="Arial" w:cs="Arial"/>
                <w:sz w:val="24"/>
                <w:vertAlign w:val="superscript"/>
              </w:rPr>
              <w:t>3</w:t>
            </w:r>
            <w:r>
              <w:rPr>
                <w:rFonts w:ascii="Arial" w:hAnsi="Arial" w:cs="Arial"/>
                <w:sz w:val="24"/>
              </w:rPr>
              <w:t xml:space="preserve"> = 2 x 2 x 2 = 8</w:t>
            </w:r>
          </w:p>
        </w:tc>
        <w:tc>
          <w:tcPr>
            <w:tcW w:w="27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E698231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</w:tr>
      <w:tr w:rsidR="00B025C5" w:rsidRPr="00B967D9" w14:paraId="1D3E142D" w14:textId="77777777" w:rsidTr="009F03D3">
        <w:tc>
          <w:tcPr>
            <w:tcW w:w="2786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72D2653" w14:textId="77777777" w:rsidR="00B025C5" w:rsidRPr="00463714" w:rsidRDefault="00B025C5" w:rsidP="00B81D8A">
            <w:pPr>
              <w:pStyle w:val="Paragraphedeliste"/>
              <w:numPr>
                <w:ilvl w:val="0"/>
                <w:numId w:val="23"/>
              </w:numPr>
              <w:rPr>
                <w:rFonts w:ascii="Arial" w:hAnsi="Arial" w:cs="Arial"/>
                <w:b/>
                <w:sz w:val="28"/>
                <w:szCs w:val="26"/>
              </w:rPr>
            </w:pPr>
            <w:r w:rsidRPr="008E7233">
              <w:rPr>
                <w:rFonts w:ascii="Arial" w:hAnsi="Arial" w:cs="Arial"/>
                <w:b/>
                <w:sz w:val="28"/>
                <w:szCs w:val="24"/>
              </w:rPr>
              <w:t xml:space="preserve">Nombre entier </w:t>
            </w:r>
            <w:r w:rsidRPr="008E7233">
              <w:rPr>
                <w:rFonts w:ascii="Arial" w:hAnsi="Arial" w:cs="Arial"/>
                <w:b/>
                <w:sz w:val="28"/>
                <w:szCs w:val="28"/>
              </w:rPr>
              <w:t>négatif</w:t>
            </w:r>
          </w:p>
        </w:tc>
        <w:tc>
          <w:tcPr>
            <w:tcW w:w="1848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A23FB25" w14:textId="7F899E1A" w:rsidR="00B025C5" w:rsidRDefault="0008146C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Nombre</w:t>
            </w:r>
            <w:r w:rsidR="00B025C5">
              <w:rPr>
                <w:rFonts w:ascii="Arial" w:hAnsi="Arial" w:cs="Arial"/>
                <w:sz w:val="24"/>
              </w:rPr>
              <w:t xml:space="preserve"> plus petit que 0.</w:t>
            </w:r>
          </w:p>
          <w:p w14:paraId="11668EBD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267EA966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977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435857E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Pour les comparer, je dessine un thermomètre ou une droite numérique.</w:t>
            </w:r>
          </w:p>
        </w:tc>
        <w:tc>
          <w:tcPr>
            <w:tcW w:w="7233" w:type="dxa"/>
            <w:gridSpan w:val="10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44F3200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212D8DB5" wp14:editId="655413DA">
                  <wp:extent cx="4290060" cy="568498"/>
                  <wp:effectExtent l="0" t="0" r="0" b="3175"/>
                  <wp:docPr id="559" name="Image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oite numérique entiers.tiff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3942" cy="569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5C5" w:rsidRPr="00B967D9" w14:paraId="54C4FCD2" w14:textId="77777777" w:rsidTr="009F03D3">
        <w:tc>
          <w:tcPr>
            <w:tcW w:w="274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198C4A8" w14:textId="77777777" w:rsidR="00B025C5" w:rsidRPr="00463714" w:rsidRDefault="00B025C5" w:rsidP="00B81D8A">
            <w:pPr>
              <w:pStyle w:val="Paragraphedeliste"/>
              <w:numPr>
                <w:ilvl w:val="0"/>
                <w:numId w:val="23"/>
              </w:numPr>
              <w:rPr>
                <w:rFonts w:ascii="Arial" w:hAnsi="Arial" w:cs="Arial"/>
                <w:b/>
                <w:sz w:val="28"/>
                <w:szCs w:val="24"/>
              </w:rPr>
            </w:pPr>
            <w:r w:rsidRPr="00463714">
              <w:rPr>
                <w:rFonts w:ascii="Arial" w:hAnsi="Arial" w:cs="Arial"/>
                <w:b/>
                <w:sz w:val="28"/>
                <w:szCs w:val="24"/>
              </w:rPr>
              <w:t>Nombre pair</w:t>
            </w:r>
          </w:p>
        </w:tc>
        <w:tc>
          <w:tcPr>
            <w:tcW w:w="3036" w:type="dxa"/>
            <w:gridSpan w:val="9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CBD57B9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Se partage en 2 parties égales sans reste.</w:t>
            </w:r>
          </w:p>
          <w:p w14:paraId="56DAFCE4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111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2604E64" w14:textId="5D1D9291" w:rsidR="009F03D3" w:rsidRDefault="009F03D3" w:rsidP="009F03D3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2306432" behindDoc="0" locked="0" layoutInCell="1" allowOverlap="1" wp14:anchorId="1EAC119C" wp14:editId="79564C5A">
                      <wp:simplePos x="0" y="0"/>
                      <wp:positionH relativeFrom="margin">
                        <wp:posOffset>490220</wp:posOffset>
                      </wp:positionH>
                      <wp:positionV relativeFrom="margin">
                        <wp:posOffset>196215</wp:posOffset>
                      </wp:positionV>
                      <wp:extent cx="1468120" cy="518160"/>
                      <wp:effectExtent l="0" t="0" r="17780" b="15240"/>
                      <wp:wrapSquare wrapText="bothSides"/>
                      <wp:docPr id="48" name="Groupe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8120" cy="518160"/>
                                <a:chOff x="0" y="0"/>
                                <a:chExt cx="3116535" cy="914400"/>
                              </a:xfrm>
                            </wpg:grpSpPr>
                            <wpg:grpSp>
                              <wpg:cNvPr id="45" name="Groupe 45"/>
                              <wpg:cNvGrpSpPr/>
                              <wpg:grpSpPr>
                                <a:xfrm>
                                  <a:off x="64394" y="128789"/>
                                  <a:ext cx="3013657" cy="669701"/>
                                  <a:chOff x="0" y="0"/>
                                  <a:chExt cx="3013657" cy="66970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0" name="Image 40" descr="C:\Users\a.belanger-fortin\AppData\Local\Microsoft\Windows\Temporary Internet Files\Content.IE5\YUL81CG6\MC900438253[1].wmf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3944" cy="6697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1" name="Image 41" descr="C:\Users\a.belanger-fortin\AppData\Local\Microsoft\Windows\Temporary Internet Files\Content.IE5\YUL81CG6\MC900438253[1].wmf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98491" y="0"/>
                                    <a:ext cx="643943" cy="6697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3" name="Image 43" descr="C:\Users\a.belanger-fortin\AppData\Local\Microsoft\Windows\Temporary Internet Files\Content.IE5\YUL81CG6\MC900438253[1].wmf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609860" y="0"/>
                                    <a:ext cx="643943" cy="6697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4" name="Image 44" descr="C:\Users\a.belanger-fortin\AppData\Local\Microsoft\Windows\Temporary Internet Files\Content.IE5\YUL81CG6\MC900438253[1].wmf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369713" y="0"/>
                                    <a:ext cx="643944" cy="6697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46" name="Ellipse 46"/>
                              <wps:cNvSpPr/>
                              <wps:spPr>
                                <a:xfrm>
                                  <a:off x="0" y="0"/>
                                  <a:ext cx="1519555" cy="9144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Ellipse 47"/>
                              <wps:cNvSpPr/>
                              <wps:spPr>
                                <a:xfrm>
                                  <a:off x="1596980" y="0"/>
                                  <a:ext cx="1519555" cy="9144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48" o:spid="_x0000_s1026" style="position:absolute;margin-left:38.6pt;margin-top:15.45pt;width:115.6pt;height:40.8pt;z-index:252306432;mso-position-horizontal-relative:margin;mso-position-vertical-relative:margin" coordsize="31165,914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">
                      <v:group id="Groupe 45" o:spid="_x0000_s1027" style="position:absolute;left:643;top:1287;width:30137;height:6697" coordsize="30136,6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Image 40" o:spid="_x0000_s1028" type="#_x0000_t75" style="position:absolute;width:6439;height:6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tFTbAAAAA2wAAAA8AAABkcnMvZG93bnJldi54bWxET01rAjEQvRf8D2EEL6VmLVpka5TSUujV&#10;1Yu3YTPdLG4m2ySuq7++cyj0+Hjfm93oOzVQTG1gA4t5AYq4DrblxsDx8Pm0BpUyssUuMBm4UYLd&#10;dvKwwdKGK+9pqHKjJIRTiQZczn2pdaodeUzz0BML9x2ixywwNtpGvEq47/RzUbxojy1Lg8Oe3h3V&#10;5+ripaTSNzrF4mNd1T+ry3Be3B9dZ8xsOr69gso05n/xn/vLGljKevkiP0Bv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K0VNsAAAADbAAAADwAAAAAAAAAAAAAAAACfAgAA&#10;ZHJzL2Rvd25yZXYueG1sUEsFBgAAAAAEAAQA9wAAAIwDAAAAAA==&#10;">
                          <v:imagedata r:id="rId40" o:title="MC900438253[1]"/>
                          <v:path arrowok="t"/>
                        </v:shape>
                        <v:shape id="Image 41" o:spid="_x0000_s1029" type="#_x0000_t75" style="position:absolute;left:7984;width:6440;height:6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hsK3CAAAA2wAAAA8AAABkcnMvZG93bnJldi54bWxEj19rwjAUxd8HfodwBV+GphUnUo0yNgZ7&#10;XeeLb5fm2hSbm5rEWvfpF0Hw8XD+/Dib3WBb0ZMPjWMF+SwDQVw53XCtYP/7NV2BCBFZY+uYFNwo&#10;wG47etlgod2Vf6gvYy3SCIcCFZgYu0LKUBmyGGauI07e0XmLMUlfS+3xmsZtK+dZtpQWG04Egx19&#10;GKpO5cUmSClvdPDZ56qszm+X/pT/vZpWqcl4eF+DiDTEZ/jR/tYKFjncv6QfIL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4bCtwgAAANsAAAAPAAAAAAAAAAAAAAAAAJ8C&#10;AABkcnMvZG93bnJldi54bWxQSwUGAAAAAAQABAD3AAAAjgMAAAAA&#10;">
                          <v:imagedata r:id="rId40" o:title="MC900438253[1]"/>
                          <v:path arrowok="t"/>
                        </v:shape>
                        <v:shape id="Image 43" o:spid="_x0000_s1030" type="#_x0000_t75" style="position:absolute;left:16098;width:6440;height:6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/i0HCAAAA2wAAAA8AAABkcnMvZG93bnJldi54bWxEj81qAjEUhfeFvkO4BTelZtRaZGoUUQpu&#10;Hd24u0xuJ4OTmzGJ49inN4LQ5eH8fJz5sreN6MiH2rGC0TADQVw6XXOl4LD/+ZiBCBFZY+OYFNwo&#10;wHLx+jLHXLsr76grYiXSCIccFZgY21zKUBqyGIauJU7er/MWY5K+ktrjNY3bRo6z7EtarDkRDLa0&#10;NlSeiotNkELe6Oizzawoz9NLdxr9vZtGqcFbv/oGEamP/+Fne6sVfE7g8SX9ALm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f4tBwgAAANsAAAAPAAAAAAAAAAAAAAAAAJ8C&#10;AABkcnMvZG93bnJldi54bWxQSwUGAAAAAAQABAD3AAAAjgMAAAAA&#10;">
                          <v:imagedata r:id="rId40" o:title="MC900438253[1]"/>
                          <v:path arrowok="t"/>
                        </v:shape>
                        <v:shape id="Image 44" o:spid="_x0000_s1031" type="#_x0000_t75" style="position:absolute;left:23697;width:6439;height:6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WEzXCAAAA2wAAAA8AAABkcnMvZG93bnJldi54bWxEj81qAjEUhfeFvkO4BTdFM4oVmRpFFMGt&#10;0266u0xuJ4OTmzGJ4+jTG0FweTg/H2ex6m0jOvKhdqxgPMpAEJdO11wp+P3ZDecgQkTW2DgmBVcK&#10;sFq+vy0w1+7CB+qKWIk0wiFHBSbGNpcylIYshpFriZP377zFmKSvpPZ4SeO2kZMsm0mLNSeCwZY2&#10;hspjcbYJUsgr/flsOy/K09e5O45vn6ZRavDRr79BROrjK/xs77WC6RQeX9IPk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lhM1wgAAANsAAAAPAAAAAAAAAAAAAAAAAJ8C&#10;AABkcnMvZG93bnJldi54bWxQSwUGAAAAAAQABAD3AAAAjgMAAAAA&#10;">
                          <v:imagedata r:id="rId40" o:title="MC900438253[1]"/>
                          <v:path arrowok="t"/>
                        </v:shape>
                      </v:group>
                      <v:oval id="Ellipse 46" o:spid="_x0000_s1032" style="position:absolute;width:15195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0FsUA&#10;AADbAAAADwAAAGRycy9kb3ducmV2LnhtbESPQWvCQBSE7wX/w/KEXkrdaIrW6BpEEFMvRWs9P7LP&#10;JJh9G7LbJP333UKhx2FmvmHW6WBq0VHrKssKppMIBHFudcWFgsvH/vkVhPPIGmvLpOCbHKSb0cMa&#10;E217PlF39oUIEHYJKii9bxIpXV6SQTexDXHwbrY16INsC6lb7APc1HIWRXNpsOKwUGJDu5Ly+/nL&#10;KFhmn5ejvC2Gp/hwX75dKa7Me6zU43jYrkB4Gvx/+K+daQUvc/j9En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nQWxQAAANsAAAAPAAAAAAAAAAAAAAAAAJgCAABkcnMv&#10;ZG93bnJldi54bWxQSwUGAAAAAAQABAD1AAAAigMAAAAA&#10;" filled="f" strokecolor="black [3213]" strokeweight="2pt"/>
                      <v:oval id="Ellipse 47" o:spid="_x0000_s1033" style="position:absolute;left:15969;width:15196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NU3cYA&#10;AADbAAAADwAAAGRycy9kb3ducmV2LnhtbESPT2vCQBTE74V+h+UVvBSzaVq1pFlFhWIuHuIf8Pia&#10;fU1Cs29DdtX47buFgsdhZn7DZIvBtOJCvWssK3iJYhDEpdUNVwoO+8/xOwjnkTW2lknBjRws5o8P&#10;GabaXrmgy85XIkDYpaig9r5LpXRlTQZdZDvi4H3b3qAPsq+k7vEa4KaVSRxPpcGGw0KNHa1rKn92&#10;Z6PgK3H56/PJTY6JP7bFZrvKm1Wh1OhpWH6A8DT4e/i/nWsFbzP4+xJ+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NU3cYAAADbAAAADwAAAAAAAAAAAAAAAACYAgAAZHJz&#10;L2Rvd25yZXYueG1sUEsFBgAAAAAEAAQA9QAAAIsDAAAAAA==&#10;" filled="f" strokecolor="windowText" strokeweight="2pt"/>
                      <w10:wrap type="square" anchorx="margin" anchory="margin"/>
                    </v:group>
                  </w:pict>
                </mc:Fallback>
              </mc:AlternateContent>
            </w:r>
          </w:p>
          <w:p w14:paraId="23AC34B6" w14:textId="43382CDA" w:rsidR="009F03D3" w:rsidRDefault="009F03D3" w:rsidP="009F03D3">
            <w:pPr>
              <w:jc w:val="center"/>
              <w:rPr>
                <w:rFonts w:ascii="Arial" w:hAnsi="Arial" w:cs="Arial"/>
                <w:sz w:val="24"/>
              </w:rPr>
            </w:pPr>
          </w:p>
          <w:p w14:paraId="206EF08D" w14:textId="77777777" w:rsidR="009F03D3" w:rsidRDefault="009F03D3" w:rsidP="009F03D3">
            <w:pPr>
              <w:jc w:val="center"/>
              <w:rPr>
                <w:rFonts w:ascii="Arial" w:hAnsi="Arial" w:cs="Arial"/>
                <w:sz w:val="24"/>
              </w:rPr>
            </w:pPr>
          </w:p>
          <w:p w14:paraId="5B0F212B" w14:textId="77777777" w:rsidR="009F03D3" w:rsidRDefault="009F03D3" w:rsidP="009F03D3">
            <w:pPr>
              <w:jc w:val="center"/>
              <w:rPr>
                <w:rFonts w:ascii="Arial" w:hAnsi="Arial" w:cs="Arial"/>
                <w:sz w:val="24"/>
              </w:rPr>
            </w:pPr>
          </w:p>
          <w:p w14:paraId="2A24A8DF" w14:textId="4E0B5B36" w:rsidR="00B025C5" w:rsidRPr="00B967D9" w:rsidRDefault="00B025C5" w:rsidP="009F03D3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955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B6F3805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Se termine par 2-4-6-8-0</w:t>
            </w:r>
          </w:p>
        </w:tc>
      </w:tr>
      <w:tr w:rsidR="00B025C5" w:rsidRPr="00B967D9" w14:paraId="73463EF4" w14:textId="77777777" w:rsidTr="009F03D3">
        <w:tc>
          <w:tcPr>
            <w:tcW w:w="274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423D870" w14:textId="77777777" w:rsidR="00B025C5" w:rsidRPr="00463714" w:rsidRDefault="00B025C5" w:rsidP="00B81D8A">
            <w:pPr>
              <w:pStyle w:val="Paragraphedeliste"/>
              <w:numPr>
                <w:ilvl w:val="0"/>
                <w:numId w:val="23"/>
              </w:numPr>
              <w:rPr>
                <w:rFonts w:ascii="Arial" w:hAnsi="Arial" w:cs="Arial"/>
                <w:b/>
                <w:sz w:val="28"/>
                <w:szCs w:val="24"/>
              </w:rPr>
            </w:pPr>
            <w:r w:rsidRPr="00463714">
              <w:rPr>
                <w:rFonts w:ascii="Arial" w:hAnsi="Arial" w:cs="Arial"/>
                <w:b/>
                <w:sz w:val="28"/>
                <w:szCs w:val="24"/>
              </w:rPr>
              <w:t>Nombre impair</w:t>
            </w:r>
          </w:p>
        </w:tc>
        <w:tc>
          <w:tcPr>
            <w:tcW w:w="2611" w:type="dxa"/>
            <w:gridSpan w:val="7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E32F37E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Si je le partage en 2, il me reste 1.</w:t>
            </w:r>
          </w:p>
          <w:p w14:paraId="53B3E218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536" w:type="dxa"/>
            <w:gridSpan w:val="7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6F58AD6" w14:textId="77777777" w:rsidR="00B025C5" w:rsidRPr="00E34596" w:rsidRDefault="00B025C5" w:rsidP="009F03D3">
            <w:pPr>
              <w:jc w:val="center"/>
              <w:rPr>
                <w:rFonts w:ascii="Arial" w:hAnsi="Arial" w:cs="Arial"/>
                <w:sz w:val="8"/>
              </w:rPr>
            </w:pPr>
          </w:p>
          <w:p w14:paraId="7EBC1838" w14:textId="77777777" w:rsidR="00B025C5" w:rsidRDefault="00B025C5" w:rsidP="009F03D3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g">
                  <w:drawing>
                    <wp:inline distT="0" distB="0" distL="0" distR="0" wp14:anchorId="0883720C" wp14:editId="73337623">
                      <wp:extent cx="1499293" cy="519545"/>
                      <wp:effectExtent l="0" t="0" r="24765" b="13970"/>
                      <wp:docPr id="356" name="Groupe 3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9293" cy="519545"/>
                                <a:chOff x="0" y="0"/>
                                <a:chExt cx="1183640" cy="428625"/>
                              </a:xfrm>
                            </wpg:grpSpPr>
                            <wpg:grpSp>
                              <wpg:cNvPr id="62" name="Groupe 62"/>
                              <wpg:cNvGrpSpPr/>
                              <wpg:grpSpPr>
                                <a:xfrm>
                                  <a:off x="0" y="0"/>
                                  <a:ext cx="1183640" cy="428625"/>
                                  <a:chOff x="0" y="0"/>
                                  <a:chExt cx="3837180" cy="901289"/>
                                </a:xfrm>
                              </wpg:grpSpPr>
                              <wps:wsp>
                                <wps:cNvPr id="53" name="Ellipse 53"/>
                                <wps:cNvSpPr/>
                                <wps:spPr>
                                  <a:xfrm>
                                    <a:off x="1700011" y="425003"/>
                                    <a:ext cx="450215" cy="47434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F81BD"/>
                                  </a:solidFill>
                                  <a:ln w="25400" cap="flat" cmpd="sng" algn="ctr">
                                    <a:solidFill>
                                      <a:srgbClr val="4F81BD">
                                        <a:shade val="50000"/>
                                      </a:srgb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" name="Ellipse 55"/>
                                <wps:cNvSpPr/>
                                <wps:spPr>
                                  <a:xfrm>
                                    <a:off x="3168203" y="296214"/>
                                    <a:ext cx="450215" cy="47434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F81BD"/>
                                  </a:solidFill>
                                  <a:ln w="25400" cap="flat" cmpd="sng" algn="ctr">
                                    <a:solidFill>
                                      <a:srgbClr val="4F81BD">
                                        <a:shade val="50000"/>
                                      </a:srgb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" name="Ellipse 57"/>
                                <wps:cNvSpPr/>
                                <wps:spPr>
                                  <a:xfrm>
                                    <a:off x="2627290" y="309093"/>
                                    <a:ext cx="450215" cy="47434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F81BD"/>
                                  </a:solidFill>
                                  <a:ln w="25400" cap="flat" cmpd="sng" algn="ctr">
                                    <a:solidFill>
                                      <a:srgbClr val="4F81BD">
                                        <a:shade val="50000"/>
                                      </a:srgb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61" name="Groupe 61"/>
                                <wpg:cNvGrpSpPr/>
                                <wpg:grpSpPr>
                                  <a:xfrm>
                                    <a:off x="0" y="0"/>
                                    <a:ext cx="1377315" cy="656590"/>
                                    <a:chOff x="0" y="0"/>
                                    <a:chExt cx="1377315" cy="656590"/>
                                  </a:xfrm>
                                </wpg:grpSpPr>
                                <wps:wsp>
                                  <wps:cNvPr id="52" name="Ellipse 52"/>
                                  <wps:cNvSpPr/>
                                  <wps:spPr>
                                    <a:xfrm>
                                      <a:off x="734096" y="103031"/>
                                      <a:ext cx="450215" cy="47434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4F81BD"/>
                                    </a:solidFill>
                                    <a:ln w="25400" cap="flat" cmpd="sng" algn="ctr">
                                      <a:solidFill>
                                        <a:srgbClr val="4F81BD">
                                          <a:shade val="5000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9" name="Ellipse 59"/>
                                  <wps:cNvSpPr/>
                                  <wps:spPr>
                                    <a:xfrm>
                                      <a:off x="0" y="0"/>
                                      <a:ext cx="1377315" cy="65659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0" name="Ellipse 60"/>
                                <wps:cNvSpPr/>
                                <wps:spPr>
                                  <a:xfrm>
                                    <a:off x="2459865" y="244699"/>
                                    <a:ext cx="1377315" cy="65659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55" name="Ellipse 355"/>
                              <wps:cNvSpPr/>
                              <wps:spPr>
                                <a:xfrm>
                                  <a:off x="30480" y="45720"/>
                                  <a:ext cx="138430" cy="2254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e 356" o:spid="_x0000_s1026" style="width:118.05pt;height:40.9pt;mso-position-horizontal-relative:char;mso-position-vertical-relative:line" coordsize="11836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">
                      <v:group id="Groupe 62" o:spid="_x0000_s1027" style="position:absolute;width:11836;height:4286" coordsize="38371,90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    <v:oval id="Ellipse 53" o:spid="_x0000_s1028" style="position:absolute;left:17000;top:4250;width:4502;height:4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OT5cIA&#10;AADbAAAADwAAAGRycy9kb3ducmV2LnhtbESPQYvCMBSE7wv+h/AEb2uqsqLVKCIou17UKnh9Ns+2&#10;2LyUJlvrvzfCwh6HmfmGmS9bU4qGaldYVjDoRyCIU6sLzhScT5vPCQjnkTWWlknBkxwsF52POcba&#10;PvhITeIzESDsYlSQe1/FUro0J4Oubyvi4N1sbdAHWWdS1/gIcFPKYRSNpcGCw0KOFa1zSu/Jr1Fw&#10;+KHpvljJ23N0uiBdt7umicZK9brtagbCU+v/w3/tb63gawTvL+EH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5PlwgAAANsAAAAPAAAAAAAAAAAAAAAAAJgCAABkcnMvZG93&#10;bnJldi54bWxQSwUGAAAAAAQABAD1AAAAhwMAAAAA&#10;" fillcolor="#4f81bd" strokecolor="#385d8a" strokeweight="2pt"/>
                        <v:oval id="Ellipse 55" o:spid="_x0000_s1029" style="position:absolute;left:31682;top:2962;width:4502;height:4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auCsIA&#10;AADbAAAADwAAAGRycy9kb3ducmV2LnhtbESPQYvCMBSE7wv+h/AEb2uqomg1igiK7mW1Cl6fzbMt&#10;Ni+libX++83Cwh6HmfmGWaxaU4qGaldYVjDoRyCIU6sLzhRcztvPKQjnkTWWlknBmxyslp2PBcba&#10;vvhETeIzESDsYlSQe1/FUro0J4Oubyvi4N1tbdAHWWdS1/gKcFPKYRRNpMGCw0KOFW1ySh/J0yg4&#10;Hmj2Xazl/T06X5Fuu6+miSZK9brteg7CU+v/w3/tvVYwHsPvl/AD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q4KwgAAANsAAAAPAAAAAAAAAAAAAAAAAJgCAABkcnMvZG93&#10;bnJldi54bWxQSwUGAAAAAAQABAD1AAAAhwMAAAAA&#10;" fillcolor="#4f81bd" strokecolor="#385d8a" strokeweight="2pt"/>
                        <v:oval id="Ellipse 57" o:spid="_x0000_s1030" style="position:absolute;left:26272;top:3090;width:4503;height:47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iV5sMA&#10;AADbAAAADwAAAGRycy9kb3ducmV2LnhtbESPQYvCMBSE74L/ITzBm6au6K7VKCIo6sVdFfb6tnm2&#10;ZZuX0sRa/70RBI/DzHzDzBaNKURNlcstKxj0IxDEidU5pwrOp3XvC4TzyBoLy6TgTg4W83ZrhrG2&#10;N/6h+uhTESDsYlSQeV/GUrokI4Oub0vi4F1sZdAHWaVSV3gLcFPIjygaS4M5h4UMS1pllPwfr0bB&#10;944mh3wpL/fh6Rfpb7Ov62isVLfTLKcgPDX+HX61t1rB6BOeX8I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iV5sMAAADbAAAADwAAAAAAAAAAAAAAAACYAgAAZHJzL2Rv&#10;d25yZXYueG1sUEsFBgAAAAAEAAQA9QAAAIgDAAAAAA==&#10;" fillcolor="#4f81bd" strokecolor="#385d8a" strokeweight="2pt"/>
                        <v:group id="Groupe 61" o:spid="_x0000_s1031" style="position:absolute;width:13773;height:6565" coordsize="13773,6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      <v:oval id="Ellipse 52" o:spid="_x0000_s1032" style="position:absolute;left:7340;top:1030;width:4503;height:4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82fsIA&#10;AADbAAAADwAAAGRycy9kb3ducmV2LnhtbESPQYvCMBSE7wv+h/CEvWmqy4pWo4ig7HpRq+D12Tzb&#10;YvNSmmyt/94Iwh6HmfmGmS1aU4qGaldYVjDoRyCIU6sLzhScjuveGITzyBpLy6TgQQ4W887HDGNt&#10;73ygJvGZCBB2MSrIva9iKV2ak0HXtxVx8K62NuiDrDOpa7wHuCnlMIpG0mDBYSHHilY5pbfkzyjY&#10;/9JkVyzl9fF1PCNdNtumiUZKfXbb5RSEp9b/h9/tH63gewivL+EH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bzZ+wgAAANsAAAAPAAAAAAAAAAAAAAAAAJgCAABkcnMvZG93&#10;bnJldi54bWxQSwUGAAAAAAQABAD1AAAAhwMAAAAA&#10;" fillcolor="#4f81bd" strokecolor="#385d8a" strokeweight="2pt"/>
                          <v:oval id="Ellipse 59" o:spid="_x0000_s1033" style="position:absolute;width:13773;height:6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nz6cUA&#10;AADbAAAADwAAAGRycy9kb3ducmV2LnhtbESPQWvCQBSE70L/w/IEL6KbRiyaukotlObiIamCx2f2&#10;NQlm34bsqvHfdwuCx2FmvmFWm9404kqdqy0reJ1GIIgLq2suFex/viYLEM4ja2wsk4I7OdisXwYr&#10;TLS9cUbX3JciQNglqKDyvk2kdEVFBt3UtsTB+7WdQR9kV0rd4S3ATSPjKHqTBmsOCxW29FlRcc4v&#10;RsEpdulsfHTzQ+wPTfa926b1NlNqNOw/3kF46v0z/GinWsF8Cf9fwg+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6fPpxQAAANsAAAAPAAAAAAAAAAAAAAAAAJgCAABkcnMv&#10;ZG93bnJldi54bWxQSwUGAAAAAAQABAD1AAAAigMAAAAA&#10;" filled="f" strokecolor="windowText" strokeweight="2pt"/>
                        </v:group>
                        <v:oval id="Ellipse 60" o:spid="_x0000_s1034" style="position:absolute;left:24598;top:2446;width:13773;height:6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+QycIA&#10;AADbAAAADwAAAGRycy9kb3ducmV2LnhtbERPTWuDQBC9F/oflin0UpI1lkgw2YRYKPXSgyZCjhN3&#10;qlJ3Vtytsf++eyjk+Hjfu8NsejHR6DrLClbLCARxbXXHjYLz6X2xAeE8ssbeMin4JQeH/ePDDlNt&#10;b1zQVPpGhBB2KSpovR9SKV3dkkG3tANx4L7saNAHODZSj3gL4aaXcRQl0mDHoaHFgd5aqr/LH6Pg&#10;Grv89eXi1lXsq774+MzyLiuUen6aj1sQnmZ/F/+7c60gCevDl/AD5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v5DJwgAAANsAAAAPAAAAAAAAAAAAAAAAAJgCAABkcnMvZG93&#10;bnJldi54bWxQSwUGAAAAAAQABAD1AAAAhwMAAAAA&#10;" filled="f" strokecolor="windowText" strokeweight="2pt"/>
                      </v:group>
                      <v:oval id="Ellipse 355" o:spid="_x0000_s1035" style="position:absolute;left:304;top:457;width:1385;height:2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g0ecUA&#10;AADcAAAADwAAAGRycy9kb3ducmV2LnhtbESPQWvCQBSE74X+h+UVvOmmSqSNboIILeqlbSz0+sw+&#10;k9Ds25Bdk/jv3YLQ4zAz3zDrbDSN6KlztWUFz7MIBHFhdc2lgu/j2/QFhPPIGhvLpOBKDrL08WGN&#10;ibYDf1Gf+1IECLsEFVTet4mUrqjIoJvZljh4Z9sZ9EF2pdQdDgFuGjmPoqU0WHNYqLClbUXFb34x&#10;Cj739PpRb+T5ujj+IJ3eD30fLZWaPI2bFQhPo/8P39s7rWARx/B3JhwB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DR5xQAAANwAAAAPAAAAAAAAAAAAAAAAAJgCAABkcnMv&#10;ZG93bnJldi54bWxQSwUGAAAAAAQABAD1AAAAigMAAAAA&#10;" fillcolor="#4f81bd" strokecolor="#385d8a" strokeweight="2pt"/>
                      <w10:anchorlock/>
                    </v:group>
                  </w:pict>
                </mc:Fallback>
              </mc:AlternateContent>
            </w:r>
          </w:p>
          <w:p w14:paraId="04DBFE99" w14:textId="77777777" w:rsidR="009F03D3" w:rsidRPr="00B967D9" w:rsidRDefault="009F03D3" w:rsidP="009F03D3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955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6C2F8AB" w14:textId="77777777" w:rsidR="00B025C5" w:rsidRPr="00E34596" w:rsidRDefault="00B025C5" w:rsidP="00B81D8A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 w:rsidRPr="00E34596">
              <w:rPr>
                <w:rFonts w:ascii="Arial" w:hAnsi="Arial" w:cs="Arial"/>
                <w:sz w:val="24"/>
                <w:szCs w:val="24"/>
              </w:rPr>
              <w:t>Se termine par</w:t>
            </w:r>
            <w:r>
              <w:rPr>
                <w:rFonts w:ascii="Arial" w:hAnsi="Arial" w:cs="Arial"/>
                <w:sz w:val="24"/>
                <w:szCs w:val="24"/>
              </w:rPr>
              <w:t xml:space="preserve"> 1-3-5-7-9</w:t>
            </w:r>
          </w:p>
          <w:p w14:paraId="00CA7DBC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</w:tr>
      <w:tr w:rsidR="00B025C5" w:rsidRPr="00B967D9" w14:paraId="1A3166CE" w14:textId="77777777" w:rsidTr="009F03D3">
        <w:tc>
          <w:tcPr>
            <w:tcW w:w="2772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8EA168B" w14:textId="77777777" w:rsidR="00B025C5" w:rsidRPr="00463714" w:rsidRDefault="00B025C5" w:rsidP="00B81D8A">
            <w:pPr>
              <w:pStyle w:val="Paragraphedeliste"/>
              <w:numPr>
                <w:ilvl w:val="0"/>
                <w:numId w:val="23"/>
              </w:numPr>
              <w:rPr>
                <w:rFonts w:ascii="Arial" w:hAnsi="Arial" w:cs="Arial"/>
                <w:b/>
                <w:sz w:val="28"/>
                <w:szCs w:val="24"/>
              </w:rPr>
            </w:pPr>
            <w:r w:rsidRPr="00463714">
              <w:rPr>
                <w:rFonts w:ascii="Arial" w:hAnsi="Arial" w:cs="Arial"/>
                <w:b/>
                <w:sz w:val="28"/>
                <w:szCs w:val="24"/>
              </w:rPr>
              <w:t>Nombre premier</w:t>
            </w:r>
          </w:p>
        </w:tc>
        <w:tc>
          <w:tcPr>
            <w:tcW w:w="5274" w:type="dxa"/>
            <w:gridSpan w:val="10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76FBA1E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Nombre qui se divise seulement par 1 ou par lui-même.</w:t>
            </w:r>
          </w:p>
          <w:p w14:paraId="1444191F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253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3847648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2, 3, 5, 7, 11, 13, 17, 19…</w:t>
            </w:r>
          </w:p>
        </w:tc>
        <w:tc>
          <w:tcPr>
            <w:tcW w:w="2545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BBA6E96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</w:tr>
      <w:tr w:rsidR="00B025C5" w:rsidRPr="00B967D9" w14:paraId="710A43B6" w14:textId="77777777" w:rsidTr="009F03D3">
        <w:trPr>
          <w:trHeight w:val="828"/>
        </w:trPr>
        <w:tc>
          <w:tcPr>
            <w:tcW w:w="2839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441BF67" w14:textId="77777777" w:rsidR="00B025C5" w:rsidRPr="00463714" w:rsidRDefault="00B025C5" w:rsidP="00B81D8A">
            <w:pPr>
              <w:pStyle w:val="Paragraphedeliste"/>
              <w:numPr>
                <w:ilvl w:val="0"/>
                <w:numId w:val="23"/>
              </w:numPr>
              <w:rPr>
                <w:rFonts w:ascii="Arial" w:hAnsi="Arial" w:cs="Arial"/>
                <w:b/>
                <w:sz w:val="28"/>
                <w:szCs w:val="24"/>
              </w:rPr>
            </w:pPr>
            <w:r w:rsidRPr="00463714">
              <w:rPr>
                <w:rFonts w:ascii="Arial" w:hAnsi="Arial" w:cs="Arial"/>
                <w:b/>
                <w:sz w:val="28"/>
                <w:szCs w:val="24"/>
              </w:rPr>
              <w:t>Nombres consécutifs</w:t>
            </w:r>
          </w:p>
        </w:tc>
        <w:tc>
          <w:tcPr>
            <w:tcW w:w="2548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958D911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 nombres qui se suivent.</w:t>
            </w:r>
          </w:p>
          <w:p w14:paraId="008C2464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6" w:type="dxa"/>
            <w:gridSpan w:val="7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B5CC12F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Exemple : 28 et 29 sont deux nombres consécutifs. </w:t>
            </w:r>
          </w:p>
          <w:p w14:paraId="506BEC09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291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74AF0F1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</w:tr>
    </w:tbl>
    <w:p w14:paraId="1DCFE00E" w14:textId="77777777" w:rsidR="009F03D3" w:rsidRDefault="009F03D3">
      <w:r>
        <w:br w:type="page"/>
      </w:r>
    </w:p>
    <w:tbl>
      <w:tblPr>
        <w:tblStyle w:val="Grilledutableau"/>
        <w:tblW w:w="14842" w:type="dxa"/>
        <w:tblLayout w:type="fixed"/>
        <w:tblLook w:val="04A0" w:firstRow="1" w:lastRow="0" w:firstColumn="1" w:lastColumn="0" w:noHBand="0" w:noVBand="1"/>
      </w:tblPr>
      <w:tblGrid>
        <w:gridCol w:w="2840"/>
        <w:gridCol w:w="807"/>
        <w:gridCol w:w="1951"/>
        <w:gridCol w:w="741"/>
        <w:gridCol w:w="1240"/>
        <w:gridCol w:w="996"/>
        <w:gridCol w:w="1272"/>
        <w:gridCol w:w="2552"/>
        <w:gridCol w:w="2443"/>
      </w:tblGrid>
      <w:tr w:rsidR="00B025C5" w:rsidRPr="00B967D9" w14:paraId="4176A90F" w14:textId="77777777" w:rsidTr="009F03D3">
        <w:tc>
          <w:tcPr>
            <w:tcW w:w="14842" w:type="dxa"/>
            <w:gridSpan w:val="9"/>
            <w:shd w:val="clear" w:color="auto" w:fill="D9D9D9" w:themeFill="background1" w:themeFillShade="D9"/>
          </w:tcPr>
          <w:p w14:paraId="31D4881E" w14:textId="1848040B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lastRenderedPageBreak/>
              <w:t>N</w:t>
            </w:r>
            <w:r>
              <w:rPr>
                <w:rFonts w:ascii="Arial" w:hAnsi="Arial" w:cs="Arial"/>
                <w:sz w:val="28"/>
                <w:szCs w:val="28"/>
              </w:rPr>
              <w:t>ombres décimaux</w:t>
            </w:r>
          </w:p>
        </w:tc>
      </w:tr>
      <w:tr w:rsidR="00B025C5" w:rsidRPr="00B967D9" w14:paraId="376C7C6E" w14:textId="77777777" w:rsidTr="009F03D3">
        <w:tc>
          <w:tcPr>
            <w:tcW w:w="3647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0408D34" w14:textId="77777777" w:rsidR="00B025C5" w:rsidRPr="00D15E08" w:rsidRDefault="00B025C5" w:rsidP="00B81D8A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9D1677">
              <w:rPr>
                <w:rFonts w:ascii="Arial" w:hAnsi="Arial" w:cs="Arial"/>
                <w:b/>
                <w:sz w:val="28"/>
                <w:szCs w:val="28"/>
              </w:rPr>
              <w:t>Nombre décimal</w:t>
            </w:r>
          </w:p>
        </w:tc>
        <w:tc>
          <w:tcPr>
            <w:tcW w:w="2692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775B4D2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                  </w:t>
            </w:r>
          </w:p>
          <w:p w14:paraId="09A6A739" w14:textId="77777777" w:rsidR="00B025C5" w:rsidRPr="009D1677" w:rsidRDefault="00B025C5" w:rsidP="00B81D8A">
            <w:pPr>
              <w:rPr>
                <w:rFonts w:ascii="Arial" w:hAnsi="Arial" w:cs="Arial"/>
                <w:sz w:val="24"/>
                <w:u w:val="single"/>
              </w:rPr>
            </w:pPr>
            <w:r>
              <w:rPr>
                <w:rFonts w:ascii="Arial" w:hAnsi="Arial" w:cs="Arial"/>
                <w:sz w:val="24"/>
              </w:rPr>
              <w:t xml:space="preserve">Exemple : </w:t>
            </w:r>
            <w:proofErr w:type="gramStart"/>
            <w:r w:rsidRPr="009D1677">
              <w:rPr>
                <w:rFonts w:ascii="Arial" w:hAnsi="Arial" w:cs="Arial"/>
                <w:sz w:val="36"/>
              </w:rPr>
              <w:t>3</w:t>
            </w:r>
            <w:r>
              <w:rPr>
                <w:rFonts w:ascii="Arial" w:hAnsi="Arial" w:cs="Arial"/>
                <w:sz w:val="36"/>
              </w:rPr>
              <w:t xml:space="preserve"> </w:t>
            </w:r>
            <w:r w:rsidRPr="009D1677">
              <w:rPr>
                <w:rFonts w:ascii="Arial" w:hAnsi="Arial" w:cs="Arial"/>
                <w:sz w:val="36"/>
              </w:rPr>
              <w:t>,</w:t>
            </w:r>
            <w:proofErr w:type="gramEnd"/>
            <w:r>
              <w:rPr>
                <w:rFonts w:ascii="Arial" w:hAnsi="Arial" w:cs="Arial"/>
                <w:sz w:val="36"/>
              </w:rPr>
              <w:t xml:space="preserve">  </w:t>
            </w:r>
            <w:r w:rsidRPr="009D1677">
              <w:rPr>
                <w:rFonts w:ascii="Arial" w:hAnsi="Arial" w:cs="Arial"/>
                <w:sz w:val="36"/>
                <w:u w:val="single"/>
              </w:rPr>
              <w:t>126</w:t>
            </w:r>
          </w:p>
          <w:p w14:paraId="5969E9C8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5F16C380" wp14:editId="063C5522">
                      <wp:simplePos x="0" y="0"/>
                      <wp:positionH relativeFrom="column">
                        <wp:posOffset>1266825</wp:posOffset>
                      </wp:positionH>
                      <wp:positionV relativeFrom="paragraph">
                        <wp:posOffset>-7620</wp:posOffset>
                      </wp:positionV>
                      <wp:extent cx="320040" cy="83820"/>
                      <wp:effectExtent l="0" t="19050" r="60960" b="87630"/>
                      <wp:wrapNone/>
                      <wp:docPr id="550" name="Connecteur droit avec flèche 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0040" cy="8382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550" o:spid="_x0000_s1026" type="#_x0000_t32" style="position:absolute;margin-left:99.75pt;margin-top:-.6pt;width:25.2pt;height:6.6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" strokecolor="black [3040]" strokeweight="1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2A38E47D" wp14:editId="539AA4BC">
                      <wp:simplePos x="0" y="0"/>
                      <wp:positionH relativeFrom="column">
                        <wp:posOffset>763905</wp:posOffset>
                      </wp:positionH>
                      <wp:positionV relativeFrom="paragraph">
                        <wp:posOffset>15240</wp:posOffset>
                      </wp:positionV>
                      <wp:extent cx="0" cy="175260"/>
                      <wp:effectExtent l="95250" t="0" r="57150" b="53340"/>
                      <wp:wrapNone/>
                      <wp:docPr id="549" name="Connecteur droit avec flèche 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526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Connecteur droit avec flèche 549" o:spid="_x0000_s1026" type="#_x0000_t32" style="position:absolute;margin-left:60.15pt;margin-top:1.2pt;width:0;height:13.8pt;z-index:25226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" strokecolor="black [3040]" strokeweight="1pt">
                      <v:stroke endarrow="open"/>
                    </v:shape>
                  </w:pict>
                </mc:Fallback>
              </mc:AlternateContent>
            </w:r>
          </w:p>
          <w:p w14:paraId="4F3A80B6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Partie entière</w:t>
            </w:r>
          </w:p>
          <w:p w14:paraId="1268A4E8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236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38B0324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17045206" w14:textId="77777777" w:rsidR="00B025C5" w:rsidRPr="009D1677" w:rsidRDefault="00B025C5" w:rsidP="00B81D8A">
            <w:pPr>
              <w:rPr>
                <w:rFonts w:ascii="Arial" w:hAnsi="Arial" w:cs="Arial"/>
                <w:sz w:val="36"/>
              </w:rPr>
            </w:pPr>
          </w:p>
          <w:p w14:paraId="1BCB70C5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Partie décimale</w:t>
            </w:r>
          </w:p>
        </w:tc>
        <w:tc>
          <w:tcPr>
            <w:tcW w:w="6267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6B1FF12" w14:textId="77777777" w:rsidR="00B025C5" w:rsidRPr="009D1677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63C18691" wp14:editId="6EAEA0A7">
                      <wp:simplePos x="0" y="0"/>
                      <wp:positionH relativeFrom="column">
                        <wp:posOffset>1212850</wp:posOffset>
                      </wp:positionH>
                      <wp:positionV relativeFrom="paragraph">
                        <wp:posOffset>140970</wp:posOffset>
                      </wp:positionV>
                      <wp:extent cx="381000" cy="0"/>
                      <wp:effectExtent l="0" t="76200" r="19050" b="114300"/>
                      <wp:wrapNone/>
                      <wp:docPr id="560" name="Connecteur droit avec flèche 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560" o:spid="_x0000_s1026" type="#_x0000_t32" style="position:absolute;margin-left:95.5pt;margin-top:11.1pt;width:30pt;height:0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" strokecolor="black [3040]" strokeweight="1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45C2110A" wp14:editId="3C561723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255270</wp:posOffset>
                      </wp:positionV>
                      <wp:extent cx="0" cy="175260"/>
                      <wp:effectExtent l="95250" t="0" r="57150" b="53340"/>
                      <wp:wrapNone/>
                      <wp:docPr id="551" name="Connecteur droit avec flèche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526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Connecteur droit avec flèche 551" o:spid="_x0000_s1026" type="#_x0000_t32" style="position:absolute;margin-left:5.5pt;margin-top:20.1pt;width:0;height:13.8pt;z-index:25226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" strokecolor="black [3040]" strokeweight="1pt">
                      <v:stroke endarrow="open"/>
                    </v:shape>
                  </w:pict>
                </mc:Fallback>
              </mc:AlternateContent>
            </w:r>
            <w:r w:rsidRPr="009D1677">
              <w:rPr>
                <w:rFonts w:ascii="Arial" w:hAnsi="Arial" w:cs="Arial"/>
                <w:sz w:val="36"/>
              </w:rPr>
              <w:t>3</w:t>
            </w:r>
            <w:r>
              <w:rPr>
                <w:rFonts w:ascii="Arial" w:hAnsi="Arial" w:cs="Arial"/>
                <w:sz w:val="36"/>
              </w:rPr>
              <w:t xml:space="preserve">   </w:t>
            </w:r>
            <w:r w:rsidRPr="009D1677">
              <w:rPr>
                <w:rFonts w:ascii="Arial" w:hAnsi="Arial" w:cs="Arial"/>
                <w:sz w:val="36"/>
              </w:rPr>
              <w:t>,</w:t>
            </w:r>
            <w:r>
              <w:rPr>
                <w:rFonts w:ascii="Arial" w:hAnsi="Arial" w:cs="Arial"/>
                <w:sz w:val="36"/>
              </w:rPr>
              <w:t xml:space="preserve">  </w:t>
            </w:r>
            <w:r w:rsidRPr="009D1677">
              <w:rPr>
                <w:rFonts w:ascii="Arial" w:hAnsi="Arial" w:cs="Arial"/>
                <w:sz w:val="36"/>
              </w:rPr>
              <w:t>1</w:t>
            </w:r>
            <w:r>
              <w:rPr>
                <w:rFonts w:ascii="Arial" w:hAnsi="Arial" w:cs="Arial"/>
                <w:sz w:val="36"/>
              </w:rPr>
              <w:t xml:space="preserve">  </w:t>
            </w:r>
            <w:r w:rsidRPr="009D1677">
              <w:rPr>
                <w:rFonts w:ascii="Arial" w:hAnsi="Arial" w:cs="Arial"/>
                <w:sz w:val="36"/>
              </w:rPr>
              <w:t>2</w:t>
            </w:r>
            <w:r>
              <w:rPr>
                <w:rFonts w:ascii="Arial" w:hAnsi="Arial" w:cs="Arial"/>
                <w:sz w:val="36"/>
              </w:rPr>
              <w:t xml:space="preserve">  </w:t>
            </w:r>
            <w:r w:rsidRPr="009D1677">
              <w:rPr>
                <w:rFonts w:ascii="Arial" w:hAnsi="Arial" w:cs="Arial"/>
                <w:sz w:val="36"/>
              </w:rPr>
              <w:t>6</w:t>
            </w:r>
            <w:r>
              <w:rPr>
                <w:rFonts w:ascii="Arial" w:hAnsi="Arial" w:cs="Arial"/>
                <w:sz w:val="36"/>
              </w:rPr>
              <w:t xml:space="preserve">        </w:t>
            </w:r>
            <w:r>
              <w:rPr>
                <w:rFonts w:ascii="Arial" w:hAnsi="Arial" w:cs="Arial"/>
                <w:sz w:val="24"/>
              </w:rPr>
              <w:t>Millièmes</w:t>
            </w:r>
          </w:p>
          <w:p w14:paraId="559336A5" w14:textId="77777777" w:rsidR="00B025C5" w:rsidRPr="009D1677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4A8BEC3C" wp14:editId="4DC265EB">
                      <wp:simplePos x="0" y="0"/>
                      <wp:positionH relativeFrom="column">
                        <wp:posOffset>572770</wp:posOffset>
                      </wp:positionH>
                      <wp:positionV relativeFrom="paragraph">
                        <wp:posOffset>-7620</wp:posOffset>
                      </wp:positionV>
                      <wp:extent cx="0" cy="175260"/>
                      <wp:effectExtent l="95250" t="0" r="57150" b="53340"/>
                      <wp:wrapNone/>
                      <wp:docPr id="552" name="Connecteur droit avec flèche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526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Connecteur droit avec flèche 552" o:spid="_x0000_s1026" type="#_x0000_t32" style="position:absolute;margin-left:45.1pt;margin-top:-.6pt;width:0;height:13.8pt;z-index:25226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" strokecolor="black [3040]" strokeweight="1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17EBB357" wp14:editId="35CCB7CC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-7620</wp:posOffset>
                      </wp:positionV>
                      <wp:extent cx="533400" cy="129540"/>
                      <wp:effectExtent l="0" t="0" r="76200" b="80010"/>
                      <wp:wrapNone/>
                      <wp:docPr id="553" name="Connecteur droit avec flèche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12954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553" o:spid="_x0000_s1026" type="#_x0000_t32" style="position:absolute;margin-left:65.5pt;margin-top:-.6pt;width:42pt;height:10.2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" strokecolor="black [3040]" strokeweight="1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</w:rPr>
              <w:t xml:space="preserve">                                  Centièmes</w:t>
            </w:r>
          </w:p>
          <w:p w14:paraId="0BA4415E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  <w:r w:rsidRPr="009D1677">
              <w:rPr>
                <w:rFonts w:ascii="Arial" w:hAnsi="Arial" w:cs="Arial"/>
                <w:sz w:val="24"/>
              </w:rPr>
              <w:t>Unités</w:t>
            </w:r>
            <w:r>
              <w:rPr>
                <w:rFonts w:ascii="Arial" w:hAnsi="Arial" w:cs="Arial"/>
                <w:sz w:val="24"/>
              </w:rPr>
              <w:t xml:space="preserve">  Dixièmes</w:t>
            </w:r>
          </w:p>
        </w:tc>
      </w:tr>
      <w:tr w:rsidR="00B025C5" w:rsidRPr="00B967D9" w14:paraId="50CAC494" w14:textId="77777777" w:rsidTr="009F03D3">
        <w:tc>
          <w:tcPr>
            <w:tcW w:w="284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7EE5429" w14:textId="77777777" w:rsidR="00B025C5" w:rsidRPr="00837E59" w:rsidRDefault="00B025C5" w:rsidP="00B81D8A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r w:rsidRPr="00DA7933">
              <w:rPr>
                <w:rFonts w:ascii="Arial" w:hAnsi="Arial" w:cs="Arial"/>
                <w:b/>
                <w:sz w:val="28"/>
                <w:szCs w:val="28"/>
              </w:rPr>
              <w:t>Comparer</w:t>
            </w:r>
            <w:r>
              <w:rPr>
                <w:rFonts w:ascii="Arial" w:hAnsi="Arial" w:cs="Arial"/>
                <w:sz w:val="28"/>
                <w:szCs w:val="28"/>
              </w:rPr>
              <w:t xml:space="preserve"> des nombres décimaux</w:t>
            </w:r>
          </w:p>
        </w:tc>
        <w:tc>
          <w:tcPr>
            <w:tcW w:w="2758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D1F9EAE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Pour comparer des nombres décimaux, je peux les placer dans le tableau de numération :</w:t>
            </w:r>
          </w:p>
        </w:tc>
        <w:tc>
          <w:tcPr>
            <w:tcW w:w="6801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6750396" w14:textId="77777777" w:rsidR="00B025C5" w:rsidRDefault="009F03D3" w:rsidP="00B81D8A">
            <w:pPr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540A6F3D" wp14:editId="2F5A4E27">
                  <wp:extent cx="4156596" cy="1257300"/>
                  <wp:effectExtent l="0" t="0" r="0" b="0"/>
                  <wp:docPr id="329" name="Imag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7903" cy="12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1767BA" w14:textId="15F0DAE6" w:rsidR="009F03D3" w:rsidRPr="00B967D9" w:rsidRDefault="009F03D3" w:rsidP="00B81D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44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9F347C7" w14:textId="77777777" w:rsidR="00B025C5" w:rsidRDefault="00B025C5" w:rsidP="00B81D8A">
            <w:r w:rsidRPr="00B538AC">
              <w:rPr>
                <w:rFonts w:ascii="Arial" w:hAnsi="Arial" w:cs="Arial"/>
                <w:sz w:val="40"/>
                <w:szCs w:val="40"/>
              </w:rPr>
              <w:t>3,</w:t>
            </w:r>
            <w:r w:rsidRPr="00811702">
              <w:rPr>
                <w:rFonts w:ascii="Arial" w:hAnsi="Arial" w:cs="Arial"/>
                <w:sz w:val="40"/>
                <w:szCs w:val="40"/>
                <w:shd w:val="clear" w:color="auto" w:fill="D9D9D9" w:themeFill="background1" w:themeFillShade="D9"/>
              </w:rPr>
              <w:t>1</w:t>
            </w:r>
            <w:r w:rsidRPr="00B538AC">
              <w:rPr>
                <w:rFonts w:ascii="Arial" w:hAnsi="Arial" w:cs="Arial"/>
                <w:sz w:val="40"/>
                <w:szCs w:val="40"/>
              </w:rPr>
              <w:t>2 &gt; 3,</w:t>
            </w:r>
            <w:r w:rsidRPr="00811702">
              <w:rPr>
                <w:rFonts w:ascii="Arial" w:hAnsi="Arial" w:cs="Arial"/>
                <w:sz w:val="40"/>
                <w:szCs w:val="40"/>
                <w:shd w:val="clear" w:color="auto" w:fill="D9D9D9" w:themeFill="background1" w:themeFillShade="D9"/>
              </w:rPr>
              <w:t>0</w:t>
            </w:r>
            <w:r w:rsidRPr="00B538AC">
              <w:rPr>
                <w:rFonts w:ascii="Arial" w:hAnsi="Arial" w:cs="Arial"/>
                <w:sz w:val="40"/>
                <w:szCs w:val="40"/>
              </w:rPr>
              <w:t>2</w:t>
            </w:r>
          </w:p>
          <w:p w14:paraId="751564D9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</w:tr>
      <w:tr w:rsidR="009F03D3" w:rsidRPr="00B967D9" w14:paraId="79EB900A" w14:textId="77777777" w:rsidTr="009F03D3">
        <w:tc>
          <w:tcPr>
            <w:tcW w:w="284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ED94FC6" w14:textId="77777777" w:rsidR="009F03D3" w:rsidRPr="00837E59" w:rsidRDefault="009F03D3" w:rsidP="002E50DA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r w:rsidRPr="00DA7933">
              <w:rPr>
                <w:rFonts w:ascii="Arial" w:hAnsi="Arial" w:cs="Arial"/>
                <w:b/>
                <w:sz w:val="28"/>
                <w:szCs w:val="28"/>
              </w:rPr>
              <w:t xml:space="preserve">Additionner </w:t>
            </w:r>
            <w:r>
              <w:rPr>
                <w:rFonts w:ascii="Arial" w:hAnsi="Arial" w:cs="Arial"/>
                <w:sz w:val="28"/>
                <w:szCs w:val="28"/>
              </w:rPr>
              <w:t>des nombres décimaux</w:t>
            </w:r>
          </w:p>
        </w:tc>
        <w:tc>
          <w:tcPr>
            <w:tcW w:w="4739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1D62C41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J’aligne les chiffres de tous les nombres à la verticale, en fonction de leur position et j’aligne aussi leur virgule.</w:t>
            </w:r>
          </w:p>
          <w:p w14:paraId="706CA4D5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</w:p>
          <w:p w14:paraId="12FC7CD0" w14:textId="77777777" w:rsidR="009F03D3" w:rsidRPr="00B967D9" w:rsidRDefault="009F03D3" w:rsidP="002E50D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268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"/>
              <w:gridCol w:w="565"/>
              <w:gridCol w:w="469"/>
              <w:gridCol w:w="469"/>
              <w:gridCol w:w="469"/>
            </w:tblGrid>
            <w:tr w:rsidR="009F03D3" w14:paraId="688DC827" w14:textId="77777777" w:rsidTr="002E50DA">
              <w:tc>
                <w:tcPr>
                  <w:tcW w:w="371" w:type="dxa"/>
                </w:tcPr>
                <w:p w14:paraId="7B4CED95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65" w:type="dxa"/>
                </w:tcPr>
                <w:p w14:paraId="51436BE8" w14:textId="77777777" w:rsidR="009F03D3" w:rsidRPr="00220109" w:rsidRDefault="009F03D3" w:rsidP="002E50DA">
                  <w:pPr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</w:pPr>
                  <w:r w:rsidRPr="00220109">
                    <w:rPr>
                      <w:rFonts w:ascii="Arial" w:hAnsi="Arial" w:cs="Arial"/>
                      <w:b/>
                      <w:i/>
                      <w:sz w:val="24"/>
                    </w:rPr>
                    <w:t xml:space="preserve">  </w:t>
                  </w:r>
                  <w:r w:rsidRPr="00220109"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69" w:type="dxa"/>
                </w:tcPr>
                <w:p w14:paraId="228F8A03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69" w:type="dxa"/>
                </w:tcPr>
                <w:p w14:paraId="77AE49B0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69" w:type="dxa"/>
                </w:tcPr>
                <w:p w14:paraId="744DD268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  <w:tr w:rsidR="009F03D3" w14:paraId="3A3639B8" w14:textId="77777777" w:rsidTr="002E50DA">
              <w:tc>
                <w:tcPr>
                  <w:tcW w:w="371" w:type="dxa"/>
                </w:tcPr>
                <w:p w14:paraId="2244816C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65" w:type="dxa"/>
                </w:tcPr>
                <w:p w14:paraId="3925CC60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 xml:space="preserve"> 3,</w:t>
                  </w:r>
                </w:p>
              </w:tc>
              <w:tc>
                <w:tcPr>
                  <w:tcW w:w="469" w:type="dxa"/>
                </w:tcPr>
                <w:p w14:paraId="7A1E44EE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9</w:t>
                  </w:r>
                </w:p>
              </w:tc>
              <w:tc>
                <w:tcPr>
                  <w:tcW w:w="469" w:type="dxa"/>
                </w:tcPr>
                <w:p w14:paraId="7647584B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3</w:t>
                  </w:r>
                </w:p>
              </w:tc>
              <w:tc>
                <w:tcPr>
                  <w:tcW w:w="469" w:type="dxa"/>
                </w:tcPr>
                <w:p w14:paraId="2A131C6D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  <w:tr w:rsidR="009F03D3" w14:paraId="6C2330AD" w14:textId="77777777" w:rsidTr="002E50DA">
              <w:tc>
                <w:tcPr>
                  <w:tcW w:w="371" w:type="dxa"/>
                </w:tcPr>
                <w:p w14:paraId="4D51238E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+</w:t>
                  </w:r>
                </w:p>
              </w:tc>
              <w:tc>
                <w:tcPr>
                  <w:tcW w:w="565" w:type="dxa"/>
                </w:tcPr>
                <w:p w14:paraId="3CCDE503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 xml:space="preserve"> 2,</w:t>
                  </w:r>
                </w:p>
              </w:tc>
              <w:tc>
                <w:tcPr>
                  <w:tcW w:w="469" w:type="dxa"/>
                </w:tcPr>
                <w:p w14:paraId="41D7898B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3</w:t>
                  </w:r>
                </w:p>
              </w:tc>
              <w:tc>
                <w:tcPr>
                  <w:tcW w:w="469" w:type="dxa"/>
                </w:tcPr>
                <w:p w14:paraId="04C47117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4</w:t>
                  </w:r>
                </w:p>
              </w:tc>
              <w:tc>
                <w:tcPr>
                  <w:tcW w:w="469" w:type="dxa"/>
                </w:tcPr>
                <w:p w14:paraId="7F333FCA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  <w:tr w:rsidR="009F03D3" w14:paraId="25F209DA" w14:textId="77777777" w:rsidTr="002E50DA">
              <w:tc>
                <w:tcPr>
                  <w:tcW w:w="371" w:type="dxa"/>
                </w:tcPr>
                <w:p w14:paraId="1D0F4646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08480" behindDoc="0" locked="0" layoutInCell="1" allowOverlap="1" wp14:anchorId="22B013E0" wp14:editId="57F734D7">
                            <wp:simplePos x="0" y="0"/>
                            <wp:positionH relativeFrom="column">
                              <wp:posOffset>154940</wp:posOffset>
                            </wp:positionH>
                            <wp:positionV relativeFrom="paragraph">
                              <wp:posOffset>6350</wp:posOffset>
                            </wp:positionV>
                            <wp:extent cx="993140" cy="8255"/>
                            <wp:effectExtent l="0" t="0" r="16510" b="29845"/>
                            <wp:wrapNone/>
                            <wp:docPr id="331" name="Connecteur droit 3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993140" cy="8255"/>
                                    </a:xfrm>
                                    <a:prstGeom prst="line">
                                      <a:avLst/>
                                    </a:prstGeom>
                                    <a:ln w="158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line id="Connecteur droit 331" o:spid="_x0000_s1026" style="position:absolute;z-index:25230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.2pt,.5pt" to="90.4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" strokecolor="black [3213]" strokeweight="1.25pt"/>
                        </w:pict>
                      </mc:Fallback>
                    </mc:AlternateContent>
                  </w:r>
                </w:p>
              </w:tc>
              <w:tc>
                <w:tcPr>
                  <w:tcW w:w="565" w:type="dxa"/>
                </w:tcPr>
                <w:p w14:paraId="6E07B4C8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 xml:space="preserve"> 6,</w:t>
                  </w:r>
                </w:p>
              </w:tc>
              <w:tc>
                <w:tcPr>
                  <w:tcW w:w="469" w:type="dxa"/>
                </w:tcPr>
                <w:p w14:paraId="38AF5631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2</w:t>
                  </w:r>
                </w:p>
              </w:tc>
              <w:tc>
                <w:tcPr>
                  <w:tcW w:w="469" w:type="dxa"/>
                </w:tcPr>
                <w:p w14:paraId="398A611B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7</w:t>
                  </w:r>
                </w:p>
              </w:tc>
              <w:tc>
                <w:tcPr>
                  <w:tcW w:w="469" w:type="dxa"/>
                </w:tcPr>
                <w:p w14:paraId="0CBC1158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</w:tbl>
          <w:p w14:paraId="5170C277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</w:p>
          <w:p w14:paraId="6DE13A00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</w:p>
          <w:p w14:paraId="747B0BFB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</w:p>
          <w:p w14:paraId="5E181B0F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</w:p>
          <w:p w14:paraId="5DD30044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</w:p>
          <w:p w14:paraId="2F87914C" w14:textId="77777777" w:rsidR="009F03D3" w:rsidRPr="009F03D3" w:rsidRDefault="009F03D3" w:rsidP="002E50DA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4995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EDDE6D9" w14:textId="77777777" w:rsidR="009F03D3" w:rsidRPr="00D130C7" w:rsidRDefault="009F03D3" w:rsidP="002E50DA">
            <w:pPr>
              <w:rPr>
                <w:rFonts w:ascii="Arial" w:hAnsi="Arial" w:cs="Arial"/>
                <w:sz w:val="28"/>
              </w:rPr>
            </w:pPr>
            <w:r w:rsidRPr="00D130C7">
              <w:rPr>
                <w:rFonts w:ascii="Arial" w:hAnsi="Arial" w:cs="Arial"/>
                <w:sz w:val="28"/>
              </w:rPr>
              <w:t xml:space="preserve">Additionne 0,45 + 3,5 </w:t>
            </w:r>
          </w:p>
          <w:tbl>
            <w:tblPr>
              <w:tblW w:w="484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691"/>
              <w:gridCol w:w="691"/>
              <w:gridCol w:w="691"/>
              <w:gridCol w:w="692"/>
              <w:gridCol w:w="692"/>
              <w:gridCol w:w="692"/>
              <w:gridCol w:w="692"/>
            </w:tblGrid>
            <w:tr w:rsidR="009F03D3" w:rsidRPr="00507098" w14:paraId="52FC2874" w14:textId="77777777" w:rsidTr="002E50DA">
              <w:trPr>
                <w:trHeight w:val="460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1EE15A9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5C1AD6A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2269E1D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E8C99E0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2F7E9F6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BD75610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F0D7988" w14:textId="77777777" w:rsidR="009F03D3" w:rsidRPr="00507098" w:rsidRDefault="009F03D3" w:rsidP="002E50DA">
                  <w:pPr>
                    <w:jc w:val="center"/>
                  </w:pPr>
                </w:p>
              </w:tc>
            </w:tr>
            <w:tr w:rsidR="009F03D3" w:rsidRPr="00507098" w14:paraId="6883E912" w14:textId="77777777" w:rsidTr="002E50DA">
              <w:trPr>
                <w:trHeight w:val="368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EA8C003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ADAECB6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BB7CFBE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5A98CC2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489B50F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1F3DE55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3A55392" w14:textId="77777777" w:rsidR="009F03D3" w:rsidRPr="00507098" w:rsidRDefault="009F03D3" w:rsidP="002E50DA">
                  <w:pPr>
                    <w:jc w:val="center"/>
                  </w:pPr>
                </w:p>
              </w:tc>
            </w:tr>
            <w:tr w:rsidR="009F03D3" w:rsidRPr="00507098" w14:paraId="58A0D785" w14:textId="77777777" w:rsidTr="002E50DA">
              <w:trPr>
                <w:trHeight w:val="417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79139FF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96AB90B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E498075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4D201D0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79C6553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5E7F60C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ED6FC7B" w14:textId="77777777" w:rsidR="009F03D3" w:rsidRPr="00507098" w:rsidRDefault="009F03D3" w:rsidP="002E50DA">
                  <w:pPr>
                    <w:jc w:val="center"/>
                  </w:pPr>
                </w:p>
              </w:tc>
            </w:tr>
            <w:tr w:rsidR="009F03D3" w:rsidRPr="00507098" w14:paraId="499B649C" w14:textId="77777777" w:rsidTr="002E50DA">
              <w:trPr>
                <w:trHeight w:val="417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D78E52E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1FCE3B7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DB89A54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E0560DC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F619151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D10AF82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429FB53" w14:textId="77777777" w:rsidR="009F03D3" w:rsidRPr="00507098" w:rsidRDefault="009F03D3" w:rsidP="002E50DA">
                  <w:pPr>
                    <w:jc w:val="center"/>
                  </w:pPr>
                </w:p>
              </w:tc>
            </w:tr>
          </w:tbl>
          <w:p w14:paraId="696F9D1F" w14:textId="77777777" w:rsidR="009F03D3" w:rsidRPr="00B967D9" w:rsidRDefault="009F03D3" w:rsidP="002E50DA">
            <w:pPr>
              <w:rPr>
                <w:rFonts w:ascii="Arial" w:hAnsi="Arial" w:cs="Arial"/>
                <w:sz w:val="24"/>
              </w:rPr>
            </w:pPr>
          </w:p>
        </w:tc>
      </w:tr>
      <w:tr w:rsidR="009F03D3" w:rsidRPr="00B967D9" w14:paraId="45DBF76E" w14:textId="77777777" w:rsidTr="009F03D3">
        <w:tc>
          <w:tcPr>
            <w:tcW w:w="284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D01D168" w14:textId="77777777" w:rsidR="009F03D3" w:rsidRPr="00837E59" w:rsidRDefault="009F03D3" w:rsidP="002E50DA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r w:rsidRPr="00DA7933">
              <w:rPr>
                <w:rFonts w:ascii="Arial" w:hAnsi="Arial" w:cs="Arial"/>
                <w:b/>
                <w:sz w:val="28"/>
                <w:szCs w:val="28"/>
              </w:rPr>
              <w:t>Soustraire</w:t>
            </w:r>
            <w:r>
              <w:rPr>
                <w:rFonts w:ascii="Arial" w:hAnsi="Arial" w:cs="Arial"/>
                <w:sz w:val="28"/>
                <w:szCs w:val="28"/>
              </w:rPr>
              <w:t xml:space="preserve"> des nombres décimaux</w:t>
            </w:r>
          </w:p>
        </w:tc>
        <w:tc>
          <w:tcPr>
            <w:tcW w:w="4739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9CB73B3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J’aligne les chiffres de tous les nombres à la verticale, en fonction de leur position et j’aligne aussi leur virgule.</w:t>
            </w:r>
          </w:p>
          <w:p w14:paraId="7D226999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</w:p>
          <w:p w14:paraId="2C3A0F0A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</w:p>
          <w:p w14:paraId="4A5FC13B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</w:p>
          <w:p w14:paraId="5684E307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</w:p>
          <w:p w14:paraId="43066147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</w:p>
          <w:p w14:paraId="66CEC38C" w14:textId="77777777" w:rsidR="009F03D3" w:rsidRPr="00B967D9" w:rsidRDefault="009F03D3" w:rsidP="002E50D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268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"/>
              <w:gridCol w:w="565"/>
              <w:gridCol w:w="469"/>
              <w:gridCol w:w="667"/>
              <w:gridCol w:w="271"/>
            </w:tblGrid>
            <w:tr w:rsidR="009F03D3" w14:paraId="72763472" w14:textId="77777777" w:rsidTr="002E50DA">
              <w:tc>
                <w:tcPr>
                  <w:tcW w:w="371" w:type="dxa"/>
                </w:tcPr>
                <w:p w14:paraId="2530BB23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65" w:type="dxa"/>
                </w:tcPr>
                <w:p w14:paraId="5987E90F" w14:textId="77777777" w:rsidR="009F03D3" w:rsidRPr="00220109" w:rsidRDefault="009F03D3" w:rsidP="002E50DA">
                  <w:pPr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i/>
                      <w:sz w:val="24"/>
                    </w:rPr>
                    <w:t xml:space="preserve"> </w:t>
                  </w:r>
                </w:p>
              </w:tc>
              <w:tc>
                <w:tcPr>
                  <w:tcW w:w="469" w:type="dxa"/>
                </w:tcPr>
                <w:p w14:paraId="4E04B8E5" w14:textId="77777777" w:rsidR="009F03D3" w:rsidRPr="00220109" w:rsidRDefault="009F03D3" w:rsidP="002E50DA">
                  <w:pPr>
                    <w:rPr>
                      <w:rFonts w:ascii="Arial" w:hAnsi="Arial" w:cs="Arial"/>
                      <w:i/>
                      <w:sz w:val="24"/>
                    </w:rPr>
                  </w:pPr>
                  <w:r w:rsidRPr="00220109">
                    <w:rPr>
                      <w:rFonts w:ascii="Arial" w:hAnsi="Arial" w:cs="Arial"/>
                      <w:i/>
                      <w:sz w:val="24"/>
                    </w:rPr>
                    <w:t>8</w:t>
                  </w:r>
                </w:p>
              </w:tc>
              <w:tc>
                <w:tcPr>
                  <w:tcW w:w="667" w:type="dxa"/>
                </w:tcPr>
                <w:p w14:paraId="2635F7DE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271" w:type="dxa"/>
                </w:tcPr>
                <w:p w14:paraId="7F72CED8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  <w:tr w:rsidR="009F03D3" w14:paraId="66E883F2" w14:textId="77777777" w:rsidTr="002E50DA">
              <w:tc>
                <w:tcPr>
                  <w:tcW w:w="371" w:type="dxa"/>
                </w:tcPr>
                <w:p w14:paraId="3BC6DC8B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565" w:type="dxa"/>
                </w:tcPr>
                <w:p w14:paraId="5707A653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 xml:space="preserve"> 3,</w:t>
                  </w:r>
                </w:p>
              </w:tc>
              <w:tc>
                <w:tcPr>
                  <w:tcW w:w="469" w:type="dxa"/>
                </w:tcPr>
                <w:p w14:paraId="5B849238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10528" behindDoc="0" locked="0" layoutInCell="1" allowOverlap="1" wp14:anchorId="41B30C59" wp14:editId="0CED8FEC">
                            <wp:simplePos x="0" y="0"/>
                            <wp:positionH relativeFrom="column">
                              <wp:posOffset>-43082</wp:posOffset>
                            </wp:positionH>
                            <wp:positionV relativeFrom="paragraph">
                              <wp:posOffset>22909</wp:posOffset>
                            </wp:positionV>
                            <wp:extent cx="175357" cy="105508"/>
                            <wp:effectExtent l="0" t="0" r="15240" b="27940"/>
                            <wp:wrapNone/>
                            <wp:docPr id="561" name="Connecteur droit 5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75357" cy="105508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Connecteur droit 561" o:spid="_x0000_s1026" style="position:absolute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4pt,1.8pt" to="10.4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" strokecolor="black [3213]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sz w:val="24"/>
                    </w:rPr>
                    <w:t>9</w:t>
                  </w:r>
                </w:p>
              </w:tc>
              <w:tc>
                <w:tcPr>
                  <w:tcW w:w="667" w:type="dxa"/>
                </w:tcPr>
                <w:p w14:paraId="07EA66E8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i/>
                      <w:sz w:val="24"/>
                    </w:rPr>
                    <w:t>1</w:t>
                  </w:r>
                  <w:r>
                    <w:rPr>
                      <w:rFonts w:ascii="Arial" w:hAnsi="Arial" w:cs="Arial"/>
                      <w:sz w:val="24"/>
                    </w:rPr>
                    <w:t>3</w:t>
                  </w:r>
                </w:p>
              </w:tc>
              <w:tc>
                <w:tcPr>
                  <w:tcW w:w="271" w:type="dxa"/>
                </w:tcPr>
                <w:p w14:paraId="467A8FB9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  <w:tr w:rsidR="009F03D3" w14:paraId="39C48E41" w14:textId="77777777" w:rsidTr="002E50DA">
              <w:tc>
                <w:tcPr>
                  <w:tcW w:w="371" w:type="dxa"/>
                </w:tcPr>
                <w:p w14:paraId="011ACFA8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-</w:t>
                  </w:r>
                </w:p>
              </w:tc>
              <w:tc>
                <w:tcPr>
                  <w:tcW w:w="565" w:type="dxa"/>
                </w:tcPr>
                <w:p w14:paraId="7C9D135B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 xml:space="preserve"> 2,</w:t>
                  </w:r>
                </w:p>
              </w:tc>
              <w:tc>
                <w:tcPr>
                  <w:tcW w:w="469" w:type="dxa"/>
                </w:tcPr>
                <w:p w14:paraId="30FC7429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3</w:t>
                  </w:r>
                </w:p>
              </w:tc>
              <w:tc>
                <w:tcPr>
                  <w:tcW w:w="667" w:type="dxa"/>
                </w:tcPr>
                <w:p w14:paraId="60010FB3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 xml:space="preserve"> 4</w:t>
                  </w:r>
                </w:p>
              </w:tc>
              <w:tc>
                <w:tcPr>
                  <w:tcW w:w="271" w:type="dxa"/>
                </w:tcPr>
                <w:p w14:paraId="23C438D2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  <w:tr w:rsidR="009F03D3" w14:paraId="6F403C02" w14:textId="77777777" w:rsidTr="002E50DA">
              <w:tc>
                <w:tcPr>
                  <w:tcW w:w="371" w:type="dxa"/>
                </w:tcPr>
                <w:p w14:paraId="449235C5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09504" behindDoc="0" locked="0" layoutInCell="1" allowOverlap="1" wp14:anchorId="10B6FF31" wp14:editId="5768C5F4">
                            <wp:simplePos x="0" y="0"/>
                            <wp:positionH relativeFrom="column">
                              <wp:posOffset>154940</wp:posOffset>
                            </wp:positionH>
                            <wp:positionV relativeFrom="paragraph">
                              <wp:posOffset>6350</wp:posOffset>
                            </wp:positionV>
                            <wp:extent cx="993140" cy="8255"/>
                            <wp:effectExtent l="0" t="0" r="16510" b="29845"/>
                            <wp:wrapNone/>
                            <wp:docPr id="359" name="Connecteur droit 3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993140" cy="8255"/>
                                    </a:xfrm>
                                    <a:prstGeom prst="line">
                                      <a:avLst/>
                                    </a:prstGeom>
                                    <a:ln w="158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line id="Connecteur droit 359" o:spid="_x0000_s1026" style="position:absolute;z-index:25230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.2pt,.5pt" to="90.4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" strokecolor="black [3213]" strokeweight="1.25pt"/>
                        </w:pict>
                      </mc:Fallback>
                    </mc:AlternateContent>
                  </w:r>
                </w:p>
              </w:tc>
              <w:tc>
                <w:tcPr>
                  <w:tcW w:w="565" w:type="dxa"/>
                </w:tcPr>
                <w:p w14:paraId="38259E75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 xml:space="preserve"> 1,</w:t>
                  </w:r>
                </w:p>
              </w:tc>
              <w:tc>
                <w:tcPr>
                  <w:tcW w:w="469" w:type="dxa"/>
                </w:tcPr>
                <w:p w14:paraId="163CCAD2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5</w:t>
                  </w:r>
                </w:p>
              </w:tc>
              <w:tc>
                <w:tcPr>
                  <w:tcW w:w="667" w:type="dxa"/>
                </w:tcPr>
                <w:p w14:paraId="353D8560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 xml:space="preserve"> 9</w:t>
                  </w:r>
                </w:p>
              </w:tc>
              <w:tc>
                <w:tcPr>
                  <w:tcW w:w="271" w:type="dxa"/>
                </w:tcPr>
                <w:p w14:paraId="1432785D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</w:tbl>
          <w:p w14:paraId="0E4B09B9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</w:p>
          <w:p w14:paraId="6FC0AE62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</w:p>
          <w:p w14:paraId="02BE072D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</w:p>
          <w:p w14:paraId="4F25EDFD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</w:p>
          <w:p w14:paraId="4DEEDDF0" w14:textId="77777777" w:rsidR="009F03D3" w:rsidRPr="00B967D9" w:rsidRDefault="009F03D3" w:rsidP="002E50D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995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FC50F16" w14:textId="77777777" w:rsidR="009F03D3" w:rsidRPr="00D130C7" w:rsidRDefault="009F03D3" w:rsidP="002E50DA">
            <w:pPr>
              <w:rPr>
                <w:rFonts w:ascii="Arial" w:hAnsi="Arial" w:cs="Arial"/>
                <w:sz w:val="28"/>
              </w:rPr>
            </w:pPr>
            <w:r w:rsidRPr="00D130C7">
              <w:rPr>
                <w:rFonts w:ascii="Arial" w:hAnsi="Arial" w:cs="Arial"/>
                <w:sz w:val="28"/>
              </w:rPr>
              <w:t>Soustrais 7,5 – 3,25</w:t>
            </w:r>
          </w:p>
          <w:tbl>
            <w:tblPr>
              <w:tblW w:w="484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691"/>
              <w:gridCol w:w="691"/>
              <w:gridCol w:w="691"/>
              <w:gridCol w:w="692"/>
              <w:gridCol w:w="692"/>
              <w:gridCol w:w="692"/>
              <w:gridCol w:w="692"/>
            </w:tblGrid>
            <w:tr w:rsidR="009F03D3" w:rsidRPr="00507098" w14:paraId="776CDC36" w14:textId="77777777" w:rsidTr="002E50DA">
              <w:trPr>
                <w:trHeight w:val="460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5E0A319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5DDC356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79B7823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25C8B8A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3620924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305AC62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BB2DA48" w14:textId="77777777" w:rsidR="009F03D3" w:rsidRPr="00507098" w:rsidRDefault="009F03D3" w:rsidP="002E50DA">
                  <w:pPr>
                    <w:jc w:val="center"/>
                  </w:pPr>
                </w:p>
              </w:tc>
            </w:tr>
            <w:tr w:rsidR="009F03D3" w:rsidRPr="00507098" w14:paraId="05E6C32C" w14:textId="77777777" w:rsidTr="002E50DA">
              <w:trPr>
                <w:trHeight w:val="368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648FE94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95B2A16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96A8249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614DA67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90B5785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3294257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0E2BFD9" w14:textId="77777777" w:rsidR="009F03D3" w:rsidRPr="00507098" w:rsidRDefault="009F03D3" w:rsidP="002E50DA">
                  <w:pPr>
                    <w:jc w:val="center"/>
                  </w:pPr>
                </w:p>
              </w:tc>
            </w:tr>
            <w:tr w:rsidR="009F03D3" w:rsidRPr="00507098" w14:paraId="4C08C6E6" w14:textId="77777777" w:rsidTr="002E50DA">
              <w:trPr>
                <w:trHeight w:val="417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0DA3293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DD2DEBC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DB7A804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9B57EF6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2D49795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0C7FE7A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37A75DF" w14:textId="77777777" w:rsidR="009F03D3" w:rsidRPr="00507098" w:rsidRDefault="009F03D3" w:rsidP="002E50DA">
                  <w:pPr>
                    <w:jc w:val="center"/>
                  </w:pPr>
                </w:p>
              </w:tc>
            </w:tr>
            <w:tr w:rsidR="009F03D3" w:rsidRPr="00507098" w14:paraId="2A6093A5" w14:textId="77777777" w:rsidTr="002E50DA">
              <w:trPr>
                <w:trHeight w:val="417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7C34C0F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A49A181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5C5CBB3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02452D7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C8AE083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6D3FCB2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D92234A" w14:textId="77777777" w:rsidR="009F03D3" w:rsidRPr="00507098" w:rsidRDefault="009F03D3" w:rsidP="002E50DA">
                  <w:pPr>
                    <w:jc w:val="center"/>
                  </w:pPr>
                </w:p>
              </w:tc>
            </w:tr>
          </w:tbl>
          <w:p w14:paraId="560CD88A" w14:textId="77777777" w:rsidR="009F03D3" w:rsidRPr="00B967D9" w:rsidRDefault="009F03D3" w:rsidP="002E50DA">
            <w:pPr>
              <w:rPr>
                <w:rFonts w:ascii="Arial" w:hAnsi="Arial" w:cs="Arial"/>
                <w:sz w:val="24"/>
              </w:rPr>
            </w:pPr>
          </w:p>
        </w:tc>
      </w:tr>
    </w:tbl>
    <w:p w14:paraId="48938312" w14:textId="77777777" w:rsidR="009F03D3" w:rsidRDefault="009F03D3">
      <w:r>
        <w:br w:type="page"/>
      </w:r>
    </w:p>
    <w:tbl>
      <w:tblPr>
        <w:tblStyle w:val="Grilledutableau"/>
        <w:tblW w:w="14842" w:type="dxa"/>
        <w:tblLayout w:type="fixed"/>
        <w:tblLook w:val="04A0" w:firstRow="1" w:lastRow="0" w:firstColumn="1" w:lastColumn="0" w:noHBand="0" w:noVBand="1"/>
      </w:tblPr>
      <w:tblGrid>
        <w:gridCol w:w="3050"/>
        <w:gridCol w:w="3268"/>
        <w:gridCol w:w="2546"/>
        <w:gridCol w:w="283"/>
        <w:gridCol w:w="1424"/>
        <w:gridCol w:w="1673"/>
        <w:gridCol w:w="2598"/>
      </w:tblGrid>
      <w:tr w:rsidR="00B025C5" w:rsidRPr="00B967D9" w14:paraId="71D6BB96" w14:textId="77777777" w:rsidTr="009F03D3">
        <w:tc>
          <w:tcPr>
            <w:tcW w:w="305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B636C84" w14:textId="697F0298" w:rsidR="00B025C5" w:rsidRPr="00837E59" w:rsidRDefault="00B025C5" w:rsidP="00B81D8A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r w:rsidRPr="00DA7933">
              <w:rPr>
                <w:rFonts w:ascii="Arial" w:hAnsi="Arial" w:cs="Arial"/>
                <w:b/>
                <w:sz w:val="28"/>
                <w:szCs w:val="28"/>
              </w:rPr>
              <w:lastRenderedPageBreak/>
              <w:t>Multiplier</w:t>
            </w:r>
            <w:r>
              <w:rPr>
                <w:rFonts w:ascii="Arial" w:hAnsi="Arial" w:cs="Arial"/>
                <w:sz w:val="28"/>
                <w:szCs w:val="28"/>
              </w:rPr>
              <w:t xml:space="preserve"> des nombres décimaux</w:t>
            </w:r>
          </w:p>
        </w:tc>
        <w:tc>
          <w:tcPr>
            <w:tcW w:w="5814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046EF8C" w14:textId="77777777" w:rsidR="00B025C5" w:rsidRPr="009F03D3" w:rsidRDefault="00B025C5" w:rsidP="00B81D8A">
            <w:pPr>
              <w:rPr>
                <w:rFonts w:ascii="Arial" w:hAnsi="Arial" w:cs="Arial"/>
                <w:sz w:val="24"/>
              </w:rPr>
            </w:pPr>
            <w:r w:rsidRPr="009F03D3">
              <w:rPr>
                <w:rFonts w:ascii="Arial" w:hAnsi="Arial" w:cs="Arial"/>
                <w:sz w:val="24"/>
              </w:rPr>
              <w:t xml:space="preserve">1) J’estime le résultat de la multiplication. </w:t>
            </w:r>
          </w:p>
          <w:p w14:paraId="1C60C7C5" w14:textId="77777777" w:rsidR="00B025C5" w:rsidRPr="009F03D3" w:rsidRDefault="00B025C5" w:rsidP="00B81D8A">
            <w:pPr>
              <w:rPr>
                <w:rFonts w:ascii="Arial" w:hAnsi="Arial" w:cs="Arial"/>
                <w:i/>
                <w:sz w:val="24"/>
              </w:rPr>
            </w:pPr>
            <w:r w:rsidRPr="009F03D3">
              <w:rPr>
                <w:rFonts w:ascii="Arial" w:hAnsi="Arial" w:cs="Arial"/>
                <w:i/>
                <w:sz w:val="24"/>
              </w:rPr>
              <w:t>(Pour 3,15 x 12, je calcule 3 x 12 = 36. Je sais que la réponse sera proche de 36.)</w:t>
            </w:r>
          </w:p>
          <w:p w14:paraId="47DC9859" w14:textId="77777777" w:rsidR="00B025C5" w:rsidRPr="009F03D3" w:rsidRDefault="00B025C5" w:rsidP="00B81D8A"/>
          <w:p w14:paraId="74CD689E" w14:textId="77777777" w:rsidR="00B025C5" w:rsidRPr="009F03D3" w:rsidRDefault="00B025C5" w:rsidP="00B81D8A">
            <w:pPr>
              <w:rPr>
                <w:rFonts w:ascii="Arial" w:hAnsi="Arial" w:cs="Arial"/>
                <w:sz w:val="24"/>
              </w:rPr>
            </w:pPr>
            <w:r w:rsidRPr="009F03D3">
              <w:rPr>
                <w:rFonts w:ascii="Arial" w:hAnsi="Arial" w:cs="Arial"/>
                <w:sz w:val="24"/>
              </w:rPr>
              <w:t>2) Je calcule le produit des deux nombres.</w:t>
            </w:r>
          </w:p>
          <w:p w14:paraId="073370E2" w14:textId="77777777" w:rsidR="00B025C5" w:rsidRPr="009F03D3" w:rsidRDefault="00B025C5" w:rsidP="00B81D8A">
            <w:pPr>
              <w:rPr>
                <w:rFonts w:ascii="Arial" w:hAnsi="Arial" w:cs="Arial"/>
                <w:sz w:val="24"/>
              </w:rPr>
            </w:pPr>
            <w:r w:rsidRPr="009F03D3">
              <w:rPr>
                <w:rFonts w:ascii="Arial" w:hAnsi="Arial" w:cs="Arial"/>
                <w:sz w:val="24"/>
              </w:rPr>
              <w:t xml:space="preserve"> </w:t>
            </w:r>
          </w:p>
          <w:p w14:paraId="5B7E4EC3" w14:textId="77777777" w:rsidR="00B025C5" w:rsidRPr="009F03D3" w:rsidRDefault="00B025C5" w:rsidP="00B81D8A">
            <w:pPr>
              <w:rPr>
                <w:rFonts w:ascii="Arial" w:hAnsi="Arial" w:cs="Arial"/>
                <w:sz w:val="24"/>
              </w:rPr>
            </w:pPr>
            <w:r w:rsidRPr="009F03D3">
              <w:rPr>
                <w:rFonts w:ascii="Arial" w:hAnsi="Arial" w:cs="Arial"/>
                <w:sz w:val="24"/>
              </w:rPr>
              <w:t>3) Je place ensuite la virgule selon le nombre de mon estimation.</w:t>
            </w:r>
          </w:p>
          <w:p w14:paraId="17A085AE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8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4351AD6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97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8"/>
              <w:gridCol w:w="468"/>
              <w:gridCol w:w="469"/>
              <w:gridCol w:w="469"/>
              <w:gridCol w:w="340"/>
            </w:tblGrid>
            <w:tr w:rsidR="00B025C5" w14:paraId="7818DEEB" w14:textId="77777777" w:rsidTr="00B81D8A">
              <w:tc>
                <w:tcPr>
                  <w:tcW w:w="468" w:type="dxa"/>
                </w:tcPr>
                <w:p w14:paraId="0453472E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68" w:type="dxa"/>
                </w:tcPr>
                <w:p w14:paraId="09DE7579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69" w:type="dxa"/>
                </w:tcPr>
                <w:p w14:paraId="364D5A8E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69" w:type="dxa"/>
                </w:tcPr>
                <w:p w14:paraId="5097CAE2" w14:textId="77777777" w:rsidR="00B025C5" w:rsidRPr="00C42FFE" w:rsidRDefault="00B025C5" w:rsidP="00B81D8A">
                  <w:pPr>
                    <w:rPr>
                      <w:rFonts w:ascii="Arial" w:hAnsi="Arial" w:cs="Arial"/>
                      <w:i/>
                      <w:sz w:val="24"/>
                    </w:rPr>
                  </w:pPr>
                  <w:r w:rsidRPr="00C42FFE">
                    <w:rPr>
                      <w:rFonts w:ascii="Arial" w:hAnsi="Arial" w:cs="Arial"/>
                      <w:i/>
                      <w:sz w:val="24"/>
                    </w:rPr>
                    <w:t>1</w:t>
                  </w:r>
                </w:p>
              </w:tc>
              <w:tc>
                <w:tcPr>
                  <w:tcW w:w="340" w:type="dxa"/>
                </w:tcPr>
                <w:p w14:paraId="6A4F1D03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  <w:tr w:rsidR="00B025C5" w14:paraId="0404191F" w14:textId="77777777" w:rsidTr="00B81D8A">
              <w:tc>
                <w:tcPr>
                  <w:tcW w:w="468" w:type="dxa"/>
                </w:tcPr>
                <w:p w14:paraId="6D2CCD9C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68" w:type="dxa"/>
                </w:tcPr>
                <w:p w14:paraId="6AD8DD9E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69" w:type="dxa"/>
                </w:tcPr>
                <w:p w14:paraId="1CBAF1A8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3</w:t>
                  </w:r>
                  <w:r w:rsidRPr="00C42FFE">
                    <w:rPr>
                      <w:rFonts w:ascii="Arial" w:hAnsi="Arial" w:cs="Arial"/>
                      <w:b/>
                      <w:sz w:val="24"/>
                    </w:rPr>
                    <w:t>,</w:t>
                  </w:r>
                </w:p>
              </w:tc>
              <w:tc>
                <w:tcPr>
                  <w:tcW w:w="469" w:type="dxa"/>
                </w:tcPr>
                <w:p w14:paraId="4AD58C3A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</w:t>
                  </w:r>
                </w:p>
              </w:tc>
              <w:tc>
                <w:tcPr>
                  <w:tcW w:w="340" w:type="dxa"/>
                </w:tcPr>
                <w:p w14:paraId="7D7170DF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5</w:t>
                  </w:r>
                </w:p>
              </w:tc>
            </w:tr>
            <w:tr w:rsidR="00B025C5" w14:paraId="300A9F34" w14:textId="77777777" w:rsidTr="00B81D8A">
              <w:tc>
                <w:tcPr>
                  <w:tcW w:w="468" w:type="dxa"/>
                </w:tcPr>
                <w:p w14:paraId="2C44625A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68" w:type="dxa"/>
                </w:tcPr>
                <w:p w14:paraId="567DD0FD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x</w:t>
                  </w:r>
                </w:p>
              </w:tc>
              <w:tc>
                <w:tcPr>
                  <w:tcW w:w="469" w:type="dxa"/>
                </w:tcPr>
                <w:p w14:paraId="33C75FE3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69" w:type="dxa"/>
                </w:tcPr>
                <w:p w14:paraId="02B6697A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</w:t>
                  </w:r>
                </w:p>
              </w:tc>
              <w:tc>
                <w:tcPr>
                  <w:tcW w:w="340" w:type="dxa"/>
                </w:tcPr>
                <w:p w14:paraId="2AF910EA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2</w:t>
                  </w:r>
                </w:p>
              </w:tc>
            </w:tr>
            <w:tr w:rsidR="00B025C5" w14:paraId="7D25DAB7" w14:textId="77777777" w:rsidTr="00B81D8A">
              <w:tc>
                <w:tcPr>
                  <w:tcW w:w="468" w:type="dxa"/>
                </w:tcPr>
                <w:p w14:paraId="228A4F3B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73664" behindDoc="0" locked="0" layoutInCell="1" allowOverlap="1" wp14:anchorId="1D9809EA" wp14:editId="71B91500">
                            <wp:simplePos x="0" y="0"/>
                            <wp:positionH relativeFrom="column">
                              <wp:posOffset>225425</wp:posOffset>
                            </wp:positionH>
                            <wp:positionV relativeFrom="paragraph">
                              <wp:posOffset>-3810</wp:posOffset>
                            </wp:positionV>
                            <wp:extent cx="1125220" cy="8255"/>
                            <wp:effectExtent l="0" t="0" r="17780" b="29845"/>
                            <wp:wrapNone/>
                            <wp:docPr id="564" name="Connecteur droit 5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125220" cy="825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Connecteur droit 564" o:spid="_x0000_s1026" style="position:absolute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75pt,-.3pt" to="106.3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" strokecolor="black [3213]"/>
                        </w:pict>
                      </mc:Fallback>
                    </mc:AlternateContent>
                  </w:r>
                </w:p>
              </w:tc>
              <w:tc>
                <w:tcPr>
                  <w:tcW w:w="468" w:type="dxa"/>
                </w:tcPr>
                <w:p w14:paraId="2F0E4CE5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69" w:type="dxa"/>
                </w:tcPr>
                <w:p w14:paraId="52A8CB73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6</w:t>
                  </w:r>
                </w:p>
              </w:tc>
              <w:tc>
                <w:tcPr>
                  <w:tcW w:w="469" w:type="dxa"/>
                </w:tcPr>
                <w:p w14:paraId="3091E7F3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3</w:t>
                  </w:r>
                </w:p>
              </w:tc>
              <w:tc>
                <w:tcPr>
                  <w:tcW w:w="340" w:type="dxa"/>
                </w:tcPr>
                <w:p w14:paraId="687C21B4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0</w:t>
                  </w:r>
                </w:p>
              </w:tc>
            </w:tr>
            <w:tr w:rsidR="00B025C5" w14:paraId="1FB463A2" w14:textId="77777777" w:rsidTr="00B81D8A">
              <w:tc>
                <w:tcPr>
                  <w:tcW w:w="468" w:type="dxa"/>
                </w:tcPr>
                <w:p w14:paraId="3044A700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74688" behindDoc="0" locked="0" layoutInCell="1" allowOverlap="1" wp14:anchorId="494CF567" wp14:editId="64678A0C">
                            <wp:simplePos x="0" y="0"/>
                            <wp:positionH relativeFrom="column">
                              <wp:posOffset>227965</wp:posOffset>
                            </wp:positionH>
                            <wp:positionV relativeFrom="paragraph">
                              <wp:posOffset>157480</wp:posOffset>
                            </wp:positionV>
                            <wp:extent cx="1125220" cy="8255"/>
                            <wp:effectExtent l="0" t="0" r="17780" b="29845"/>
                            <wp:wrapNone/>
                            <wp:docPr id="565" name="Connecteur droit 56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125220" cy="825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Connecteur droit 565" o:spid="_x0000_s1026" style="position:absolute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95pt,12.4pt" to="106.5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" strokecolor="windowText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sz w:val="24"/>
                    </w:rPr>
                    <w:t>+</w:t>
                  </w:r>
                </w:p>
              </w:tc>
              <w:tc>
                <w:tcPr>
                  <w:tcW w:w="468" w:type="dxa"/>
                </w:tcPr>
                <w:p w14:paraId="54C782E4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3</w:t>
                  </w:r>
                </w:p>
              </w:tc>
              <w:tc>
                <w:tcPr>
                  <w:tcW w:w="469" w:type="dxa"/>
                </w:tcPr>
                <w:p w14:paraId="04F54125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</w:t>
                  </w:r>
                </w:p>
              </w:tc>
              <w:tc>
                <w:tcPr>
                  <w:tcW w:w="469" w:type="dxa"/>
                </w:tcPr>
                <w:p w14:paraId="4FD0D386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5</w:t>
                  </w:r>
                </w:p>
              </w:tc>
              <w:tc>
                <w:tcPr>
                  <w:tcW w:w="340" w:type="dxa"/>
                </w:tcPr>
                <w:p w14:paraId="194FA688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0</w:t>
                  </w:r>
                </w:p>
              </w:tc>
            </w:tr>
            <w:tr w:rsidR="00B025C5" w14:paraId="1B01D1DD" w14:textId="77777777" w:rsidTr="00B81D8A">
              <w:tc>
                <w:tcPr>
                  <w:tcW w:w="468" w:type="dxa"/>
                </w:tcPr>
                <w:p w14:paraId="665F087A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68" w:type="dxa"/>
                </w:tcPr>
                <w:p w14:paraId="66D52D39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3</w:t>
                  </w:r>
                </w:p>
              </w:tc>
              <w:tc>
                <w:tcPr>
                  <w:tcW w:w="469" w:type="dxa"/>
                </w:tcPr>
                <w:p w14:paraId="1B34DC0B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7</w:t>
                  </w:r>
                </w:p>
              </w:tc>
              <w:tc>
                <w:tcPr>
                  <w:tcW w:w="469" w:type="dxa"/>
                </w:tcPr>
                <w:p w14:paraId="55EA60E5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8</w:t>
                  </w:r>
                </w:p>
              </w:tc>
              <w:tc>
                <w:tcPr>
                  <w:tcW w:w="340" w:type="dxa"/>
                </w:tcPr>
                <w:p w14:paraId="1B94154C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0</w:t>
                  </w:r>
                </w:p>
              </w:tc>
            </w:tr>
          </w:tbl>
          <w:p w14:paraId="2FDCC92D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59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8"/>
              <w:gridCol w:w="468"/>
              <w:gridCol w:w="469"/>
              <w:gridCol w:w="469"/>
              <w:gridCol w:w="340"/>
            </w:tblGrid>
            <w:tr w:rsidR="00B025C5" w14:paraId="06F36EC3" w14:textId="77777777" w:rsidTr="00B81D8A">
              <w:tc>
                <w:tcPr>
                  <w:tcW w:w="468" w:type="dxa"/>
                </w:tcPr>
                <w:p w14:paraId="441E9E89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68" w:type="dxa"/>
                </w:tcPr>
                <w:p w14:paraId="65B4C9C8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69" w:type="dxa"/>
                </w:tcPr>
                <w:p w14:paraId="63ADD997" w14:textId="77777777" w:rsidR="00B025C5" w:rsidRPr="00C42FFE" w:rsidRDefault="00B025C5" w:rsidP="00B81D8A">
                  <w:pPr>
                    <w:rPr>
                      <w:rFonts w:ascii="Arial" w:hAnsi="Arial" w:cs="Arial"/>
                      <w:i/>
                      <w:sz w:val="24"/>
                    </w:rPr>
                  </w:pPr>
                </w:p>
              </w:tc>
              <w:tc>
                <w:tcPr>
                  <w:tcW w:w="469" w:type="dxa"/>
                </w:tcPr>
                <w:p w14:paraId="1F817131" w14:textId="77777777" w:rsidR="00B025C5" w:rsidRPr="00C42FFE" w:rsidRDefault="00B025C5" w:rsidP="00B81D8A">
                  <w:pPr>
                    <w:rPr>
                      <w:rFonts w:ascii="Arial" w:hAnsi="Arial" w:cs="Arial"/>
                      <w:i/>
                      <w:sz w:val="24"/>
                    </w:rPr>
                  </w:pPr>
                  <w:r w:rsidRPr="00C42FFE">
                    <w:rPr>
                      <w:rFonts w:ascii="Arial" w:hAnsi="Arial" w:cs="Arial"/>
                      <w:i/>
                      <w:sz w:val="24"/>
                    </w:rPr>
                    <w:t>1</w:t>
                  </w:r>
                </w:p>
              </w:tc>
              <w:tc>
                <w:tcPr>
                  <w:tcW w:w="340" w:type="dxa"/>
                </w:tcPr>
                <w:p w14:paraId="43E01787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  <w:tr w:rsidR="00B025C5" w14:paraId="14F9BCE5" w14:textId="77777777" w:rsidTr="00B81D8A">
              <w:tc>
                <w:tcPr>
                  <w:tcW w:w="468" w:type="dxa"/>
                </w:tcPr>
                <w:p w14:paraId="43ECE4B7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68" w:type="dxa"/>
                </w:tcPr>
                <w:p w14:paraId="720F0AF5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69" w:type="dxa"/>
                </w:tcPr>
                <w:p w14:paraId="462447F9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3</w:t>
                  </w:r>
                  <w:r w:rsidRPr="00C42FFE">
                    <w:rPr>
                      <w:rFonts w:ascii="Arial" w:hAnsi="Arial" w:cs="Arial"/>
                      <w:b/>
                      <w:sz w:val="24"/>
                    </w:rPr>
                    <w:t>,</w:t>
                  </w:r>
                </w:p>
              </w:tc>
              <w:tc>
                <w:tcPr>
                  <w:tcW w:w="469" w:type="dxa"/>
                </w:tcPr>
                <w:p w14:paraId="78E9F5BE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</w:t>
                  </w:r>
                </w:p>
              </w:tc>
              <w:tc>
                <w:tcPr>
                  <w:tcW w:w="340" w:type="dxa"/>
                </w:tcPr>
                <w:p w14:paraId="42857581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5</w:t>
                  </w:r>
                </w:p>
              </w:tc>
            </w:tr>
            <w:tr w:rsidR="00B025C5" w14:paraId="6DBF8C01" w14:textId="77777777" w:rsidTr="00B81D8A">
              <w:tc>
                <w:tcPr>
                  <w:tcW w:w="468" w:type="dxa"/>
                </w:tcPr>
                <w:p w14:paraId="4BD0474D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68" w:type="dxa"/>
                </w:tcPr>
                <w:p w14:paraId="104C31F6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71616" behindDoc="0" locked="0" layoutInCell="1" allowOverlap="1" wp14:anchorId="4FC2E02F" wp14:editId="7327E185">
                            <wp:simplePos x="0" y="0"/>
                            <wp:positionH relativeFrom="column">
                              <wp:posOffset>10795</wp:posOffset>
                            </wp:positionH>
                            <wp:positionV relativeFrom="paragraph">
                              <wp:posOffset>165735</wp:posOffset>
                            </wp:positionV>
                            <wp:extent cx="1125220" cy="8255"/>
                            <wp:effectExtent l="0" t="0" r="17780" b="29845"/>
                            <wp:wrapNone/>
                            <wp:docPr id="562" name="Connecteur droit 56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125220" cy="825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Connecteur droit 562" o:spid="_x0000_s1026" style="position:absolute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5pt,13.05pt" to="89.4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" strokecolor="windowText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sz w:val="24"/>
                    </w:rPr>
                    <w:t>x</w:t>
                  </w:r>
                </w:p>
              </w:tc>
              <w:tc>
                <w:tcPr>
                  <w:tcW w:w="469" w:type="dxa"/>
                </w:tcPr>
                <w:p w14:paraId="56256DCD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69" w:type="dxa"/>
                </w:tcPr>
                <w:p w14:paraId="74F23D97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</w:t>
                  </w:r>
                </w:p>
              </w:tc>
              <w:tc>
                <w:tcPr>
                  <w:tcW w:w="340" w:type="dxa"/>
                </w:tcPr>
                <w:p w14:paraId="0C31CE2F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2</w:t>
                  </w:r>
                </w:p>
              </w:tc>
            </w:tr>
            <w:tr w:rsidR="00B025C5" w14:paraId="463E8868" w14:textId="77777777" w:rsidTr="00B81D8A">
              <w:tc>
                <w:tcPr>
                  <w:tcW w:w="468" w:type="dxa"/>
                </w:tcPr>
                <w:p w14:paraId="686B05A3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68" w:type="dxa"/>
                </w:tcPr>
                <w:p w14:paraId="6CC4210B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69" w:type="dxa"/>
                </w:tcPr>
                <w:p w14:paraId="3B34933D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6</w:t>
                  </w:r>
                </w:p>
              </w:tc>
              <w:tc>
                <w:tcPr>
                  <w:tcW w:w="469" w:type="dxa"/>
                </w:tcPr>
                <w:p w14:paraId="6B0168BE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3</w:t>
                  </w:r>
                </w:p>
              </w:tc>
              <w:tc>
                <w:tcPr>
                  <w:tcW w:w="340" w:type="dxa"/>
                </w:tcPr>
                <w:p w14:paraId="301C3C35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0</w:t>
                  </w:r>
                </w:p>
              </w:tc>
            </w:tr>
            <w:tr w:rsidR="00B025C5" w14:paraId="46482B51" w14:textId="77777777" w:rsidTr="00B81D8A">
              <w:tc>
                <w:tcPr>
                  <w:tcW w:w="468" w:type="dxa"/>
                </w:tcPr>
                <w:p w14:paraId="6803DEBD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+</w:t>
                  </w:r>
                </w:p>
              </w:tc>
              <w:tc>
                <w:tcPr>
                  <w:tcW w:w="468" w:type="dxa"/>
                </w:tcPr>
                <w:p w14:paraId="7784D425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72640" behindDoc="0" locked="0" layoutInCell="1" allowOverlap="1" wp14:anchorId="05169183" wp14:editId="5C03B27C">
                            <wp:simplePos x="0" y="0"/>
                            <wp:positionH relativeFrom="column">
                              <wp:posOffset>10795</wp:posOffset>
                            </wp:positionH>
                            <wp:positionV relativeFrom="paragraph">
                              <wp:posOffset>166370</wp:posOffset>
                            </wp:positionV>
                            <wp:extent cx="1125220" cy="8255"/>
                            <wp:effectExtent l="0" t="0" r="17780" b="29845"/>
                            <wp:wrapNone/>
                            <wp:docPr id="563" name="Connecteur droit 5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125220" cy="825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Connecteur droit 563" o:spid="_x0000_s1026" style="position:absolute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5pt,13.1pt" to="89.4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" strokecolor="windowText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sz w:val="24"/>
                    </w:rPr>
                    <w:t>3</w:t>
                  </w:r>
                </w:p>
              </w:tc>
              <w:tc>
                <w:tcPr>
                  <w:tcW w:w="469" w:type="dxa"/>
                </w:tcPr>
                <w:p w14:paraId="3DCB8754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</w:t>
                  </w:r>
                </w:p>
              </w:tc>
              <w:tc>
                <w:tcPr>
                  <w:tcW w:w="469" w:type="dxa"/>
                </w:tcPr>
                <w:p w14:paraId="44136CF8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5</w:t>
                  </w:r>
                </w:p>
              </w:tc>
              <w:tc>
                <w:tcPr>
                  <w:tcW w:w="340" w:type="dxa"/>
                </w:tcPr>
                <w:p w14:paraId="38483C90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0</w:t>
                  </w:r>
                </w:p>
              </w:tc>
            </w:tr>
            <w:tr w:rsidR="00B025C5" w14:paraId="5056C779" w14:textId="77777777" w:rsidTr="00B81D8A">
              <w:tc>
                <w:tcPr>
                  <w:tcW w:w="468" w:type="dxa"/>
                </w:tcPr>
                <w:p w14:paraId="59B29572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68" w:type="dxa"/>
                  <w:shd w:val="clear" w:color="auto" w:fill="D9D9D9" w:themeFill="background1" w:themeFillShade="D9"/>
                </w:tcPr>
                <w:p w14:paraId="331C1A25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3</w:t>
                  </w:r>
                </w:p>
              </w:tc>
              <w:tc>
                <w:tcPr>
                  <w:tcW w:w="469" w:type="dxa"/>
                  <w:shd w:val="clear" w:color="auto" w:fill="D9D9D9" w:themeFill="background1" w:themeFillShade="D9"/>
                </w:tcPr>
                <w:p w14:paraId="5823CE37" w14:textId="77777777" w:rsidR="00B025C5" w:rsidRPr="00C42FFE" w:rsidRDefault="00B025C5" w:rsidP="00B81D8A">
                  <w:pPr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7</w:t>
                  </w:r>
                  <w:r w:rsidRPr="00C42FFE">
                    <w:rPr>
                      <w:rFonts w:ascii="Arial" w:hAnsi="Arial" w:cs="Arial"/>
                      <w:b/>
                      <w:sz w:val="24"/>
                      <w:szCs w:val="24"/>
                    </w:rPr>
                    <w:t>,</w:t>
                  </w:r>
                </w:p>
              </w:tc>
              <w:tc>
                <w:tcPr>
                  <w:tcW w:w="469" w:type="dxa"/>
                </w:tcPr>
                <w:p w14:paraId="70AAE679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8</w:t>
                  </w:r>
                </w:p>
              </w:tc>
              <w:tc>
                <w:tcPr>
                  <w:tcW w:w="340" w:type="dxa"/>
                </w:tcPr>
                <w:p w14:paraId="6758AFA2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0</w:t>
                  </w:r>
                </w:p>
              </w:tc>
            </w:tr>
          </w:tbl>
          <w:p w14:paraId="2C2F3CD5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2B3D82FC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</w:tr>
      <w:tr w:rsidR="00B025C5" w:rsidRPr="00B967D9" w14:paraId="18256D15" w14:textId="77777777" w:rsidTr="009F03D3">
        <w:tc>
          <w:tcPr>
            <w:tcW w:w="305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5E7529E" w14:textId="77777777" w:rsidR="00B025C5" w:rsidRPr="00837E59" w:rsidRDefault="00B025C5" w:rsidP="00B81D8A">
            <w:pPr>
              <w:pStyle w:val="Paragraphedeliste"/>
              <w:numPr>
                <w:ilvl w:val="0"/>
                <w:numId w:val="6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Transformer un nombre décimal en </w:t>
            </w:r>
            <w:r w:rsidRPr="00680A82">
              <w:rPr>
                <w:rFonts w:ascii="Arial" w:hAnsi="Arial" w:cs="Arial"/>
                <w:b/>
                <w:sz w:val="28"/>
                <w:szCs w:val="28"/>
              </w:rPr>
              <w:t>pourcentage</w:t>
            </w:r>
          </w:p>
        </w:tc>
        <w:tc>
          <w:tcPr>
            <w:tcW w:w="32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6594B3F" w14:textId="77777777" w:rsidR="00B025C5" w:rsidRPr="009F03D3" w:rsidRDefault="00B025C5" w:rsidP="00B81D8A">
            <w:pPr>
              <w:rPr>
                <w:rFonts w:ascii="Arial" w:hAnsi="Arial" w:cs="Arial"/>
                <w:sz w:val="24"/>
              </w:rPr>
            </w:pPr>
            <w:r w:rsidRPr="009F03D3">
              <w:rPr>
                <w:rFonts w:ascii="Arial" w:hAnsi="Arial" w:cs="Arial"/>
                <w:sz w:val="24"/>
              </w:rPr>
              <w:t>1) Je cherche le nombre de centièmes dans mon nombre décimal.</w:t>
            </w:r>
          </w:p>
          <w:p w14:paraId="4AA86D2E" w14:textId="77777777" w:rsidR="00B025C5" w:rsidRPr="009F03D3" w:rsidRDefault="00B025C5" w:rsidP="00B81D8A">
            <w:pPr>
              <w:rPr>
                <w:sz w:val="24"/>
              </w:rPr>
            </w:pPr>
          </w:p>
          <w:p w14:paraId="3A714784" w14:textId="77777777" w:rsidR="00B025C5" w:rsidRPr="009F03D3" w:rsidRDefault="00B025C5" w:rsidP="00B81D8A">
            <w:pPr>
              <w:rPr>
                <w:rFonts w:ascii="Arial" w:hAnsi="Arial" w:cs="Arial"/>
                <w:sz w:val="24"/>
              </w:rPr>
            </w:pPr>
            <w:r w:rsidRPr="009F03D3">
              <w:rPr>
                <w:rFonts w:ascii="Arial" w:hAnsi="Arial" w:cs="Arial"/>
                <w:sz w:val="24"/>
              </w:rPr>
              <w:t>2) J’écris le nombre de centièmes sous forme de fraction sur 100.</w:t>
            </w:r>
          </w:p>
          <w:p w14:paraId="26D16992" w14:textId="77777777" w:rsidR="00B025C5" w:rsidRPr="009E63CF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253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ACBDEFB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Exemple :</w:t>
            </w:r>
          </w:p>
          <w:p w14:paraId="0A360DF7" w14:textId="7D4557F0" w:rsidR="00B025C5" w:rsidRPr="006D49EC" w:rsidRDefault="009F03D3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0,25 = </w:t>
            </w:r>
            <w:r w:rsidR="00B025C5">
              <w:rPr>
                <w:rFonts w:ascii="Arial" w:hAnsi="Arial" w:cs="Arial"/>
                <w:sz w:val="24"/>
              </w:rPr>
              <w:t xml:space="preserve">25 centièmes =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36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36"/>
                      <w:szCs w:val="32"/>
                    </w:rPr>
                    <m:t>25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36"/>
                      <w:szCs w:val="32"/>
                    </w:rPr>
                    <m:t>100</m:t>
                  </m:r>
                </m:den>
              </m:f>
            </m:oMath>
            <w:r w:rsidR="00B025C5">
              <w:rPr>
                <w:rFonts w:ascii="Arial" w:eastAsiaTheme="minorEastAsia" w:hAnsi="Arial" w:cs="Arial"/>
                <w:sz w:val="36"/>
                <w:szCs w:val="32"/>
              </w:rPr>
              <w:t xml:space="preserve"> </w:t>
            </w:r>
            <w:r>
              <w:rPr>
                <w:rFonts w:ascii="Arial" w:eastAsiaTheme="minorEastAsia" w:hAnsi="Arial" w:cs="Arial"/>
                <w:sz w:val="24"/>
                <w:szCs w:val="32"/>
              </w:rPr>
              <w:t xml:space="preserve">= </w:t>
            </w:r>
            <w:r w:rsidR="00B025C5">
              <w:rPr>
                <w:rFonts w:ascii="Arial" w:eastAsiaTheme="minorEastAsia" w:hAnsi="Arial" w:cs="Arial"/>
                <w:sz w:val="24"/>
                <w:szCs w:val="32"/>
              </w:rPr>
              <w:t>25%</w:t>
            </w:r>
          </w:p>
        </w:tc>
        <w:tc>
          <w:tcPr>
            <w:tcW w:w="4271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6C27AD8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Transforme 0,8 en pourcentage :</w:t>
            </w:r>
          </w:p>
          <w:tbl>
            <w:tblPr>
              <w:tblW w:w="387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774"/>
              <w:gridCol w:w="775"/>
              <w:gridCol w:w="775"/>
              <w:gridCol w:w="775"/>
              <w:gridCol w:w="775"/>
            </w:tblGrid>
            <w:tr w:rsidR="009F03D3" w:rsidRPr="00507098" w14:paraId="09FD6B87" w14:textId="77777777" w:rsidTr="009F03D3">
              <w:trPr>
                <w:trHeight w:val="460"/>
              </w:trPr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DEFA08F" w14:textId="77777777" w:rsidR="009F03D3" w:rsidRPr="00507098" w:rsidRDefault="009F03D3" w:rsidP="00B81D8A">
                  <w:pPr>
                    <w:jc w:val="center"/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CEF83F5" w14:textId="77777777" w:rsidR="009F03D3" w:rsidRPr="00507098" w:rsidRDefault="009F03D3" w:rsidP="00B81D8A">
                  <w:pPr>
                    <w:jc w:val="center"/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BA65181" w14:textId="77777777" w:rsidR="009F03D3" w:rsidRPr="00507098" w:rsidRDefault="009F03D3" w:rsidP="00B81D8A">
                  <w:pPr>
                    <w:jc w:val="center"/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691934F" w14:textId="77777777" w:rsidR="009F03D3" w:rsidRPr="00507098" w:rsidRDefault="009F03D3" w:rsidP="00B81D8A">
                  <w:pPr>
                    <w:jc w:val="center"/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auto"/>
                  </w:tcBorders>
                </w:tcPr>
                <w:p w14:paraId="6C1C051F" w14:textId="77777777" w:rsidR="009F03D3" w:rsidRPr="00507098" w:rsidRDefault="009F03D3" w:rsidP="00B81D8A">
                  <w:pPr>
                    <w:jc w:val="center"/>
                  </w:pPr>
                </w:p>
              </w:tc>
            </w:tr>
            <w:tr w:rsidR="009F03D3" w:rsidRPr="00507098" w14:paraId="3D46E039" w14:textId="77777777" w:rsidTr="009F03D3">
              <w:trPr>
                <w:trHeight w:val="368"/>
              </w:trPr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A12D7DC" w14:textId="77777777" w:rsidR="009F03D3" w:rsidRPr="00507098" w:rsidRDefault="009F03D3" w:rsidP="00B81D8A">
                  <w:pPr>
                    <w:jc w:val="center"/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FEFE725" w14:textId="77777777" w:rsidR="009F03D3" w:rsidRPr="00507098" w:rsidRDefault="009F03D3" w:rsidP="00B81D8A">
                  <w:pPr>
                    <w:jc w:val="center"/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1833036" w14:textId="77777777" w:rsidR="009F03D3" w:rsidRPr="00507098" w:rsidRDefault="009F03D3" w:rsidP="00B81D8A">
                  <w:pPr>
                    <w:jc w:val="center"/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0DD632E" w14:textId="77777777" w:rsidR="009F03D3" w:rsidRPr="00507098" w:rsidRDefault="009F03D3" w:rsidP="00B81D8A">
                  <w:pPr>
                    <w:jc w:val="center"/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auto"/>
                  </w:tcBorders>
                </w:tcPr>
                <w:p w14:paraId="21971D2C" w14:textId="77777777" w:rsidR="009F03D3" w:rsidRPr="00507098" w:rsidRDefault="009F03D3" w:rsidP="00B81D8A">
                  <w:pPr>
                    <w:jc w:val="center"/>
                  </w:pPr>
                </w:p>
              </w:tc>
            </w:tr>
            <w:tr w:rsidR="009F03D3" w:rsidRPr="00507098" w14:paraId="44EA0733" w14:textId="77777777" w:rsidTr="009F03D3">
              <w:trPr>
                <w:trHeight w:val="417"/>
              </w:trPr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314D03C" w14:textId="77777777" w:rsidR="009F03D3" w:rsidRPr="00507098" w:rsidRDefault="009F03D3" w:rsidP="00B81D8A">
                  <w:pPr>
                    <w:jc w:val="center"/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0856C5C" w14:textId="77777777" w:rsidR="009F03D3" w:rsidRPr="00507098" w:rsidRDefault="009F03D3" w:rsidP="00B81D8A">
                  <w:pPr>
                    <w:jc w:val="center"/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99AC1BE" w14:textId="77777777" w:rsidR="009F03D3" w:rsidRPr="00507098" w:rsidRDefault="009F03D3" w:rsidP="00B81D8A">
                  <w:pPr>
                    <w:jc w:val="center"/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10751F8" w14:textId="77777777" w:rsidR="009F03D3" w:rsidRPr="00507098" w:rsidRDefault="009F03D3" w:rsidP="00B81D8A">
                  <w:pPr>
                    <w:jc w:val="center"/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auto"/>
                  </w:tcBorders>
                </w:tcPr>
                <w:p w14:paraId="653888EE" w14:textId="77777777" w:rsidR="009F03D3" w:rsidRPr="00507098" w:rsidRDefault="009F03D3" w:rsidP="00B81D8A">
                  <w:pPr>
                    <w:jc w:val="center"/>
                  </w:pPr>
                </w:p>
              </w:tc>
            </w:tr>
          </w:tbl>
          <w:p w14:paraId="61230937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</w:tr>
      <w:tr w:rsidR="00B025C5" w:rsidRPr="00B967D9" w14:paraId="5571149A" w14:textId="77777777" w:rsidTr="009F03D3">
        <w:tc>
          <w:tcPr>
            <w:tcW w:w="305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ED679E5" w14:textId="77777777" w:rsidR="00B025C5" w:rsidRPr="00837E59" w:rsidRDefault="00B025C5" w:rsidP="00B81D8A">
            <w:pPr>
              <w:pStyle w:val="Paragraphedeliste"/>
              <w:numPr>
                <w:ilvl w:val="0"/>
                <w:numId w:val="6"/>
              </w:numPr>
              <w:rPr>
                <w:rFonts w:ascii="Arial" w:hAnsi="Arial" w:cs="Arial"/>
                <w:sz w:val="28"/>
                <w:szCs w:val="28"/>
              </w:rPr>
            </w:pPr>
            <w:r w:rsidRPr="00801795">
              <w:rPr>
                <w:rFonts w:ascii="Arial" w:hAnsi="Arial" w:cs="Arial"/>
                <w:sz w:val="28"/>
                <w:szCs w:val="28"/>
              </w:rPr>
              <w:t xml:space="preserve">Transformer un nombre décimal en </w:t>
            </w:r>
            <w:r w:rsidRPr="00801795">
              <w:rPr>
                <w:rFonts w:ascii="Arial" w:hAnsi="Arial" w:cs="Arial"/>
                <w:b/>
                <w:sz w:val="28"/>
                <w:szCs w:val="28"/>
              </w:rPr>
              <w:t>fraction</w:t>
            </w:r>
          </w:p>
        </w:tc>
        <w:tc>
          <w:tcPr>
            <w:tcW w:w="32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50F3A08" w14:textId="77777777" w:rsidR="00B025C5" w:rsidRPr="009F03D3" w:rsidRDefault="00B025C5" w:rsidP="00B81D8A">
            <w:pPr>
              <w:rPr>
                <w:rFonts w:ascii="Arial" w:hAnsi="Arial" w:cs="Arial"/>
                <w:sz w:val="24"/>
              </w:rPr>
            </w:pPr>
            <w:r w:rsidRPr="009F03D3">
              <w:rPr>
                <w:rFonts w:ascii="Arial" w:hAnsi="Arial" w:cs="Arial"/>
                <w:sz w:val="24"/>
              </w:rPr>
              <w:t>1) Je transforme mon nombre décimal en fraction sur 10, 100 ou 1 000.</w:t>
            </w:r>
          </w:p>
          <w:p w14:paraId="243217B4" w14:textId="77777777" w:rsidR="00B025C5" w:rsidRPr="009F03D3" w:rsidRDefault="00B025C5" w:rsidP="00B81D8A"/>
          <w:p w14:paraId="30C42337" w14:textId="77777777" w:rsidR="00B025C5" w:rsidRPr="00801795" w:rsidRDefault="00B025C5" w:rsidP="00B81D8A">
            <w:pPr>
              <w:rPr>
                <w:rFonts w:ascii="Arial" w:hAnsi="Arial" w:cs="Arial"/>
              </w:rPr>
            </w:pPr>
            <w:r w:rsidRPr="009F03D3">
              <w:rPr>
                <w:rFonts w:ascii="Arial" w:hAnsi="Arial" w:cs="Arial"/>
                <w:sz w:val="24"/>
              </w:rPr>
              <w:t>2) Je simplifie la fraction.</w:t>
            </w:r>
          </w:p>
          <w:p w14:paraId="6F87D21D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48949A45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7D8B17CF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253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C1D6D10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Exemple :</w:t>
            </w:r>
          </w:p>
          <w:p w14:paraId="0BCB48FE" w14:textId="77777777" w:rsidR="009F03D3" w:rsidRDefault="009F03D3" w:rsidP="00B81D8A">
            <w:pPr>
              <w:rPr>
                <w:rFonts w:ascii="Arial" w:hAnsi="Arial" w:cs="Arial"/>
                <w:sz w:val="24"/>
              </w:rPr>
            </w:pPr>
          </w:p>
          <w:p w14:paraId="465DCB07" w14:textId="77777777" w:rsidR="009F03D3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3,25 = 325 centièmes </w:t>
            </w:r>
          </w:p>
          <w:p w14:paraId="71C41E4C" w14:textId="77777777" w:rsidR="009F03D3" w:rsidRDefault="009F03D3" w:rsidP="00B81D8A">
            <w:pPr>
              <w:rPr>
                <w:rFonts w:ascii="Arial" w:hAnsi="Arial" w:cs="Arial"/>
                <w:sz w:val="24"/>
              </w:rPr>
            </w:pPr>
          </w:p>
          <w:p w14:paraId="6FEDEB3B" w14:textId="17429E6B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36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36"/>
                      <w:szCs w:val="32"/>
                    </w:rPr>
                    <m:t>325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36"/>
                      <w:szCs w:val="32"/>
                    </w:rPr>
                    <m:t>100</m:t>
                  </m:r>
                </m:den>
              </m:f>
            </m:oMath>
            <w:r>
              <w:rPr>
                <w:rFonts w:ascii="Arial" w:eastAsiaTheme="minorEastAsia" w:hAnsi="Arial" w:cs="Arial"/>
                <w:sz w:val="36"/>
                <w:szCs w:val="32"/>
              </w:rPr>
              <w:t xml:space="preserve"> </w:t>
            </w:r>
            <w:r>
              <w:rPr>
                <w:rFonts w:ascii="Arial" w:eastAsiaTheme="minorEastAsia" w:hAnsi="Arial" w:cs="Arial"/>
                <w:sz w:val="24"/>
                <w:szCs w:val="32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36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36"/>
                      <w:szCs w:val="32"/>
                    </w:rPr>
                    <m:t>13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36"/>
                      <w:szCs w:val="32"/>
                    </w:rPr>
                    <m:t>4</m:t>
                  </m:r>
                </m:den>
              </m:f>
            </m:oMath>
            <w:r>
              <w:rPr>
                <w:rFonts w:ascii="Arial" w:eastAsiaTheme="minorEastAsia" w:hAnsi="Arial" w:cs="Arial"/>
                <w:sz w:val="36"/>
                <w:szCs w:val="32"/>
              </w:rPr>
              <w:t xml:space="preserve"> </w:t>
            </w:r>
            <w:r w:rsidRPr="00801795">
              <w:rPr>
                <w:rFonts w:ascii="Arial" w:eastAsiaTheme="minorEastAsia" w:hAnsi="Arial" w:cs="Arial"/>
                <w:sz w:val="24"/>
                <w:szCs w:val="32"/>
              </w:rPr>
              <w:t>=</w:t>
            </w:r>
            <w:r>
              <w:rPr>
                <w:rFonts w:ascii="Arial" w:eastAsiaTheme="minorEastAsia" w:hAnsi="Arial" w:cs="Arial"/>
                <w:sz w:val="36"/>
                <w:szCs w:val="32"/>
              </w:rPr>
              <w:t xml:space="preserve"> 3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36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36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36"/>
                      <w:szCs w:val="32"/>
                    </w:rPr>
                    <m:t>4</m:t>
                  </m:r>
                </m:den>
              </m:f>
            </m:oMath>
            <w:r>
              <w:rPr>
                <w:rFonts w:ascii="Arial" w:eastAsiaTheme="minorEastAsia" w:hAnsi="Arial" w:cs="Arial"/>
                <w:sz w:val="36"/>
                <w:szCs w:val="32"/>
              </w:rPr>
              <w:t xml:space="preserve"> </w:t>
            </w:r>
          </w:p>
        </w:tc>
        <w:tc>
          <w:tcPr>
            <w:tcW w:w="4271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5663045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Transforme 0,8 en fraction :</w:t>
            </w:r>
          </w:p>
          <w:tbl>
            <w:tblPr>
              <w:tblW w:w="387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774"/>
              <w:gridCol w:w="775"/>
              <w:gridCol w:w="775"/>
              <w:gridCol w:w="775"/>
              <w:gridCol w:w="775"/>
            </w:tblGrid>
            <w:tr w:rsidR="009F03D3" w:rsidRPr="00507098" w14:paraId="180AB77B" w14:textId="77777777" w:rsidTr="002E50DA">
              <w:trPr>
                <w:trHeight w:val="460"/>
              </w:trPr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3D0181A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13996C2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95946F2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103B424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auto"/>
                  </w:tcBorders>
                </w:tcPr>
                <w:p w14:paraId="26229715" w14:textId="77777777" w:rsidR="009F03D3" w:rsidRPr="00507098" w:rsidRDefault="009F03D3" w:rsidP="002E50DA">
                  <w:pPr>
                    <w:jc w:val="center"/>
                  </w:pPr>
                </w:p>
              </w:tc>
            </w:tr>
            <w:tr w:rsidR="009F03D3" w:rsidRPr="00507098" w14:paraId="6FE155D5" w14:textId="77777777" w:rsidTr="002E50DA">
              <w:trPr>
                <w:trHeight w:val="368"/>
              </w:trPr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E2D9BA9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6B98227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5C2F140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2AE1158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auto"/>
                  </w:tcBorders>
                </w:tcPr>
                <w:p w14:paraId="7ADC48CA" w14:textId="77777777" w:rsidR="009F03D3" w:rsidRPr="00507098" w:rsidRDefault="009F03D3" w:rsidP="002E50DA">
                  <w:pPr>
                    <w:jc w:val="center"/>
                  </w:pPr>
                </w:p>
              </w:tc>
            </w:tr>
            <w:tr w:rsidR="009F03D3" w:rsidRPr="00507098" w14:paraId="56BD824D" w14:textId="77777777" w:rsidTr="002E50DA">
              <w:trPr>
                <w:trHeight w:val="417"/>
              </w:trPr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2A6AE29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F743662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8571F1F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151DA13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auto"/>
                  </w:tcBorders>
                </w:tcPr>
                <w:p w14:paraId="6C2807BB" w14:textId="77777777" w:rsidR="009F03D3" w:rsidRPr="00507098" w:rsidRDefault="009F03D3" w:rsidP="002E50DA">
                  <w:pPr>
                    <w:jc w:val="center"/>
                  </w:pPr>
                </w:p>
              </w:tc>
            </w:tr>
          </w:tbl>
          <w:p w14:paraId="616E098B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</w:tr>
    </w:tbl>
    <w:p w14:paraId="127C51E0" w14:textId="77777777" w:rsidR="009F03D3" w:rsidRDefault="009F03D3">
      <w:r>
        <w:br w:type="page"/>
      </w:r>
    </w:p>
    <w:tbl>
      <w:tblPr>
        <w:tblStyle w:val="Grilledutableau"/>
        <w:tblW w:w="14842" w:type="dxa"/>
        <w:tblLayout w:type="fixed"/>
        <w:tblLook w:val="04A0" w:firstRow="1" w:lastRow="0" w:firstColumn="1" w:lastColumn="0" w:noHBand="0" w:noVBand="1"/>
      </w:tblPr>
      <w:tblGrid>
        <w:gridCol w:w="2496"/>
        <w:gridCol w:w="18"/>
        <w:gridCol w:w="319"/>
        <w:gridCol w:w="815"/>
        <w:gridCol w:w="1130"/>
        <w:gridCol w:w="284"/>
        <w:gridCol w:w="263"/>
        <w:gridCol w:w="65"/>
        <w:gridCol w:w="381"/>
        <w:gridCol w:w="145"/>
        <w:gridCol w:w="1393"/>
        <w:gridCol w:w="728"/>
        <w:gridCol w:w="151"/>
        <w:gridCol w:w="559"/>
        <w:gridCol w:w="1137"/>
        <w:gridCol w:w="284"/>
        <w:gridCol w:w="122"/>
        <w:gridCol w:w="24"/>
        <w:gridCol w:w="279"/>
        <w:gridCol w:w="537"/>
        <w:gridCol w:w="2973"/>
        <w:gridCol w:w="739"/>
      </w:tblGrid>
      <w:tr w:rsidR="00B025C5" w:rsidRPr="00B967D9" w14:paraId="4C73C0DA" w14:textId="77777777" w:rsidTr="009F03D3">
        <w:tc>
          <w:tcPr>
            <w:tcW w:w="14842" w:type="dxa"/>
            <w:gridSpan w:val="22"/>
            <w:shd w:val="clear" w:color="auto" w:fill="D9D9D9" w:themeFill="background1" w:themeFillShade="D9"/>
          </w:tcPr>
          <w:p w14:paraId="6E30427E" w14:textId="3F3C9712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  <w:r w:rsidRPr="00E871B5">
              <w:rPr>
                <w:rFonts w:ascii="Arial" w:hAnsi="Arial" w:cs="Arial"/>
                <w:b/>
                <w:sz w:val="44"/>
                <w:szCs w:val="44"/>
              </w:rPr>
              <w:lastRenderedPageBreak/>
              <w:t>O</w:t>
            </w:r>
            <w:r>
              <w:rPr>
                <w:rFonts w:ascii="Arial" w:hAnsi="Arial" w:cs="Arial"/>
                <w:sz w:val="28"/>
                <w:szCs w:val="28"/>
              </w:rPr>
              <w:t>pérations</w:t>
            </w:r>
          </w:p>
        </w:tc>
      </w:tr>
      <w:tr w:rsidR="009F03D3" w:rsidRPr="00B967D9" w14:paraId="7DADF9B5" w14:textId="77777777" w:rsidTr="009F03D3">
        <w:trPr>
          <w:trHeight w:val="2579"/>
        </w:trPr>
        <w:tc>
          <w:tcPr>
            <w:tcW w:w="2833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C566767" w14:textId="77777777" w:rsidR="009F03D3" w:rsidRPr="00DA7933" w:rsidRDefault="009F03D3" w:rsidP="002E50DA">
            <w:pPr>
              <w:pStyle w:val="Paragraphedeliste"/>
              <w:numPr>
                <w:ilvl w:val="0"/>
                <w:numId w:val="4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985357">
              <w:rPr>
                <w:rFonts w:ascii="Arial" w:hAnsi="Arial" w:cs="Arial"/>
                <w:b/>
                <w:sz w:val="28"/>
                <w:szCs w:val="28"/>
              </w:rPr>
              <w:t>Addition</w:t>
            </w:r>
          </w:p>
        </w:tc>
        <w:tc>
          <w:tcPr>
            <w:tcW w:w="2492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9C9AC51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Ajouter</w:t>
            </w:r>
          </w:p>
          <w:p w14:paraId="08E4675C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En tout</w:t>
            </w:r>
          </w:p>
          <w:p w14:paraId="3D5DF649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Au total</w:t>
            </w:r>
          </w:p>
          <w:p w14:paraId="58BE1B65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Réunir</w:t>
            </w:r>
          </w:p>
          <w:p w14:paraId="102DD978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Trouver la somme</w:t>
            </w:r>
          </w:p>
          <w:p w14:paraId="49FC9A06" w14:textId="77777777" w:rsidR="009F03D3" w:rsidRPr="00B967D9" w:rsidRDefault="009F03D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…</w:t>
            </w:r>
          </w:p>
        </w:tc>
        <w:tc>
          <w:tcPr>
            <w:tcW w:w="446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AADB251" w14:textId="77777777" w:rsidR="009F03D3" w:rsidRPr="00B967D9" w:rsidRDefault="009F03D3" w:rsidP="002E50D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976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tbl>
            <w:tblPr>
              <w:tblStyle w:val="Grilledutableau"/>
              <w:tblW w:w="244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8"/>
              <w:gridCol w:w="468"/>
              <w:gridCol w:w="469"/>
              <w:gridCol w:w="469"/>
              <w:gridCol w:w="570"/>
            </w:tblGrid>
            <w:tr w:rsidR="009F03D3" w14:paraId="2FA5CB8F" w14:textId="77777777" w:rsidTr="002E50DA">
              <w:tc>
                <w:tcPr>
                  <w:tcW w:w="468" w:type="dxa"/>
                </w:tcPr>
                <w:p w14:paraId="749EBAF8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68" w:type="dxa"/>
                </w:tcPr>
                <w:p w14:paraId="0877AB5E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m</w:t>
                  </w:r>
                </w:p>
              </w:tc>
              <w:tc>
                <w:tcPr>
                  <w:tcW w:w="469" w:type="dxa"/>
                </w:tcPr>
                <w:p w14:paraId="71F5DE95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c</w:t>
                  </w:r>
                </w:p>
              </w:tc>
              <w:tc>
                <w:tcPr>
                  <w:tcW w:w="469" w:type="dxa"/>
                </w:tcPr>
                <w:p w14:paraId="0068E521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d</w:t>
                  </w:r>
                </w:p>
              </w:tc>
              <w:tc>
                <w:tcPr>
                  <w:tcW w:w="570" w:type="dxa"/>
                </w:tcPr>
                <w:p w14:paraId="532AE526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u</w:t>
                  </w:r>
                </w:p>
              </w:tc>
            </w:tr>
            <w:tr w:rsidR="009F03D3" w14:paraId="73D51121" w14:textId="77777777" w:rsidTr="002E50DA">
              <w:tc>
                <w:tcPr>
                  <w:tcW w:w="468" w:type="dxa"/>
                </w:tcPr>
                <w:p w14:paraId="067EEC44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68" w:type="dxa"/>
                </w:tcPr>
                <w:p w14:paraId="4E3AB2D6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69" w:type="dxa"/>
                </w:tcPr>
                <w:p w14:paraId="3CEB962E" w14:textId="77777777" w:rsidR="009F03D3" w:rsidRPr="001A2B6C" w:rsidRDefault="009F03D3" w:rsidP="002E50DA">
                  <w:pPr>
                    <w:rPr>
                      <w:rFonts w:ascii="Arial" w:hAnsi="Arial" w:cs="Arial"/>
                      <w:i/>
                      <w:sz w:val="24"/>
                    </w:rPr>
                  </w:pPr>
                  <w:r>
                    <w:rPr>
                      <w:rFonts w:ascii="Arial" w:hAnsi="Arial" w:cs="Arial"/>
                      <w:i/>
                      <w:sz w:val="24"/>
                    </w:rPr>
                    <w:t>1</w:t>
                  </w:r>
                </w:p>
              </w:tc>
              <w:tc>
                <w:tcPr>
                  <w:tcW w:w="469" w:type="dxa"/>
                </w:tcPr>
                <w:p w14:paraId="34ED45C4" w14:textId="77777777" w:rsidR="009F03D3" w:rsidRPr="001A2B6C" w:rsidRDefault="009F03D3" w:rsidP="002E50DA">
                  <w:pPr>
                    <w:rPr>
                      <w:rFonts w:ascii="Arial" w:hAnsi="Arial" w:cs="Arial"/>
                      <w:i/>
                      <w:sz w:val="24"/>
                    </w:rPr>
                  </w:pPr>
                  <w:r w:rsidRPr="001A2B6C">
                    <w:rPr>
                      <w:rFonts w:ascii="Arial" w:hAnsi="Arial" w:cs="Arial"/>
                      <w:i/>
                      <w:sz w:val="24"/>
                    </w:rPr>
                    <w:t>1</w:t>
                  </w:r>
                </w:p>
              </w:tc>
              <w:tc>
                <w:tcPr>
                  <w:tcW w:w="570" w:type="dxa"/>
                </w:tcPr>
                <w:p w14:paraId="0D9A4EFE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  <w:tr w:rsidR="009F03D3" w14:paraId="3D9D119A" w14:textId="77777777" w:rsidTr="002E50DA">
              <w:tc>
                <w:tcPr>
                  <w:tcW w:w="468" w:type="dxa"/>
                </w:tcPr>
                <w:p w14:paraId="4FFF1B4B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68" w:type="dxa"/>
                </w:tcPr>
                <w:p w14:paraId="08C6F347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69" w:type="dxa"/>
                </w:tcPr>
                <w:p w14:paraId="536F94E7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9</w:t>
                  </w:r>
                </w:p>
              </w:tc>
              <w:tc>
                <w:tcPr>
                  <w:tcW w:w="469" w:type="dxa"/>
                </w:tcPr>
                <w:p w14:paraId="7AB03EE7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4</w:t>
                  </w:r>
                </w:p>
              </w:tc>
              <w:tc>
                <w:tcPr>
                  <w:tcW w:w="570" w:type="dxa"/>
                </w:tcPr>
                <w:p w14:paraId="566A0DB7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16672" behindDoc="0" locked="0" layoutInCell="1" allowOverlap="1" wp14:anchorId="5785709A" wp14:editId="353DA008">
                            <wp:simplePos x="0" y="0"/>
                            <wp:positionH relativeFrom="column">
                              <wp:posOffset>254635</wp:posOffset>
                            </wp:positionH>
                            <wp:positionV relativeFrom="paragraph">
                              <wp:posOffset>66040</wp:posOffset>
                            </wp:positionV>
                            <wp:extent cx="154940" cy="198120"/>
                            <wp:effectExtent l="0" t="0" r="16510" b="11430"/>
                            <wp:wrapNone/>
                            <wp:docPr id="360" name="Accolade fermante 36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4940" cy="198120"/>
                                    </a:xfrm>
                                    <a:prstGeom prst="rightBrac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88" coordsize="21600,21600" o:spt="88" adj="1800,10800" path="m,qx10800@0l10800@2qy21600@11,10800@3l10800@1qy,21600e" filled="f">
                            <v:formulas>
                              <v:f eqn="val #0"/>
                              <v:f eqn="sum 21600 0 #0"/>
                              <v:f eqn="sum #1 0 #0"/>
                              <v:f eqn="sum #1 #0 0"/>
                              <v:f eqn="prod #0 9598 32768"/>
                              <v:f eqn="sum 21600 0 @4"/>
                              <v:f eqn="sum 21600 0 #1"/>
                              <v:f eqn="min #1 @6"/>
                              <v:f eqn="prod @7 1 2"/>
                              <v:f eqn="prod #0 2 1"/>
                              <v:f eqn="sum 21600 0 @9"/>
                              <v:f eqn="val #1"/>
                            </v:formulas>
                            <v:path arrowok="t" o:connecttype="custom" o:connectlocs="0,0;21600,@11;0,21600" textboxrect="0,@4,7637,@5"/>
                            <v:handles>
                              <v:h position="center,#0" yrange="0,@8"/>
                              <v:h position="bottomRight,#1" yrange="@9,@10"/>
                            </v:handles>
                          </v:shapetype>
                          <v:shape id="Accolade fermante 360" o:spid="_x0000_s1026" type="#_x0000_t88" style="position:absolute;margin-left:20.05pt;margin-top:5.2pt;width:12.2pt;height:15.6pt;z-index:25231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" adj="1408" strokecolor="black [3040]" strokeweight="1pt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sz w:val="24"/>
                    </w:rPr>
                    <w:t>5</w:t>
                  </w:r>
                </w:p>
              </w:tc>
            </w:tr>
            <w:tr w:rsidR="009F03D3" w14:paraId="0CFBBCF2" w14:textId="77777777" w:rsidTr="002E50DA">
              <w:tc>
                <w:tcPr>
                  <w:tcW w:w="468" w:type="dxa"/>
                </w:tcPr>
                <w:p w14:paraId="4DB91EE8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 xml:space="preserve"> +</w:t>
                  </w:r>
                </w:p>
              </w:tc>
              <w:tc>
                <w:tcPr>
                  <w:tcW w:w="468" w:type="dxa"/>
                </w:tcPr>
                <w:p w14:paraId="51E37B94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15648" behindDoc="0" locked="0" layoutInCell="1" allowOverlap="1" wp14:anchorId="183135D0" wp14:editId="32EA3D69">
                            <wp:simplePos x="0" y="0"/>
                            <wp:positionH relativeFrom="column">
                              <wp:posOffset>-18464</wp:posOffset>
                            </wp:positionH>
                            <wp:positionV relativeFrom="paragraph">
                              <wp:posOffset>141800</wp:posOffset>
                            </wp:positionV>
                            <wp:extent cx="1169035" cy="0"/>
                            <wp:effectExtent l="0" t="0" r="12065" b="19050"/>
                            <wp:wrapNone/>
                            <wp:docPr id="361" name="Connecteur droit 3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169035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Connecteur droit 361" o:spid="_x0000_s1026" style="position:absolute;z-index:25231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45pt,11.15pt" to="90.6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" strokecolor="black [3213]"/>
                        </w:pict>
                      </mc:Fallback>
                    </mc:AlternateContent>
                  </w:r>
                </w:p>
              </w:tc>
              <w:tc>
                <w:tcPr>
                  <w:tcW w:w="469" w:type="dxa"/>
                </w:tcPr>
                <w:p w14:paraId="1F08B9AE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69" w:type="dxa"/>
                </w:tcPr>
                <w:p w14:paraId="2CC804AE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5</w:t>
                  </w:r>
                </w:p>
              </w:tc>
              <w:tc>
                <w:tcPr>
                  <w:tcW w:w="570" w:type="dxa"/>
                </w:tcPr>
                <w:p w14:paraId="10685118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8</w:t>
                  </w:r>
                </w:p>
              </w:tc>
            </w:tr>
            <w:tr w:rsidR="009F03D3" w14:paraId="0FE845DB" w14:textId="77777777" w:rsidTr="002E50DA">
              <w:tc>
                <w:tcPr>
                  <w:tcW w:w="468" w:type="dxa"/>
                </w:tcPr>
                <w:p w14:paraId="308C3E5F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68" w:type="dxa"/>
                </w:tcPr>
                <w:p w14:paraId="0F418DAB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</w:t>
                  </w:r>
                </w:p>
              </w:tc>
              <w:tc>
                <w:tcPr>
                  <w:tcW w:w="469" w:type="dxa"/>
                </w:tcPr>
                <w:p w14:paraId="60E493B7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0</w:t>
                  </w:r>
                </w:p>
              </w:tc>
              <w:tc>
                <w:tcPr>
                  <w:tcW w:w="469" w:type="dxa"/>
                </w:tcPr>
                <w:p w14:paraId="3C03AEF8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0</w:t>
                  </w:r>
                </w:p>
              </w:tc>
              <w:tc>
                <w:tcPr>
                  <w:tcW w:w="570" w:type="dxa"/>
                </w:tcPr>
                <w:p w14:paraId="745C319D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17696" behindDoc="0" locked="0" layoutInCell="1" allowOverlap="1" wp14:anchorId="5F42BE9B" wp14:editId="1E973BDE">
                            <wp:simplePos x="0" y="0"/>
                            <wp:positionH relativeFrom="column">
                              <wp:posOffset>178435</wp:posOffset>
                            </wp:positionH>
                            <wp:positionV relativeFrom="paragraph">
                              <wp:posOffset>96520</wp:posOffset>
                            </wp:positionV>
                            <wp:extent cx="335280" cy="91440"/>
                            <wp:effectExtent l="0" t="0" r="64770" b="80010"/>
                            <wp:wrapNone/>
                            <wp:docPr id="374" name="Connecteur droit avec flèche 37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335280" cy="9144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Connecteur droit avec flèche 374" o:spid="_x0000_s1026" type="#_x0000_t32" style="position:absolute;margin-left:14.05pt;margin-top:7.6pt;width:26.4pt;height:7.2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" strokecolor="black [3040]" strokeweight="1pt">
                            <v:stroke endarrow="open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sz w:val="24"/>
                    </w:rPr>
                    <w:t>3</w:t>
                  </w:r>
                </w:p>
              </w:tc>
            </w:tr>
          </w:tbl>
          <w:p w14:paraId="5CCC92BC" w14:textId="77777777" w:rsidR="009F03D3" w:rsidRPr="00B967D9" w:rsidRDefault="009F03D3" w:rsidP="002E50D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67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F262EA2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</w:p>
          <w:p w14:paraId="66D7CBC0" w14:textId="77777777" w:rsidR="009F03D3" w:rsidRPr="00985357" w:rsidRDefault="009F03D3" w:rsidP="002E50DA">
            <w:pPr>
              <w:rPr>
                <w:rFonts w:ascii="Arial" w:hAnsi="Arial" w:cs="Arial"/>
                <w:sz w:val="36"/>
              </w:rPr>
            </w:pPr>
          </w:p>
          <w:p w14:paraId="7FB068DA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Termes</w:t>
            </w:r>
          </w:p>
          <w:p w14:paraId="2DB366D0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</w:p>
          <w:p w14:paraId="567BF787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Somme</w:t>
            </w:r>
          </w:p>
          <w:p w14:paraId="6CD3D832" w14:textId="77777777" w:rsidR="009F03D3" w:rsidRPr="00B967D9" w:rsidRDefault="009F03D3" w:rsidP="002E50D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528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619F46C" w14:textId="77777777" w:rsidR="009F03D3" w:rsidRPr="00D130C7" w:rsidRDefault="009F03D3" w:rsidP="002E50DA">
            <w:pPr>
              <w:rPr>
                <w:rFonts w:ascii="Arial" w:hAnsi="Arial" w:cs="Arial"/>
                <w:sz w:val="28"/>
              </w:rPr>
            </w:pPr>
            <w:r w:rsidRPr="00D130C7">
              <w:rPr>
                <w:rFonts w:ascii="Arial" w:hAnsi="Arial" w:cs="Arial"/>
                <w:sz w:val="28"/>
              </w:rPr>
              <w:t>Additionne 678 + 49</w:t>
            </w:r>
          </w:p>
          <w:tbl>
            <w:tblPr>
              <w:tblW w:w="414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691"/>
              <w:gridCol w:w="691"/>
              <w:gridCol w:w="691"/>
              <w:gridCol w:w="692"/>
              <w:gridCol w:w="692"/>
              <w:gridCol w:w="692"/>
            </w:tblGrid>
            <w:tr w:rsidR="009F03D3" w:rsidRPr="00507098" w14:paraId="168C5BB9" w14:textId="77777777" w:rsidTr="009F03D3">
              <w:trPr>
                <w:trHeight w:val="460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CC28941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E188164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D28C00F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F5CB40D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2741DD4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BA93651" w14:textId="77777777" w:rsidR="009F03D3" w:rsidRPr="00507098" w:rsidRDefault="009F03D3" w:rsidP="002E50DA">
                  <w:pPr>
                    <w:jc w:val="center"/>
                  </w:pPr>
                </w:p>
              </w:tc>
            </w:tr>
            <w:tr w:rsidR="009F03D3" w:rsidRPr="00507098" w14:paraId="0A979EDA" w14:textId="77777777" w:rsidTr="009F03D3">
              <w:trPr>
                <w:trHeight w:val="368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1A79203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49953B5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92D1FB1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325BA71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96E6587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B39DC23" w14:textId="77777777" w:rsidR="009F03D3" w:rsidRPr="00507098" w:rsidRDefault="009F03D3" w:rsidP="002E50DA">
                  <w:pPr>
                    <w:jc w:val="center"/>
                  </w:pPr>
                </w:p>
              </w:tc>
            </w:tr>
            <w:tr w:rsidR="009F03D3" w:rsidRPr="00507098" w14:paraId="14ED3D5C" w14:textId="77777777" w:rsidTr="009F03D3">
              <w:trPr>
                <w:trHeight w:val="417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5B5B53C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6F6A6CC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F69BE72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6BBE931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1EDC51C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9AF8183" w14:textId="77777777" w:rsidR="009F03D3" w:rsidRPr="00507098" w:rsidRDefault="009F03D3" w:rsidP="002E50DA">
                  <w:pPr>
                    <w:jc w:val="center"/>
                  </w:pPr>
                </w:p>
              </w:tc>
            </w:tr>
            <w:tr w:rsidR="009F03D3" w:rsidRPr="00507098" w14:paraId="1A80C82F" w14:textId="77777777" w:rsidTr="009F03D3">
              <w:trPr>
                <w:trHeight w:val="417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C57AA3E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A2AF2B9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CAE9A1E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15B54EE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7D5F4BF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61B0567" w14:textId="77777777" w:rsidR="009F03D3" w:rsidRPr="00507098" w:rsidRDefault="009F03D3" w:rsidP="002E50DA">
                  <w:pPr>
                    <w:jc w:val="center"/>
                  </w:pPr>
                </w:p>
              </w:tc>
            </w:tr>
          </w:tbl>
          <w:p w14:paraId="598C7D41" w14:textId="77777777" w:rsidR="009F03D3" w:rsidRPr="00B967D9" w:rsidRDefault="009F03D3" w:rsidP="002E50DA">
            <w:pPr>
              <w:rPr>
                <w:rFonts w:ascii="Arial" w:hAnsi="Arial" w:cs="Arial"/>
                <w:sz w:val="24"/>
              </w:rPr>
            </w:pPr>
          </w:p>
        </w:tc>
      </w:tr>
      <w:tr w:rsidR="009F03D3" w:rsidRPr="00B967D9" w14:paraId="510F4691" w14:textId="77777777" w:rsidTr="009F03D3">
        <w:tc>
          <w:tcPr>
            <w:tcW w:w="2833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6517F74" w14:textId="77777777" w:rsidR="009F03D3" w:rsidRPr="00DA7933" w:rsidRDefault="009F03D3" w:rsidP="002E50DA">
            <w:pPr>
              <w:pStyle w:val="Paragraphedeliste"/>
              <w:numPr>
                <w:ilvl w:val="0"/>
                <w:numId w:val="4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CC10AA">
              <w:rPr>
                <w:rFonts w:ascii="Arial" w:hAnsi="Arial" w:cs="Arial"/>
                <w:b/>
                <w:sz w:val="28"/>
                <w:szCs w:val="28"/>
              </w:rPr>
              <w:t>Soustraction</w:t>
            </w:r>
          </w:p>
        </w:tc>
        <w:tc>
          <w:tcPr>
            <w:tcW w:w="1945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F9351CB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Enlever</w:t>
            </w:r>
          </w:p>
          <w:p w14:paraId="61B5AB9D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Retirer</w:t>
            </w:r>
          </w:p>
          <w:p w14:paraId="1185A232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Trouver la différence</w:t>
            </w:r>
          </w:p>
          <w:p w14:paraId="4EAC0AD1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Retrancher</w:t>
            </w:r>
          </w:p>
          <w:p w14:paraId="3927C5AC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Ôter</w:t>
            </w:r>
          </w:p>
          <w:p w14:paraId="45D737D8" w14:textId="77777777" w:rsidR="009F03D3" w:rsidRPr="00B967D9" w:rsidRDefault="009F03D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…</w:t>
            </w:r>
          </w:p>
        </w:tc>
        <w:tc>
          <w:tcPr>
            <w:tcW w:w="28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C862392" w14:textId="77777777" w:rsidR="009F03D3" w:rsidRPr="00B967D9" w:rsidRDefault="009F03D3" w:rsidP="002E50D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975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8"/>
              <w:gridCol w:w="468"/>
              <w:gridCol w:w="469"/>
              <w:gridCol w:w="469"/>
              <w:gridCol w:w="469"/>
            </w:tblGrid>
            <w:tr w:rsidR="009F03D3" w14:paraId="6536549E" w14:textId="77777777" w:rsidTr="002E50DA">
              <w:tc>
                <w:tcPr>
                  <w:tcW w:w="468" w:type="dxa"/>
                </w:tcPr>
                <w:p w14:paraId="710F8A87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68" w:type="dxa"/>
                </w:tcPr>
                <w:p w14:paraId="7C424BDC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m</w:t>
                  </w:r>
                </w:p>
              </w:tc>
              <w:tc>
                <w:tcPr>
                  <w:tcW w:w="469" w:type="dxa"/>
                </w:tcPr>
                <w:p w14:paraId="166529A4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c</w:t>
                  </w:r>
                </w:p>
              </w:tc>
              <w:tc>
                <w:tcPr>
                  <w:tcW w:w="469" w:type="dxa"/>
                </w:tcPr>
                <w:p w14:paraId="41FB2FA7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d</w:t>
                  </w:r>
                </w:p>
              </w:tc>
              <w:tc>
                <w:tcPr>
                  <w:tcW w:w="469" w:type="dxa"/>
                </w:tcPr>
                <w:p w14:paraId="5C5FE08C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u</w:t>
                  </w:r>
                </w:p>
              </w:tc>
            </w:tr>
            <w:tr w:rsidR="009F03D3" w14:paraId="71C2AFBA" w14:textId="77777777" w:rsidTr="002E50DA">
              <w:tc>
                <w:tcPr>
                  <w:tcW w:w="468" w:type="dxa"/>
                </w:tcPr>
                <w:p w14:paraId="7059119B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68" w:type="dxa"/>
                </w:tcPr>
                <w:p w14:paraId="240549D7" w14:textId="77777777" w:rsidR="009F03D3" w:rsidRPr="00D04462" w:rsidRDefault="009F03D3" w:rsidP="002E50DA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469" w:type="dxa"/>
                </w:tcPr>
                <w:p w14:paraId="79EE918C" w14:textId="77777777" w:rsidR="009F03D3" w:rsidRPr="00D04462" w:rsidRDefault="009F03D3" w:rsidP="002E50DA">
                  <w:pPr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D04462">
                    <w:rPr>
                      <w:rFonts w:ascii="Arial" w:hAnsi="Arial" w:cs="Arial"/>
                      <w:i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469" w:type="dxa"/>
                </w:tcPr>
                <w:p w14:paraId="50529CE6" w14:textId="77777777" w:rsidR="009F03D3" w:rsidRPr="00D04462" w:rsidRDefault="009F03D3" w:rsidP="002E50DA">
                  <w:pPr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D04462">
                    <w:rPr>
                      <w:rFonts w:ascii="Arial" w:hAnsi="Arial" w:cs="Arial"/>
                      <w:i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469" w:type="dxa"/>
                </w:tcPr>
                <w:p w14:paraId="0C59F2C2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  <w:tr w:rsidR="009F03D3" w14:paraId="65F30DFA" w14:textId="77777777" w:rsidTr="002E50DA">
              <w:tc>
                <w:tcPr>
                  <w:tcW w:w="468" w:type="dxa"/>
                </w:tcPr>
                <w:p w14:paraId="54DC55B3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68" w:type="dxa"/>
                </w:tcPr>
                <w:p w14:paraId="23D099DB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</w:t>
                  </w:r>
                </w:p>
              </w:tc>
              <w:tc>
                <w:tcPr>
                  <w:tcW w:w="469" w:type="dxa"/>
                </w:tcPr>
                <w:p w14:paraId="14AB3AA2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19744" behindDoc="0" locked="0" layoutInCell="1" allowOverlap="1" wp14:anchorId="2AE07B48" wp14:editId="00E64583">
                            <wp:simplePos x="0" y="0"/>
                            <wp:positionH relativeFrom="column">
                              <wp:posOffset>-31750</wp:posOffset>
                            </wp:positionH>
                            <wp:positionV relativeFrom="paragraph">
                              <wp:posOffset>3810</wp:posOffset>
                            </wp:positionV>
                            <wp:extent cx="140335" cy="122555"/>
                            <wp:effectExtent l="0" t="0" r="31115" b="29845"/>
                            <wp:wrapNone/>
                            <wp:docPr id="392" name="Connecteur droit 3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40335" cy="12255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Connecteur droit 392" o:spid="_x0000_s1026" style="position:absolute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5pt,.3pt" to="8.5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" strokecolor="windowText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sz w:val="24"/>
                    </w:rPr>
                    <w:t>3</w:t>
                  </w:r>
                </w:p>
              </w:tc>
              <w:tc>
                <w:tcPr>
                  <w:tcW w:w="469" w:type="dxa"/>
                </w:tcPr>
                <w:p w14:paraId="07F504B0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18720" behindDoc="0" locked="0" layoutInCell="1" allowOverlap="1" wp14:anchorId="1D056997" wp14:editId="73B085C5">
                            <wp:simplePos x="0" y="0"/>
                            <wp:positionH relativeFrom="column">
                              <wp:posOffset>-41959</wp:posOffset>
                            </wp:positionH>
                            <wp:positionV relativeFrom="paragraph">
                              <wp:posOffset>1465</wp:posOffset>
                            </wp:positionV>
                            <wp:extent cx="140677" cy="123093"/>
                            <wp:effectExtent l="0" t="0" r="31115" b="29845"/>
                            <wp:wrapNone/>
                            <wp:docPr id="400" name="Connecteur droit 4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40677" cy="123093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Connecteur droit 400" o:spid="_x0000_s1026" style="position:absolute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3pt,.1pt" to="7.8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" strokecolor="black [3213]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sz w:val="24"/>
                    </w:rPr>
                    <w:t>3</w:t>
                  </w:r>
                </w:p>
              </w:tc>
              <w:tc>
                <w:tcPr>
                  <w:tcW w:w="469" w:type="dxa"/>
                </w:tcPr>
                <w:p w14:paraId="5DC19161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21792" behindDoc="0" locked="0" layoutInCell="1" allowOverlap="1" wp14:anchorId="5608B995" wp14:editId="27C477A6">
                            <wp:simplePos x="0" y="0"/>
                            <wp:positionH relativeFrom="column">
                              <wp:posOffset>178435</wp:posOffset>
                            </wp:positionH>
                            <wp:positionV relativeFrom="paragraph">
                              <wp:posOffset>55880</wp:posOffset>
                            </wp:positionV>
                            <wp:extent cx="154940" cy="198120"/>
                            <wp:effectExtent l="0" t="0" r="16510" b="11430"/>
                            <wp:wrapNone/>
                            <wp:docPr id="610" name="Accolade fermante 6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4940" cy="198120"/>
                                    </a:xfrm>
                                    <a:prstGeom prst="rightBrac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ccolade fermante 610" o:spid="_x0000_s1026" type="#_x0000_t88" style="position:absolute;margin-left:14.05pt;margin-top:4.4pt;width:12.2pt;height:15.6pt;z-index:25232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" adj="1408" strokeweight="1pt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sz w:val="24"/>
                    </w:rPr>
                    <w:t>4</w:t>
                  </w:r>
                </w:p>
              </w:tc>
            </w:tr>
            <w:tr w:rsidR="009F03D3" w14:paraId="411FC133" w14:textId="77777777" w:rsidTr="002E50DA">
              <w:tc>
                <w:tcPr>
                  <w:tcW w:w="468" w:type="dxa"/>
                </w:tcPr>
                <w:p w14:paraId="386C248F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-</w:t>
                  </w:r>
                </w:p>
                <w:p w14:paraId="27C35BA4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68" w:type="dxa"/>
                </w:tcPr>
                <w:p w14:paraId="0C9F6651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20768" behindDoc="0" locked="0" layoutInCell="1" allowOverlap="1" wp14:anchorId="372EF213" wp14:editId="1F09836B">
                            <wp:simplePos x="0" y="0"/>
                            <wp:positionH relativeFrom="column">
                              <wp:posOffset>-18415</wp:posOffset>
                            </wp:positionH>
                            <wp:positionV relativeFrom="paragraph">
                              <wp:posOffset>255905</wp:posOffset>
                            </wp:positionV>
                            <wp:extent cx="1169035" cy="0"/>
                            <wp:effectExtent l="0" t="0" r="12065" b="19050"/>
                            <wp:wrapNone/>
                            <wp:docPr id="611" name="Connecteur droit 6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169035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Connecteur droit 611" o:spid="_x0000_s1026" style="position:absolute;z-index:25232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45pt,20.15pt" to="90.6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" strokecolor="black [3213]"/>
                        </w:pict>
                      </mc:Fallback>
                    </mc:AlternateContent>
                  </w:r>
                </w:p>
              </w:tc>
              <w:tc>
                <w:tcPr>
                  <w:tcW w:w="469" w:type="dxa"/>
                </w:tcPr>
                <w:p w14:paraId="5A24ECB1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2</w:t>
                  </w:r>
                </w:p>
              </w:tc>
              <w:tc>
                <w:tcPr>
                  <w:tcW w:w="469" w:type="dxa"/>
                </w:tcPr>
                <w:p w14:paraId="55993624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6</w:t>
                  </w:r>
                </w:p>
              </w:tc>
              <w:tc>
                <w:tcPr>
                  <w:tcW w:w="469" w:type="dxa"/>
                </w:tcPr>
                <w:p w14:paraId="71BED5DF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5</w:t>
                  </w:r>
                </w:p>
              </w:tc>
            </w:tr>
            <w:tr w:rsidR="009F03D3" w14:paraId="1D8352EA" w14:textId="77777777" w:rsidTr="002E50DA">
              <w:tc>
                <w:tcPr>
                  <w:tcW w:w="468" w:type="dxa"/>
                </w:tcPr>
                <w:p w14:paraId="7A439EA9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68" w:type="dxa"/>
                </w:tcPr>
                <w:p w14:paraId="0F2AB122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</w:t>
                  </w:r>
                </w:p>
              </w:tc>
              <w:tc>
                <w:tcPr>
                  <w:tcW w:w="469" w:type="dxa"/>
                </w:tcPr>
                <w:p w14:paraId="73DA22DD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0</w:t>
                  </w:r>
                </w:p>
              </w:tc>
              <w:tc>
                <w:tcPr>
                  <w:tcW w:w="469" w:type="dxa"/>
                </w:tcPr>
                <w:p w14:paraId="12787D5C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6</w:t>
                  </w:r>
                </w:p>
              </w:tc>
              <w:tc>
                <w:tcPr>
                  <w:tcW w:w="469" w:type="dxa"/>
                </w:tcPr>
                <w:p w14:paraId="336DFCAD" w14:textId="77777777" w:rsidR="009F03D3" w:rsidRDefault="009F03D3" w:rsidP="002E50D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22816" behindDoc="0" locked="0" layoutInCell="1" allowOverlap="1" wp14:anchorId="4B036268" wp14:editId="5BE31502">
                            <wp:simplePos x="0" y="0"/>
                            <wp:positionH relativeFrom="column">
                              <wp:posOffset>170815</wp:posOffset>
                            </wp:positionH>
                            <wp:positionV relativeFrom="paragraph">
                              <wp:posOffset>39370</wp:posOffset>
                            </wp:positionV>
                            <wp:extent cx="342900" cy="0"/>
                            <wp:effectExtent l="0" t="76200" r="19050" b="114300"/>
                            <wp:wrapNone/>
                            <wp:docPr id="612" name="Connecteur droit avec flèche 6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34290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  <a:tailEnd type="arrow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Connecteur droit avec flèche 612" o:spid="_x0000_s1026" type="#_x0000_t32" style="position:absolute;margin-left:13.45pt;margin-top:3.1pt;width:27pt;height:0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" strokeweight="1pt">
                            <v:stroke endarrow="open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sz w:val="24"/>
                    </w:rPr>
                    <w:t>9</w:t>
                  </w:r>
                </w:p>
              </w:tc>
            </w:tr>
          </w:tbl>
          <w:p w14:paraId="52109B38" w14:textId="77777777" w:rsidR="009F03D3" w:rsidRPr="00B967D9" w:rsidRDefault="009F03D3" w:rsidP="002E50D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277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21FA6BB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</w:p>
          <w:p w14:paraId="734C49A5" w14:textId="77777777" w:rsidR="009F03D3" w:rsidRPr="00985357" w:rsidRDefault="009F03D3" w:rsidP="002E50DA">
            <w:pPr>
              <w:rPr>
                <w:rFonts w:ascii="Arial" w:hAnsi="Arial" w:cs="Arial"/>
                <w:sz w:val="36"/>
              </w:rPr>
            </w:pPr>
          </w:p>
          <w:p w14:paraId="50B2267E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Termes</w:t>
            </w:r>
          </w:p>
          <w:p w14:paraId="5D7B8AA9" w14:textId="77777777" w:rsidR="009F03D3" w:rsidRPr="00CC10AA" w:rsidRDefault="009F03D3" w:rsidP="002E50DA">
            <w:pPr>
              <w:rPr>
                <w:rFonts w:ascii="Arial" w:hAnsi="Arial" w:cs="Arial"/>
                <w:sz w:val="28"/>
              </w:rPr>
            </w:pPr>
          </w:p>
          <w:p w14:paraId="67835BE5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Différence</w:t>
            </w:r>
          </w:p>
          <w:p w14:paraId="35694C9D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</w:p>
          <w:p w14:paraId="23ACF682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</w:p>
          <w:p w14:paraId="3D799A0A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</w:p>
          <w:p w14:paraId="7D17500A" w14:textId="77777777" w:rsidR="009F03D3" w:rsidRPr="00B967D9" w:rsidRDefault="009F03D3" w:rsidP="002E50D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528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2668ABE" w14:textId="77777777" w:rsidR="009F03D3" w:rsidRPr="00D130C7" w:rsidRDefault="009F03D3" w:rsidP="002E50DA">
            <w:pPr>
              <w:rPr>
                <w:rFonts w:ascii="Arial" w:hAnsi="Arial" w:cs="Arial"/>
                <w:sz w:val="28"/>
              </w:rPr>
            </w:pPr>
            <w:r w:rsidRPr="00D130C7">
              <w:rPr>
                <w:rFonts w:ascii="Arial" w:hAnsi="Arial" w:cs="Arial"/>
                <w:sz w:val="28"/>
              </w:rPr>
              <w:t>Soustrais 590 - 49</w:t>
            </w:r>
          </w:p>
          <w:tbl>
            <w:tblPr>
              <w:tblW w:w="414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691"/>
              <w:gridCol w:w="691"/>
              <w:gridCol w:w="691"/>
              <w:gridCol w:w="692"/>
              <w:gridCol w:w="692"/>
              <w:gridCol w:w="692"/>
            </w:tblGrid>
            <w:tr w:rsidR="009F03D3" w:rsidRPr="00507098" w14:paraId="0A52A8F6" w14:textId="77777777" w:rsidTr="009F03D3">
              <w:trPr>
                <w:trHeight w:val="460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2E55F49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4853935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5F06DE3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3B469D2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B4C544A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A4A5ACD" w14:textId="77777777" w:rsidR="009F03D3" w:rsidRPr="00507098" w:rsidRDefault="009F03D3" w:rsidP="002E50DA">
                  <w:pPr>
                    <w:jc w:val="center"/>
                  </w:pPr>
                </w:p>
              </w:tc>
            </w:tr>
            <w:tr w:rsidR="009F03D3" w:rsidRPr="00507098" w14:paraId="536A7997" w14:textId="77777777" w:rsidTr="009F03D3">
              <w:trPr>
                <w:trHeight w:val="368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028A50F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250F30F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68972A6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20008DE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6612030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71CAEB9" w14:textId="77777777" w:rsidR="009F03D3" w:rsidRPr="00507098" w:rsidRDefault="009F03D3" w:rsidP="002E50DA">
                  <w:pPr>
                    <w:jc w:val="center"/>
                  </w:pPr>
                </w:p>
              </w:tc>
            </w:tr>
            <w:tr w:rsidR="009F03D3" w:rsidRPr="00507098" w14:paraId="3C5BEE3E" w14:textId="77777777" w:rsidTr="009F03D3">
              <w:trPr>
                <w:trHeight w:val="417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6C77551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CEC67A4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450AF6F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666F949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77635B2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CF6AEC6" w14:textId="77777777" w:rsidR="009F03D3" w:rsidRPr="00507098" w:rsidRDefault="009F03D3" w:rsidP="002E50DA">
                  <w:pPr>
                    <w:jc w:val="center"/>
                  </w:pPr>
                </w:p>
              </w:tc>
            </w:tr>
            <w:tr w:rsidR="009F03D3" w:rsidRPr="00507098" w14:paraId="2BB182B8" w14:textId="77777777" w:rsidTr="009F03D3">
              <w:trPr>
                <w:trHeight w:val="417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DCF8648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D5F561F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D778E33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E96F114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FAB48BB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9121E2C" w14:textId="77777777" w:rsidR="009F03D3" w:rsidRPr="00507098" w:rsidRDefault="009F03D3" w:rsidP="002E50DA">
                  <w:pPr>
                    <w:jc w:val="center"/>
                  </w:pPr>
                </w:p>
              </w:tc>
            </w:tr>
          </w:tbl>
          <w:p w14:paraId="53F09EF7" w14:textId="77777777" w:rsidR="009F03D3" w:rsidRPr="00B967D9" w:rsidRDefault="009F03D3" w:rsidP="002E50DA">
            <w:pPr>
              <w:rPr>
                <w:rFonts w:ascii="Arial" w:hAnsi="Arial" w:cs="Arial"/>
                <w:sz w:val="24"/>
              </w:rPr>
            </w:pPr>
          </w:p>
        </w:tc>
      </w:tr>
      <w:tr w:rsidR="009F03D3" w:rsidRPr="00B967D9" w14:paraId="4BB77161" w14:textId="77777777" w:rsidTr="009F03D3">
        <w:tc>
          <w:tcPr>
            <w:tcW w:w="2833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2130489" w14:textId="77777777" w:rsidR="009F03D3" w:rsidRPr="00DA7933" w:rsidRDefault="009F03D3" w:rsidP="002E50DA">
            <w:pPr>
              <w:pStyle w:val="Paragraphedeliste"/>
              <w:numPr>
                <w:ilvl w:val="0"/>
                <w:numId w:val="4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6C0C30">
              <w:rPr>
                <w:rFonts w:ascii="Arial" w:hAnsi="Arial" w:cs="Arial"/>
                <w:b/>
                <w:sz w:val="28"/>
                <w:szCs w:val="28"/>
              </w:rPr>
              <w:t>Multiplication</w:t>
            </w:r>
          </w:p>
        </w:tc>
        <w:tc>
          <w:tcPr>
            <w:tcW w:w="3083" w:type="dxa"/>
            <w:gridSpan w:val="7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EA1F022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 x 12 = 60</w:t>
            </w:r>
          </w:p>
          <w:p w14:paraId="6586258F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31A9D6C7" wp14:editId="5BA15D18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48260</wp:posOffset>
                      </wp:positionV>
                      <wp:extent cx="0" cy="297180"/>
                      <wp:effectExtent l="95250" t="0" r="57150" b="64770"/>
                      <wp:wrapNone/>
                      <wp:docPr id="613" name="Connecteur droit avec flèche 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613" o:spid="_x0000_s1026" type="#_x0000_t32" style="position:absolute;margin-left:27.15pt;margin-top:3.8pt;width:0;height:23.4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" strokecolor="black [3040]" strokeweight="1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587D4286" wp14:editId="586E0298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48260</wp:posOffset>
                      </wp:positionV>
                      <wp:extent cx="320040" cy="297180"/>
                      <wp:effectExtent l="0" t="0" r="80010" b="64770"/>
                      <wp:wrapNone/>
                      <wp:docPr id="614" name="Connecteur droit avec flèche 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0040" cy="29718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614" o:spid="_x0000_s1026" type="#_x0000_t32" style="position:absolute;margin-left:48.75pt;margin-top:3.8pt;width:25.2pt;height:23.4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" strokecolor="black [3040]" strokeweight="1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0F665AFC" wp14:editId="64BD4040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48260</wp:posOffset>
                      </wp:positionV>
                      <wp:extent cx="175260" cy="297180"/>
                      <wp:effectExtent l="0" t="0" r="53340" b="64770"/>
                      <wp:wrapNone/>
                      <wp:docPr id="615" name="Connecteur droit avec flèche 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260" cy="29718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615" o:spid="_x0000_s1026" type="#_x0000_t32" style="position:absolute;margin-left:3.15pt;margin-top:3.8pt;width:13.8pt;height:23.4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" strokecolor="black [3040]" strokeweight="1pt">
                      <v:stroke endarrow="open"/>
                    </v:shape>
                  </w:pict>
                </mc:Fallback>
              </mc:AlternateContent>
            </w:r>
          </w:p>
          <w:p w14:paraId="665BDDA7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</w:p>
          <w:p w14:paraId="6D532F6D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Facteurs     Produit</w:t>
            </w:r>
          </w:p>
          <w:p w14:paraId="2B4F47AF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</w:p>
          <w:tbl>
            <w:tblPr>
              <w:tblStyle w:val="Grilledutableau"/>
              <w:tblW w:w="2040" w:type="dxa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</w:tblGrid>
            <w:tr w:rsidR="009F03D3" w14:paraId="48485AFA" w14:textId="77777777" w:rsidTr="002E50DA">
              <w:trPr>
                <w:trHeight w:val="57"/>
              </w:trPr>
              <w:tc>
                <w:tcPr>
                  <w:tcW w:w="170" w:type="dxa"/>
                </w:tcPr>
                <w:p w14:paraId="1B7DCB62" w14:textId="77777777" w:rsidR="009F03D3" w:rsidRDefault="009F03D3" w:rsidP="002E50DA"/>
              </w:tc>
              <w:tc>
                <w:tcPr>
                  <w:tcW w:w="170" w:type="dxa"/>
                </w:tcPr>
                <w:p w14:paraId="43F03B07" w14:textId="77777777" w:rsidR="009F03D3" w:rsidRDefault="009F03D3" w:rsidP="002E50DA"/>
              </w:tc>
              <w:tc>
                <w:tcPr>
                  <w:tcW w:w="170" w:type="dxa"/>
                </w:tcPr>
                <w:p w14:paraId="72155FDF" w14:textId="77777777" w:rsidR="009F03D3" w:rsidRDefault="009F03D3" w:rsidP="002E50DA"/>
              </w:tc>
              <w:tc>
                <w:tcPr>
                  <w:tcW w:w="170" w:type="dxa"/>
                </w:tcPr>
                <w:p w14:paraId="390BD02B" w14:textId="77777777" w:rsidR="009F03D3" w:rsidRDefault="009F03D3" w:rsidP="002E50DA"/>
              </w:tc>
              <w:tc>
                <w:tcPr>
                  <w:tcW w:w="170" w:type="dxa"/>
                </w:tcPr>
                <w:p w14:paraId="153DD984" w14:textId="77777777" w:rsidR="009F03D3" w:rsidRDefault="009F03D3" w:rsidP="002E50DA"/>
              </w:tc>
              <w:tc>
                <w:tcPr>
                  <w:tcW w:w="170" w:type="dxa"/>
                </w:tcPr>
                <w:p w14:paraId="00CE52E8" w14:textId="77777777" w:rsidR="009F03D3" w:rsidRDefault="009F03D3" w:rsidP="002E50DA"/>
              </w:tc>
              <w:tc>
                <w:tcPr>
                  <w:tcW w:w="170" w:type="dxa"/>
                </w:tcPr>
                <w:p w14:paraId="064F395E" w14:textId="77777777" w:rsidR="009F03D3" w:rsidRDefault="009F03D3" w:rsidP="002E50DA"/>
              </w:tc>
              <w:tc>
                <w:tcPr>
                  <w:tcW w:w="170" w:type="dxa"/>
                </w:tcPr>
                <w:p w14:paraId="28588FA3" w14:textId="77777777" w:rsidR="009F03D3" w:rsidRDefault="009F03D3" w:rsidP="002E50DA"/>
              </w:tc>
              <w:tc>
                <w:tcPr>
                  <w:tcW w:w="170" w:type="dxa"/>
                </w:tcPr>
                <w:p w14:paraId="688B1FF0" w14:textId="77777777" w:rsidR="009F03D3" w:rsidRDefault="009F03D3" w:rsidP="002E50DA"/>
              </w:tc>
              <w:tc>
                <w:tcPr>
                  <w:tcW w:w="170" w:type="dxa"/>
                </w:tcPr>
                <w:p w14:paraId="3C5539D4" w14:textId="77777777" w:rsidR="009F03D3" w:rsidRDefault="009F03D3" w:rsidP="002E50DA"/>
              </w:tc>
              <w:tc>
                <w:tcPr>
                  <w:tcW w:w="170" w:type="dxa"/>
                </w:tcPr>
                <w:p w14:paraId="2C985102" w14:textId="77777777" w:rsidR="009F03D3" w:rsidRDefault="009F03D3" w:rsidP="002E50DA"/>
              </w:tc>
              <w:tc>
                <w:tcPr>
                  <w:tcW w:w="170" w:type="dxa"/>
                </w:tcPr>
                <w:p w14:paraId="6A688F24" w14:textId="77777777" w:rsidR="009F03D3" w:rsidRDefault="009F03D3" w:rsidP="002E50DA"/>
              </w:tc>
            </w:tr>
            <w:tr w:rsidR="009F03D3" w14:paraId="49DD08D0" w14:textId="77777777" w:rsidTr="002E50DA">
              <w:trPr>
                <w:trHeight w:val="57"/>
              </w:trPr>
              <w:tc>
                <w:tcPr>
                  <w:tcW w:w="170" w:type="dxa"/>
                </w:tcPr>
                <w:p w14:paraId="1AD70F2D" w14:textId="77777777" w:rsidR="009F03D3" w:rsidRDefault="009F03D3" w:rsidP="002E50DA"/>
              </w:tc>
              <w:tc>
                <w:tcPr>
                  <w:tcW w:w="170" w:type="dxa"/>
                </w:tcPr>
                <w:p w14:paraId="476DE978" w14:textId="77777777" w:rsidR="009F03D3" w:rsidRDefault="009F03D3" w:rsidP="002E50DA"/>
              </w:tc>
              <w:tc>
                <w:tcPr>
                  <w:tcW w:w="170" w:type="dxa"/>
                </w:tcPr>
                <w:p w14:paraId="5EA27C4E" w14:textId="77777777" w:rsidR="009F03D3" w:rsidRDefault="009F03D3" w:rsidP="002E50DA"/>
              </w:tc>
              <w:tc>
                <w:tcPr>
                  <w:tcW w:w="170" w:type="dxa"/>
                </w:tcPr>
                <w:p w14:paraId="1A87A2C4" w14:textId="77777777" w:rsidR="009F03D3" w:rsidRDefault="009F03D3" w:rsidP="002E50DA"/>
              </w:tc>
              <w:tc>
                <w:tcPr>
                  <w:tcW w:w="170" w:type="dxa"/>
                </w:tcPr>
                <w:p w14:paraId="607BF84B" w14:textId="77777777" w:rsidR="009F03D3" w:rsidRDefault="009F03D3" w:rsidP="002E50DA"/>
              </w:tc>
              <w:tc>
                <w:tcPr>
                  <w:tcW w:w="170" w:type="dxa"/>
                </w:tcPr>
                <w:p w14:paraId="0EF12CD7" w14:textId="77777777" w:rsidR="009F03D3" w:rsidRDefault="009F03D3" w:rsidP="002E50DA"/>
              </w:tc>
              <w:tc>
                <w:tcPr>
                  <w:tcW w:w="170" w:type="dxa"/>
                </w:tcPr>
                <w:p w14:paraId="5551F48B" w14:textId="77777777" w:rsidR="009F03D3" w:rsidRDefault="009F03D3" w:rsidP="002E50DA"/>
              </w:tc>
              <w:tc>
                <w:tcPr>
                  <w:tcW w:w="170" w:type="dxa"/>
                </w:tcPr>
                <w:p w14:paraId="441F5A6D" w14:textId="77777777" w:rsidR="009F03D3" w:rsidRDefault="009F03D3" w:rsidP="002E50DA"/>
              </w:tc>
              <w:tc>
                <w:tcPr>
                  <w:tcW w:w="170" w:type="dxa"/>
                </w:tcPr>
                <w:p w14:paraId="01DCF0F3" w14:textId="77777777" w:rsidR="009F03D3" w:rsidRDefault="009F03D3" w:rsidP="002E50DA"/>
              </w:tc>
              <w:tc>
                <w:tcPr>
                  <w:tcW w:w="170" w:type="dxa"/>
                </w:tcPr>
                <w:p w14:paraId="14145C98" w14:textId="77777777" w:rsidR="009F03D3" w:rsidRDefault="009F03D3" w:rsidP="002E50DA"/>
              </w:tc>
              <w:tc>
                <w:tcPr>
                  <w:tcW w:w="170" w:type="dxa"/>
                </w:tcPr>
                <w:p w14:paraId="6C30DD2E" w14:textId="77777777" w:rsidR="009F03D3" w:rsidRDefault="009F03D3" w:rsidP="002E50DA"/>
              </w:tc>
              <w:tc>
                <w:tcPr>
                  <w:tcW w:w="170" w:type="dxa"/>
                </w:tcPr>
                <w:p w14:paraId="29A213C4" w14:textId="77777777" w:rsidR="009F03D3" w:rsidRDefault="009F03D3" w:rsidP="002E50DA"/>
              </w:tc>
            </w:tr>
            <w:tr w:rsidR="009F03D3" w14:paraId="614BEA1A" w14:textId="77777777" w:rsidTr="002E50DA">
              <w:trPr>
                <w:trHeight w:val="57"/>
              </w:trPr>
              <w:tc>
                <w:tcPr>
                  <w:tcW w:w="170" w:type="dxa"/>
                </w:tcPr>
                <w:p w14:paraId="3FA7FFC2" w14:textId="77777777" w:rsidR="009F03D3" w:rsidRDefault="009F03D3" w:rsidP="002E50DA"/>
              </w:tc>
              <w:tc>
                <w:tcPr>
                  <w:tcW w:w="170" w:type="dxa"/>
                </w:tcPr>
                <w:p w14:paraId="2B0B9A68" w14:textId="77777777" w:rsidR="009F03D3" w:rsidRDefault="009F03D3" w:rsidP="002E50DA"/>
              </w:tc>
              <w:tc>
                <w:tcPr>
                  <w:tcW w:w="170" w:type="dxa"/>
                </w:tcPr>
                <w:p w14:paraId="772F54F4" w14:textId="77777777" w:rsidR="009F03D3" w:rsidRDefault="009F03D3" w:rsidP="002E50DA"/>
              </w:tc>
              <w:tc>
                <w:tcPr>
                  <w:tcW w:w="170" w:type="dxa"/>
                </w:tcPr>
                <w:p w14:paraId="6DDB184A" w14:textId="77777777" w:rsidR="009F03D3" w:rsidRDefault="009F03D3" w:rsidP="002E50DA"/>
              </w:tc>
              <w:tc>
                <w:tcPr>
                  <w:tcW w:w="170" w:type="dxa"/>
                </w:tcPr>
                <w:p w14:paraId="093FAE45" w14:textId="77777777" w:rsidR="009F03D3" w:rsidRDefault="009F03D3" w:rsidP="002E50DA"/>
              </w:tc>
              <w:tc>
                <w:tcPr>
                  <w:tcW w:w="170" w:type="dxa"/>
                </w:tcPr>
                <w:p w14:paraId="6B0D4962" w14:textId="77777777" w:rsidR="009F03D3" w:rsidRDefault="009F03D3" w:rsidP="002E50DA"/>
              </w:tc>
              <w:tc>
                <w:tcPr>
                  <w:tcW w:w="170" w:type="dxa"/>
                </w:tcPr>
                <w:p w14:paraId="77C516E8" w14:textId="77777777" w:rsidR="009F03D3" w:rsidRDefault="009F03D3" w:rsidP="002E50DA"/>
              </w:tc>
              <w:tc>
                <w:tcPr>
                  <w:tcW w:w="170" w:type="dxa"/>
                </w:tcPr>
                <w:p w14:paraId="5F0CA81B" w14:textId="77777777" w:rsidR="009F03D3" w:rsidRDefault="009F03D3" w:rsidP="002E50DA"/>
              </w:tc>
              <w:tc>
                <w:tcPr>
                  <w:tcW w:w="170" w:type="dxa"/>
                </w:tcPr>
                <w:p w14:paraId="039A0E52" w14:textId="77777777" w:rsidR="009F03D3" w:rsidRDefault="009F03D3" w:rsidP="002E50DA"/>
              </w:tc>
              <w:tc>
                <w:tcPr>
                  <w:tcW w:w="170" w:type="dxa"/>
                </w:tcPr>
                <w:p w14:paraId="48241297" w14:textId="77777777" w:rsidR="009F03D3" w:rsidRDefault="009F03D3" w:rsidP="002E50DA"/>
              </w:tc>
              <w:tc>
                <w:tcPr>
                  <w:tcW w:w="170" w:type="dxa"/>
                </w:tcPr>
                <w:p w14:paraId="2AEA0A8A" w14:textId="77777777" w:rsidR="009F03D3" w:rsidRDefault="009F03D3" w:rsidP="002E50DA"/>
              </w:tc>
              <w:tc>
                <w:tcPr>
                  <w:tcW w:w="170" w:type="dxa"/>
                </w:tcPr>
                <w:p w14:paraId="6FA3283F" w14:textId="77777777" w:rsidR="009F03D3" w:rsidRDefault="009F03D3" w:rsidP="002E50DA"/>
              </w:tc>
            </w:tr>
            <w:tr w:rsidR="009F03D3" w14:paraId="743A3736" w14:textId="77777777" w:rsidTr="002E50DA">
              <w:trPr>
                <w:trHeight w:val="57"/>
              </w:trPr>
              <w:tc>
                <w:tcPr>
                  <w:tcW w:w="170" w:type="dxa"/>
                </w:tcPr>
                <w:p w14:paraId="3860D2F8" w14:textId="77777777" w:rsidR="009F03D3" w:rsidRDefault="009F03D3" w:rsidP="002E50DA"/>
              </w:tc>
              <w:tc>
                <w:tcPr>
                  <w:tcW w:w="170" w:type="dxa"/>
                </w:tcPr>
                <w:p w14:paraId="758A40AB" w14:textId="77777777" w:rsidR="009F03D3" w:rsidRDefault="009F03D3" w:rsidP="002E50DA"/>
              </w:tc>
              <w:tc>
                <w:tcPr>
                  <w:tcW w:w="170" w:type="dxa"/>
                </w:tcPr>
                <w:p w14:paraId="53DFD263" w14:textId="77777777" w:rsidR="009F03D3" w:rsidRDefault="009F03D3" w:rsidP="002E50DA"/>
              </w:tc>
              <w:tc>
                <w:tcPr>
                  <w:tcW w:w="170" w:type="dxa"/>
                </w:tcPr>
                <w:p w14:paraId="4C96F9F4" w14:textId="77777777" w:rsidR="009F03D3" w:rsidRDefault="009F03D3" w:rsidP="002E50DA"/>
              </w:tc>
              <w:tc>
                <w:tcPr>
                  <w:tcW w:w="170" w:type="dxa"/>
                </w:tcPr>
                <w:p w14:paraId="56FFE540" w14:textId="77777777" w:rsidR="009F03D3" w:rsidRDefault="009F03D3" w:rsidP="002E50DA"/>
              </w:tc>
              <w:tc>
                <w:tcPr>
                  <w:tcW w:w="170" w:type="dxa"/>
                </w:tcPr>
                <w:p w14:paraId="320A9966" w14:textId="77777777" w:rsidR="009F03D3" w:rsidRDefault="009F03D3" w:rsidP="002E50DA"/>
              </w:tc>
              <w:tc>
                <w:tcPr>
                  <w:tcW w:w="170" w:type="dxa"/>
                </w:tcPr>
                <w:p w14:paraId="5BABAD07" w14:textId="77777777" w:rsidR="009F03D3" w:rsidRDefault="009F03D3" w:rsidP="002E50DA"/>
              </w:tc>
              <w:tc>
                <w:tcPr>
                  <w:tcW w:w="170" w:type="dxa"/>
                </w:tcPr>
                <w:p w14:paraId="6419D09D" w14:textId="77777777" w:rsidR="009F03D3" w:rsidRDefault="009F03D3" w:rsidP="002E50DA"/>
              </w:tc>
              <w:tc>
                <w:tcPr>
                  <w:tcW w:w="170" w:type="dxa"/>
                </w:tcPr>
                <w:p w14:paraId="4D650687" w14:textId="77777777" w:rsidR="009F03D3" w:rsidRDefault="009F03D3" w:rsidP="002E50DA"/>
              </w:tc>
              <w:tc>
                <w:tcPr>
                  <w:tcW w:w="170" w:type="dxa"/>
                </w:tcPr>
                <w:p w14:paraId="37B84DAC" w14:textId="77777777" w:rsidR="009F03D3" w:rsidRDefault="009F03D3" w:rsidP="002E50DA"/>
              </w:tc>
              <w:tc>
                <w:tcPr>
                  <w:tcW w:w="170" w:type="dxa"/>
                </w:tcPr>
                <w:p w14:paraId="34889727" w14:textId="77777777" w:rsidR="009F03D3" w:rsidRDefault="009F03D3" w:rsidP="002E50DA"/>
              </w:tc>
              <w:tc>
                <w:tcPr>
                  <w:tcW w:w="170" w:type="dxa"/>
                </w:tcPr>
                <w:p w14:paraId="771B7A92" w14:textId="77777777" w:rsidR="009F03D3" w:rsidRDefault="009F03D3" w:rsidP="002E50DA"/>
              </w:tc>
            </w:tr>
            <w:tr w:rsidR="009F03D3" w14:paraId="17F3E610" w14:textId="77777777" w:rsidTr="002E50DA">
              <w:trPr>
                <w:trHeight w:val="57"/>
              </w:trPr>
              <w:tc>
                <w:tcPr>
                  <w:tcW w:w="170" w:type="dxa"/>
                </w:tcPr>
                <w:p w14:paraId="7864FC57" w14:textId="77777777" w:rsidR="009F03D3" w:rsidRDefault="009F03D3" w:rsidP="002E50DA"/>
              </w:tc>
              <w:tc>
                <w:tcPr>
                  <w:tcW w:w="170" w:type="dxa"/>
                </w:tcPr>
                <w:p w14:paraId="55317AD5" w14:textId="77777777" w:rsidR="009F03D3" w:rsidRDefault="009F03D3" w:rsidP="002E50DA"/>
              </w:tc>
              <w:tc>
                <w:tcPr>
                  <w:tcW w:w="170" w:type="dxa"/>
                </w:tcPr>
                <w:p w14:paraId="66422680" w14:textId="77777777" w:rsidR="009F03D3" w:rsidRDefault="009F03D3" w:rsidP="002E50DA"/>
              </w:tc>
              <w:tc>
                <w:tcPr>
                  <w:tcW w:w="170" w:type="dxa"/>
                </w:tcPr>
                <w:p w14:paraId="12CBF6A3" w14:textId="77777777" w:rsidR="009F03D3" w:rsidRDefault="009F03D3" w:rsidP="002E50DA"/>
              </w:tc>
              <w:tc>
                <w:tcPr>
                  <w:tcW w:w="170" w:type="dxa"/>
                </w:tcPr>
                <w:p w14:paraId="35C1818A" w14:textId="77777777" w:rsidR="009F03D3" w:rsidRDefault="009F03D3" w:rsidP="002E50DA"/>
              </w:tc>
              <w:tc>
                <w:tcPr>
                  <w:tcW w:w="170" w:type="dxa"/>
                </w:tcPr>
                <w:p w14:paraId="5B93590F" w14:textId="77777777" w:rsidR="009F03D3" w:rsidRDefault="009F03D3" w:rsidP="002E50DA"/>
              </w:tc>
              <w:tc>
                <w:tcPr>
                  <w:tcW w:w="170" w:type="dxa"/>
                </w:tcPr>
                <w:p w14:paraId="3ECC6AB1" w14:textId="77777777" w:rsidR="009F03D3" w:rsidRDefault="009F03D3" w:rsidP="002E50DA"/>
              </w:tc>
              <w:tc>
                <w:tcPr>
                  <w:tcW w:w="170" w:type="dxa"/>
                </w:tcPr>
                <w:p w14:paraId="4325E4C3" w14:textId="77777777" w:rsidR="009F03D3" w:rsidRDefault="009F03D3" w:rsidP="002E50DA"/>
              </w:tc>
              <w:tc>
                <w:tcPr>
                  <w:tcW w:w="170" w:type="dxa"/>
                </w:tcPr>
                <w:p w14:paraId="1FC5EC3A" w14:textId="77777777" w:rsidR="009F03D3" w:rsidRDefault="009F03D3" w:rsidP="002E50DA"/>
              </w:tc>
              <w:tc>
                <w:tcPr>
                  <w:tcW w:w="170" w:type="dxa"/>
                </w:tcPr>
                <w:p w14:paraId="07042951" w14:textId="77777777" w:rsidR="009F03D3" w:rsidRDefault="009F03D3" w:rsidP="002E50DA"/>
              </w:tc>
              <w:tc>
                <w:tcPr>
                  <w:tcW w:w="170" w:type="dxa"/>
                </w:tcPr>
                <w:p w14:paraId="45B1BD66" w14:textId="77777777" w:rsidR="009F03D3" w:rsidRDefault="009F03D3" w:rsidP="002E50DA"/>
              </w:tc>
              <w:tc>
                <w:tcPr>
                  <w:tcW w:w="170" w:type="dxa"/>
                </w:tcPr>
                <w:p w14:paraId="4EBBDC01" w14:textId="77777777" w:rsidR="009F03D3" w:rsidRDefault="009F03D3" w:rsidP="002E50DA"/>
              </w:tc>
            </w:tr>
          </w:tbl>
          <w:p w14:paraId="02CDA32C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</w:p>
          <w:p w14:paraId="25F97AAB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</w:p>
          <w:p w14:paraId="6EE3C7FD" w14:textId="77777777" w:rsidR="009F03D3" w:rsidRPr="00B967D9" w:rsidRDefault="009F03D3" w:rsidP="002E50D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272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37C2BE6" w14:textId="77777777" w:rsidR="009F03D3" w:rsidRPr="00B967D9" w:rsidRDefault="009F03D3" w:rsidP="002E50D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54" w:type="dxa"/>
            <w:gridSpan w:val="9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DACDB1D" w14:textId="77777777" w:rsidR="009F03D3" w:rsidRPr="00CE762E" w:rsidRDefault="009F03D3" w:rsidP="002E50DA">
            <w:pPr>
              <w:rPr>
                <w:rFonts w:ascii="Arial" w:hAnsi="Arial" w:cs="Arial"/>
                <w:sz w:val="28"/>
              </w:rPr>
            </w:pPr>
            <w:r w:rsidRPr="00CE762E">
              <w:rPr>
                <w:rFonts w:ascii="Arial" w:hAnsi="Arial" w:cs="Arial"/>
                <w:sz w:val="28"/>
              </w:rPr>
              <w:t>Multiplie 124 par 6</w:t>
            </w:r>
          </w:p>
          <w:tbl>
            <w:tblPr>
              <w:tblW w:w="622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691"/>
              <w:gridCol w:w="691"/>
              <w:gridCol w:w="691"/>
              <w:gridCol w:w="692"/>
              <w:gridCol w:w="692"/>
              <w:gridCol w:w="692"/>
              <w:gridCol w:w="692"/>
              <w:gridCol w:w="692"/>
              <w:gridCol w:w="692"/>
            </w:tblGrid>
            <w:tr w:rsidR="009F03D3" w:rsidRPr="00507098" w14:paraId="4EB78AD8" w14:textId="77777777" w:rsidTr="009F03D3">
              <w:trPr>
                <w:trHeight w:val="460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B5EC918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E556439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CF2DBFC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BEE475C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F347515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A7C663F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16B3A87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9B13D5C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F8BD6FA" w14:textId="77777777" w:rsidR="009F03D3" w:rsidRPr="00507098" w:rsidRDefault="009F03D3" w:rsidP="002E50DA">
                  <w:pPr>
                    <w:jc w:val="center"/>
                  </w:pPr>
                </w:p>
              </w:tc>
            </w:tr>
            <w:tr w:rsidR="009F03D3" w:rsidRPr="00507098" w14:paraId="71746F9C" w14:textId="77777777" w:rsidTr="009F03D3">
              <w:trPr>
                <w:trHeight w:val="368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2565DE7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65D5429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572A2A6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9D6C0F3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EB513DA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3C7696A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423CB77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C418AC4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97568AF" w14:textId="77777777" w:rsidR="009F03D3" w:rsidRPr="00507098" w:rsidRDefault="009F03D3" w:rsidP="002E50DA">
                  <w:pPr>
                    <w:jc w:val="center"/>
                  </w:pPr>
                </w:p>
              </w:tc>
            </w:tr>
            <w:tr w:rsidR="009F03D3" w:rsidRPr="00507098" w14:paraId="75304CF9" w14:textId="77777777" w:rsidTr="009F03D3">
              <w:trPr>
                <w:trHeight w:val="417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AEA9FCC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6010CC8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1542CEC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54C3285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73B21E3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28FC7D4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0F1B2A1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35EC78C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61A1668" w14:textId="77777777" w:rsidR="009F03D3" w:rsidRPr="00507098" w:rsidRDefault="009F03D3" w:rsidP="002E50DA">
                  <w:pPr>
                    <w:jc w:val="center"/>
                  </w:pPr>
                </w:p>
              </w:tc>
            </w:tr>
            <w:tr w:rsidR="009F03D3" w:rsidRPr="00507098" w14:paraId="0D4D568B" w14:textId="77777777" w:rsidTr="009F03D3">
              <w:trPr>
                <w:trHeight w:val="417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905D8F4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060E314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FF45952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C137D93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2C541A0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4736D12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B2C0C20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3DA177E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0C41DE2" w14:textId="77777777" w:rsidR="009F03D3" w:rsidRPr="00507098" w:rsidRDefault="009F03D3" w:rsidP="002E50DA">
                  <w:pPr>
                    <w:jc w:val="center"/>
                  </w:pPr>
                </w:p>
              </w:tc>
            </w:tr>
            <w:tr w:rsidR="009F03D3" w:rsidRPr="00507098" w14:paraId="4DFE71CB" w14:textId="77777777" w:rsidTr="009F03D3">
              <w:trPr>
                <w:trHeight w:val="417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AFDB855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2958AAB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DF58A47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FC69C90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17100D3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739878E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5121174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13451D3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F33FED0" w14:textId="77777777" w:rsidR="009F03D3" w:rsidRPr="00507098" w:rsidRDefault="009F03D3" w:rsidP="002E50DA">
                  <w:pPr>
                    <w:jc w:val="center"/>
                  </w:pPr>
                </w:p>
              </w:tc>
            </w:tr>
          </w:tbl>
          <w:p w14:paraId="3560555C" w14:textId="77777777" w:rsidR="009F03D3" w:rsidRPr="00B967D9" w:rsidRDefault="009F03D3" w:rsidP="002E50DA">
            <w:pPr>
              <w:rPr>
                <w:rFonts w:ascii="Arial" w:hAnsi="Arial" w:cs="Arial"/>
                <w:sz w:val="24"/>
              </w:rPr>
            </w:pPr>
          </w:p>
        </w:tc>
      </w:tr>
      <w:tr w:rsidR="009F03D3" w:rsidRPr="00B967D9" w14:paraId="000AB052" w14:textId="77777777" w:rsidTr="009F03D3">
        <w:tc>
          <w:tcPr>
            <w:tcW w:w="2833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CF0031D" w14:textId="77777777" w:rsidR="009F03D3" w:rsidRDefault="009F03D3" w:rsidP="002E50DA">
            <w:pPr>
              <w:pStyle w:val="Paragraphedeliste"/>
              <w:numPr>
                <w:ilvl w:val="0"/>
                <w:numId w:val="4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CB32E4">
              <w:rPr>
                <w:rFonts w:ascii="Arial" w:hAnsi="Arial" w:cs="Arial"/>
                <w:b/>
                <w:sz w:val="28"/>
                <w:szCs w:val="28"/>
              </w:rPr>
              <w:lastRenderedPageBreak/>
              <w:t>Multiples</w:t>
            </w:r>
          </w:p>
          <w:p w14:paraId="5EB43B36" w14:textId="77777777" w:rsidR="009F03D3" w:rsidRPr="00DA7933" w:rsidRDefault="009F03D3" w:rsidP="002E50DA">
            <w:pPr>
              <w:pStyle w:val="Paragraphedeliste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557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35071FD" w14:textId="77777777" w:rsidR="009F03D3" w:rsidRDefault="009F03D3" w:rsidP="002E50DA">
            <w:pPr>
              <w:spacing w:after="24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Résultat d’une multiplication</w:t>
            </w:r>
          </w:p>
          <w:p w14:paraId="0031DBEB" w14:textId="77777777" w:rsidR="009F03D3" w:rsidRPr="00B967D9" w:rsidRDefault="009F03D3" w:rsidP="002E50D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900" w:type="dxa"/>
            <w:gridSpan w:val="9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3CE7428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Les multiples de 4 sont 4, 8, 12, 16, 20</w:t>
            </w:r>
          </w:p>
          <w:p w14:paraId="724AD555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</w:p>
          <w:p w14:paraId="3BE70BEE" w14:textId="77777777" w:rsidR="009F03D3" w:rsidRPr="00B967D9" w:rsidRDefault="009F03D3" w:rsidP="002E50D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552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9C184A6" w14:textId="77777777" w:rsidR="009F03D3" w:rsidRPr="00B967D9" w:rsidRDefault="009F03D3" w:rsidP="002E50DA">
            <w:pPr>
              <w:rPr>
                <w:rFonts w:ascii="Arial" w:hAnsi="Arial" w:cs="Arial"/>
                <w:sz w:val="24"/>
              </w:rPr>
            </w:pPr>
          </w:p>
        </w:tc>
      </w:tr>
      <w:tr w:rsidR="009F03D3" w:rsidRPr="00B967D9" w14:paraId="0680EC12" w14:textId="77777777" w:rsidTr="009F03D3">
        <w:tc>
          <w:tcPr>
            <w:tcW w:w="3648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51AEF5D" w14:textId="77777777" w:rsidR="009F03D3" w:rsidRDefault="009F03D3" w:rsidP="002E50DA">
            <w:pPr>
              <w:pStyle w:val="Paragraphedeliste"/>
              <w:numPr>
                <w:ilvl w:val="0"/>
                <w:numId w:val="4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Facteurs premiers</w:t>
            </w:r>
          </w:p>
        </w:tc>
        <w:tc>
          <w:tcPr>
            <w:tcW w:w="6945" w:type="dxa"/>
            <w:gridSpan w:val="1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55D97C1" w14:textId="77777777" w:rsidR="009F03D3" w:rsidRDefault="009F03D3" w:rsidP="002E50DA">
            <w:pPr>
              <w:spacing w:after="36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Facteurs d’un nombre qui sont des nombres premiers, donc qui se divisent seulement par 1 et par eux-mêmes.</w:t>
            </w:r>
          </w:p>
        </w:tc>
        <w:tc>
          <w:tcPr>
            <w:tcW w:w="4249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293ADD7" w14:textId="77777777" w:rsidR="009F03D3" w:rsidRPr="00B967D9" w:rsidRDefault="009F03D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Exemples : 3, 5, 7, 13…</w:t>
            </w:r>
          </w:p>
        </w:tc>
      </w:tr>
      <w:tr w:rsidR="009F03D3" w:rsidRPr="00B967D9" w14:paraId="61C5BFF8" w14:textId="77777777" w:rsidTr="009F03D3">
        <w:trPr>
          <w:trHeight w:val="3033"/>
        </w:trPr>
        <w:tc>
          <w:tcPr>
            <w:tcW w:w="2833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AED35A6" w14:textId="77777777" w:rsidR="009F03D3" w:rsidRPr="00DA7933" w:rsidRDefault="009F03D3" w:rsidP="002E50DA">
            <w:pPr>
              <w:pStyle w:val="Paragraphedeliste"/>
              <w:numPr>
                <w:ilvl w:val="0"/>
                <w:numId w:val="4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6C0C30">
              <w:rPr>
                <w:rFonts w:ascii="Arial" w:hAnsi="Arial" w:cs="Arial"/>
                <w:b/>
                <w:sz w:val="28"/>
                <w:szCs w:val="28"/>
              </w:rPr>
              <w:t>Division</w:t>
            </w:r>
          </w:p>
        </w:tc>
        <w:tc>
          <w:tcPr>
            <w:tcW w:w="4476" w:type="dxa"/>
            <w:gridSpan w:val="8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92FE33F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120      ÷      10       =    12</w:t>
            </w:r>
          </w:p>
          <w:p w14:paraId="5D2D955E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2212186C" wp14:editId="2B3FB264">
                      <wp:simplePos x="0" y="0"/>
                      <wp:positionH relativeFrom="column">
                        <wp:posOffset>1647825</wp:posOffset>
                      </wp:positionH>
                      <wp:positionV relativeFrom="paragraph">
                        <wp:posOffset>13335</wp:posOffset>
                      </wp:positionV>
                      <wp:extent cx="0" cy="297180"/>
                      <wp:effectExtent l="95250" t="0" r="57150" b="64770"/>
                      <wp:wrapNone/>
                      <wp:docPr id="616" name="Connecteur droit avec flèche 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616" o:spid="_x0000_s1026" type="#_x0000_t32" style="position:absolute;margin-left:129.75pt;margin-top:1.05pt;width:0;height:23.4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" strokecolor="black [3040]" strokeweight="1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45AB60EC" wp14:editId="5AB21938">
                      <wp:simplePos x="0" y="0"/>
                      <wp:positionH relativeFrom="column">
                        <wp:posOffset>931545</wp:posOffset>
                      </wp:positionH>
                      <wp:positionV relativeFrom="paragraph">
                        <wp:posOffset>13335</wp:posOffset>
                      </wp:positionV>
                      <wp:extent cx="0" cy="297180"/>
                      <wp:effectExtent l="95250" t="0" r="57150" b="64770"/>
                      <wp:wrapNone/>
                      <wp:docPr id="617" name="Connecteur droit avec flèche 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617" o:spid="_x0000_s1026" type="#_x0000_t32" style="position:absolute;margin-left:73.35pt;margin-top:1.05pt;width:0;height:23.4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" strokecolor="black [3040]" strokeweight="1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7D7E713A" wp14:editId="76CAAFE2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13335</wp:posOffset>
                      </wp:positionV>
                      <wp:extent cx="0" cy="297180"/>
                      <wp:effectExtent l="95250" t="0" r="57150" b="64770"/>
                      <wp:wrapNone/>
                      <wp:docPr id="618" name="Connecteur droit avec flèche 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718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618" o:spid="_x0000_s1026" type="#_x0000_t32" style="position:absolute;margin-left:9.15pt;margin-top:1.05pt;width:0;height:23.4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" strokecolor="black [3040]" strokeweight="1pt">
                      <v:stroke endarrow="open"/>
                    </v:shape>
                  </w:pict>
                </mc:Fallback>
              </mc:AlternateContent>
            </w:r>
          </w:p>
          <w:p w14:paraId="38C81ACE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</w:p>
          <w:p w14:paraId="6FB91AA3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Dividende   Diviseur    Quotient</w:t>
            </w:r>
          </w:p>
          <w:p w14:paraId="2B3FDC32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</w:p>
          <w:p w14:paraId="4BEF431B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</w:p>
          <w:p w14:paraId="34EE2D97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</w:p>
          <w:p w14:paraId="3057B7F9" w14:textId="77777777" w:rsidR="009F03D3" w:rsidRPr="00B967D9" w:rsidRDefault="009F03D3" w:rsidP="002E50D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79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0399530" w14:textId="77777777" w:rsidR="009F03D3" w:rsidRPr="00B967D9" w:rsidRDefault="009F03D3" w:rsidP="002E50D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54" w:type="dxa"/>
            <w:gridSpan w:val="9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C1D2216" w14:textId="77777777" w:rsidR="009F03D3" w:rsidRDefault="009F03D3" w:rsidP="002E50DA">
            <w:pPr>
              <w:rPr>
                <w:rFonts w:ascii="Arial" w:hAnsi="Arial" w:cs="Arial"/>
                <w:sz w:val="24"/>
              </w:rPr>
            </w:pPr>
            <w:r w:rsidRPr="00CE762E">
              <w:rPr>
                <w:rFonts w:ascii="Arial" w:hAnsi="Arial" w:cs="Arial"/>
                <w:sz w:val="28"/>
              </w:rPr>
              <w:t>Divise 176 par 8 :</w:t>
            </w:r>
          </w:p>
          <w:tbl>
            <w:tblPr>
              <w:tblW w:w="622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691"/>
              <w:gridCol w:w="691"/>
              <w:gridCol w:w="691"/>
              <w:gridCol w:w="692"/>
              <w:gridCol w:w="692"/>
              <w:gridCol w:w="692"/>
              <w:gridCol w:w="692"/>
              <w:gridCol w:w="692"/>
              <w:gridCol w:w="692"/>
            </w:tblGrid>
            <w:tr w:rsidR="009F03D3" w:rsidRPr="00507098" w14:paraId="0D3CC144" w14:textId="77777777" w:rsidTr="009F03D3">
              <w:trPr>
                <w:trHeight w:val="460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4B1830D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8FD7A7D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F50F57D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FE67B5A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816F55A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3CF4660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1CBB20F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E7AB37B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4443AD7" w14:textId="77777777" w:rsidR="009F03D3" w:rsidRPr="00507098" w:rsidRDefault="009F03D3" w:rsidP="002E50DA">
                  <w:pPr>
                    <w:jc w:val="center"/>
                  </w:pPr>
                </w:p>
              </w:tc>
            </w:tr>
            <w:tr w:rsidR="009F03D3" w:rsidRPr="00507098" w14:paraId="2289AF83" w14:textId="77777777" w:rsidTr="009F03D3">
              <w:trPr>
                <w:trHeight w:val="368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ECF0140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66FF342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FD3D9F4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D5D6192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2750883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ED467B3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59B1D42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ABE6802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5A8F84E" w14:textId="77777777" w:rsidR="009F03D3" w:rsidRPr="00507098" w:rsidRDefault="009F03D3" w:rsidP="002E50DA">
                  <w:pPr>
                    <w:jc w:val="center"/>
                  </w:pPr>
                </w:p>
              </w:tc>
            </w:tr>
            <w:tr w:rsidR="009F03D3" w:rsidRPr="00507098" w14:paraId="005C73DD" w14:textId="77777777" w:rsidTr="009F03D3">
              <w:trPr>
                <w:trHeight w:val="417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71EE6CB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788C80D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56F4714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906B87C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1E04E62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52BB735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920292B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1D84A50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1A7A3EC" w14:textId="77777777" w:rsidR="009F03D3" w:rsidRPr="00507098" w:rsidRDefault="009F03D3" w:rsidP="002E50DA">
                  <w:pPr>
                    <w:jc w:val="center"/>
                  </w:pPr>
                </w:p>
              </w:tc>
            </w:tr>
            <w:tr w:rsidR="009F03D3" w:rsidRPr="00507098" w14:paraId="4E8AC3F5" w14:textId="77777777" w:rsidTr="009F03D3">
              <w:trPr>
                <w:trHeight w:val="417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5D59756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E1BA4F9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594A75F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2E5A2DB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EA58001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E2C750A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A92CFD5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D3BF7FD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0A5AE68" w14:textId="77777777" w:rsidR="009F03D3" w:rsidRPr="00507098" w:rsidRDefault="009F03D3" w:rsidP="002E50DA">
                  <w:pPr>
                    <w:jc w:val="center"/>
                  </w:pPr>
                </w:p>
              </w:tc>
            </w:tr>
            <w:tr w:rsidR="009F03D3" w:rsidRPr="00507098" w14:paraId="4A89ABBF" w14:textId="77777777" w:rsidTr="009F03D3">
              <w:trPr>
                <w:trHeight w:val="417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C8C6BBD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20E146A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1320FC9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8944D71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C6B9D1A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776B900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0A40493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F50517E" w14:textId="77777777" w:rsidR="009F03D3" w:rsidRPr="00507098" w:rsidRDefault="009F03D3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75343A9" w14:textId="77777777" w:rsidR="009F03D3" w:rsidRPr="00507098" w:rsidRDefault="009F03D3" w:rsidP="002E50DA">
                  <w:pPr>
                    <w:jc w:val="center"/>
                  </w:pPr>
                </w:p>
              </w:tc>
            </w:tr>
          </w:tbl>
          <w:p w14:paraId="1E8EA7BD" w14:textId="77777777" w:rsidR="009F03D3" w:rsidRPr="00B967D9" w:rsidRDefault="009F03D3" w:rsidP="002E50DA">
            <w:pPr>
              <w:rPr>
                <w:rFonts w:ascii="Arial" w:hAnsi="Arial" w:cs="Arial"/>
                <w:sz w:val="24"/>
              </w:rPr>
            </w:pPr>
          </w:p>
        </w:tc>
      </w:tr>
      <w:tr w:rsidR="009F03D3" w:rsidRPr="00B967D9" w14:paraId="7895B372" w14:textId="77777777" w:rsidTr="009F03D3">
        <w:tc>
          <w:tcPr>
            <w:tcW w:w="2514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A6283C7" w14:textId="77777777" w:rsidR="009F03D3" w:rsidRPr="00DA7933" w:rsidRDefault="009F03D3" w:rsidP="002E50DA">
            <w:pPr>
              <w:pStyle w:val="Paragraphedeliste"/>
              <w:numPr>
                <w:ilvl w:val="0"/>
                <w:numId w:val="4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Diviseurs</w:t>
            </w:r>
          </w:p>
        </w:tc>
        <w:tc>
          <w:tcPr>
            <w:tcW w:w="7370" w:type="dxa"/>
            <w:gridSpan w:val="1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0665EB5" w14:textId="77777777" w:rsidR="009F03D3" w:rsidRDefault="009F03D3" w:rsidP="002E50DA">
            <w:pPr>
              <w:spacing w:after="36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Les diviseurs de 60 sont 1, 2, 3, 4, 5, 6, 10, 12, 15, 20, 30 et 60</w:t>
            </w:r>
          </w:p>
          <w:p w14:paraId="624C1181" w14:textId="77777777" w:rsidR="009F03D3" w:rsidRPr="00B967D9" w:rsidRDefault="009F03D3" w:rsidP="002E50D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8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B487435" w14:textId="77777777" w:rsidR="009F03D3" w:rsidRPr="00B967D9" w:rsidRDefault="009F03D3" w:rsidP="002E50D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674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59ECFC6" w14:textId="77777777" w:rsidR="009F03D3" w:rsidRPr="00B967D9" w:rsidRDefault="009F03D3" w:rsidP="002E50DA">
            <w:pPr>
              <w:rPr>
                <w:rFonts w:ascii="Arial" w:hAnsi="Arial" w:cs="Arial"/>
                <w:sz w:val="24"/>
              </w:rPr>
            </w:pPr>
          </w:p>
        </w:tc>
      </w:tr>
      <w:tr w:rsidR="00B025C5" w:rsidRPr="00B967D9" w14:paraId="0DEBCF9D" w14:textId="77777777" w:rsidTr="009F03D3">
        <w:tc>
          <w:tcPr>
            <w:tcW w:w="249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7014BFE" w14:textId="77777777" w:rsidR="00B025C5" w:rsidRPr="00DA7933" w:rsidRDefault="00B025C5" w:rsidP="00B81D8A">
            <w:pPr>
              <w:pStyle w:val="Paragraphedeliste"/>
              <w:numPr>
                <w:ilvl w:val="0"/>
                <w:numId w:val="4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72387A">
              <w:rPr>
                <w:rFonts w:ascii="Arial" w:hAnsi="Arial" w:cs="Arial"/>
                <w:b/>
                <w:sz w:val="28"/>
                <w:szCs w:val="28"/>
              </w:rPr>
              <w:t>Critères de divisibilité</w:t>
            </w:r>
          </w:p>
        </w:tc>
        <w:tc>
          <w:tcPr>
            <w:tcW w:w="8634" w:type="dxa"/>
            <w:gridSpan w:val="19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7CD27FD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Un nombre naturel est divisible par :</w:t>
            </w:r>
          </w:p>
          <w:p w14:paraId="4483F126" w14:textId="77777777" w:rsidR="00B025C5" w:rsidRDefault="00B025C5" w:rsidP="00B81D8A">
            <w:pPr>
              <w:pStyle w:val="Paragraphedeliste"/>
              <w:numPr>
                <w:ilvl w:val="0"/>
                <w:numId w:val="33"/>
              </w:numPr>
              <w:ind w:left="1027" w:hanging="142"/>
              <w:rPr>
                <w:rFonts w:ascii="Arial" w:hAnsi="Arial" w:cs="Arial"/>
                <w:sz w:val="24"/>
              </w:rPr>
            </w:pPr>
            <w:r w:rsidRPr="0072387A">
              <w:rPr>
                <w:rFonts w:ascii="Arial" w:hAnsi="Arial" w:cs="Arial"/>
                <w:b/>
                <w:sz w:val="28"/>
              </w:rPr>
              <w:t>2</w:t>
            </w:r>
            <w:r w:rsidRPr="004766A2">
              <w:rPr>
                <w:rFonts w:ascii="Arial" w:hAnsi="Arial" w:cs="Arial"/>
                <w:sz w:val="24"/>
              </w:rPr>
              <w:t xml:space="preserve"> </w:t>
            </w:r>
            <w:r w:rsidRPr="0072387A">
              <w:rPr>
                <w:rFonts w:ascii="Arial" w:hAnsi="Arial" w:cs="Arial"/>
              </w:rPr>
              <w:t>si le chiffre des unités est pair (0, 2, 4, 6, 8)</w:t>
            </w:r>
          </w:p>
          <w:p w14:paraId="14C70949" w14:textId="77777777" w:rsidR="00B025C5" w:rsidRPr="0072387A" w:rsidRDefault="00B025C5" w:rsidP="00B81D8A">
            <w:pPr>
              <w:pStyle w:val="Paragraphedeliste"/>
              <w:numPr>
                <w:ilvl w:val="0"/>
                <w:numId w:val="33"/>
              </w:numPr>
              <w:ind w:left="1027" w:hanging="142"/>
              <w:rPr>
                <w:rFonts w:ascii="Arial" w:hAnsi="Arial" w:cs="Arial"/>
              </w:rPr>
            </w:pPr>
            <w:r w:rsidRPr="0072387A">
              <w:rPr>
                <w:rFonts w:ascii="Arial" w:hAnsi="Arial" w:cs="Arial"/>
                <w:b/>
                <w:sz w:val="28"/>
              </w:rPr>
              <w:t>3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Pr="0072387A">
              <w:rPr>
                <w:rFonts w:ascii="Arial" w:hAnsi="Arial" w:cs="Arial"/>
              </w:rPr>
              <w:t>si la somme des chiffres est divisible par 3</w:t>
            </w:r>
          </w:p>
          <w:p w14:paraId="32BBFE20" w14:textId="77777777" w:rsidR="00B025C5" w:rsidRDefault="00B025C5" w:rsidP="00B81D8A">
            <w:pPr>
              <w:pStyle w:val="Paragraphedeliste"/>
              <w:numPr>
                <w:ilvl w:val="0"/>
                <w:numId w:val="33"/>
              </w:numPr>
              <w:ind w:left="1027" w:hanging="142"/>
              <w:rPr>
                <w:rFonts w:ascii="Arial" w:hAnsi="Arial" w:cs="Arial"/>
                <w:sz w:val="24"/>
              </w:rPr>
            </w:pPr>
            <w:r w:rsidRPr="0072387A">
              <w:rPr>
                <w:rFonts w:ascii="Arial" w:hAnsi="Arial" w:cs="Arial"/>
                <w:b/>
                <w:sz w:val="28"/>
              </w:rPr>
              <w:t>4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Pr="0072387A">
              <w:rPr>
                <w:rFonts w:ascii="Arial" w:hAnsi="Arial" w:cs="Arial"/>
              </w:rPr>
              <w:t>si les deux derniers chiffres fo</w:t>
            </w:r>
            <w:r>
              <w:rPr>
                <w:rFonts w:ascii="Arial" w:hAnsi="Arial" w:cs="Arial"/>
              </w:rPr>
              <w:t>rment un nombre divisible par 4</w:t>
            </w:r>
          </w:p>
          <w:p w14:paraId="7110EBD6" w14:textId="77777777" w:rsidR="00B025C5" w:rsidRPr="0072387A" w:rsidRDefault="00B025C5" w:rsidP="00B81D8A">
            <w:pPr>
              <w:pStyle w:val="Paragraphedeliste"/>
              <w:numPr>
                <w:ilvl w:val="0"/>
                <w:numId w:val="33"/>
              </w:numPr>
              <w:ind w:left="1027" w:hanging="142"/>
              <w:rPr>
                <w:rFonts w:ascii="Arial" w:hAnsi="Arial" w:cs="Arial"/>
              </w:rPr>
            </w:pPr>
            <w:r w:rsidRPr="0072387A">
              <w:rPr>
                <w:rFonts w:ascii="Arial" w:hAnsi="Arial" w:cs="Arial"/>
                <w:b/>
                <w:sz w:val="28"/>
              </w:rPr>
              <w:t>5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Pr="0072387A">
              <w:rPr>
                <w:rFonts w:ascii="Arial" w:hAnsi="Arial" w:cs="Arial"/>
              </w:rPr>
              <w:t>si le chiffre des unités est 0 ou 5</w:t>
            </w:r>
          </w:p>
          <w:p w14:paraId="31346542" w14:textId="77777777" w:rsidR="00B025C5" w:rsidRDefault="00B025C5" w:rsidP="00B81D8A">
            <w:pPr>
              <w:pStyle w:val="Paragraphedeliste"/>
              <w:numPr>
                <w:ilvl w:val="0"/>
                <w:numId w:val="33"/>
              </w:numPr>
              <w:ind w:left="1027" w:hanging="142"/>
              <w:rPr>
                <w:rFonts w:ascii="Arial" w:hAnsi="Arial" w:cs="Arial"/>
                <w:sz w:val="24"/>
              </w:rPr>
            </w:pPr>
            <w:r w:rsidRPr="0072387A">
              <w:rPr>
                <w:rFonts w:ascii="Arial" w:hAnsi="Arial" w:cs="Arial"/>
                <w:b/>
                <w:sz w:val="28"/>
              </w:rPr>
              <w:t>6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Pr="0072387A">
              <w:rPr>
                <w:rFonts w:ascii="Arial" w:hAnsi="Arial" w:cs="Arial"/>
              </w:rPr>
              <w:t>si le nombre est divisible par 2 et par 3</w:t>
            </w:r>
          </w:p>
          <w:p w14:paraId="421D59D6" w14:textId="77777777" w:rsidR="00B025C5" w:rsidRDefault="00B025C5" w:rsidP="00B81D8A">
            <w:pPr>
              <w:pStyle w:val="Paragraphedeliste"/>
              <w:numPr>
                <w:ilvl w:val="0"/>
                <w:numId w:val="33"/>
              </w:numPr>
              <w:ind w:left="1455" w:hanging="567"/>
              <w:rPr>
                <w:rFonts w:ascii="Arial" w:hAnsi="Arial" w:cs="Arial"/>
                <w:sz w:val="24"/>
              </w:rPr>
            </w:pPr>
            <w:r w:rsidRPr="0072387A">
              <w:rPr>
                <w:rFonts w:ascii="Arial" w:hAnsi="Arial" w:cs="Arial"/>
                <w:b/>
                <w:sz w:val="28"/>
              </w:rPr>
              <w:t>8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Pr="0072387A">
              <w:rPr>
                <w:rFonts w:ascii="Arial" w:hAnsi="Arial" w:cs="Arial"/>
              </w:rPr>
              <w:t>si les trois derniers chiffres forment un nombre divisible par 8 (il se divise toujours par 2 et par 4, ensuite on vérifie s’il est divisible par 8)</w:t>
            </w:r>
          </w:p>
          <w:p w14:paraId="7B0C3DCE" w14:textId="77777777" w:rsidR="00B025C5" w:rsidRDefault="00B025C5" w:rsidP="00B81D8A">
            <w:pPr>
              <w:pStyle w:val="Paragraphedeliste"/>
              <w:numPr>
                <w:ilvl w:val="0"/>
                <w:numId w:val="33"/>
              </w:numPr>
              <w:ind w:left="1027" w:hanging="142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8"/>
              </w:rPr>
              <w:t xml:space="preserve">9 </w:t>
            </w:r>
            <w:r w:rsidRPr="0072387A">
              <w:rPr>
                <w:rFonts w:ascii="Arial" w:hAnsi="Arial" w:cs="Arial"/>
              </w:rPr>
              <w:t>si la somme de ses chiffres est divisible par 9</w:t>
            </w:r>
          </w:p>
          <w:p w14:paraId="1FAC0A97" w14:textId="77777777" w:rsidR="00B025C5" w:rsidRPr="0072387A" w:rsidRDefault="00B025C5" w:rsidP="00B81D8A">
            <w:pPr>
              <w:pStyle w:val="Paragraphedeliste"/>
              <w:numPr>
                <w:ilvl w:val="0"/>
                <w:numId w:val="33"/>
              </w:numPr>
              <w:ind w:left="1027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8"/>
              </w:rPr>
              <w:t xml:space="preserve">10 </w:t>
            </w:r>
            <w:r w:rsidRPr="0072387A">
              <w:rPr>
                <w:rFonts w:ascii="Arial" w:hAnsi="Arial" w:cs="Arial"/>
              </w:rPr>
              <w:t>si le chiffre des unités est 0</w:t>
            </w:r>
          </w:p>
          <w:p w14:paraId="261EF4FC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97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CA92EE2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3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1784494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</w:tr>
    </w:tbl>
    <w:p w14:paraId="3C781F9C" w14:textId="77777777" w:rsidR="009F03D3" w:rsidRDefault="009F03D3">
      <w:r>
        <w:br w:type="page"/>
      </w:r>
    </w:p>
    <w:tbl>
      <w:tblPr>
        <w:tblStyle w:val="Grilledutableau"/>
        <w:tblW w:w="14842" w:type="dxa"/>
        <w:tblLayout w:type="fixed"/>
        <w:tblLook w:val="04A0" w:firstRow="1" w:lastRow="0" w:firstColumn="1" w:lastColumn="0" w:noHBand="0" w:noVBand="1"/>
      </w:tblPr>
      <w:tblGrid>
        <w:gridCol w:w="2496"/>
        <w:gridCol w:w="264"/>
        <w:gridCol w:w="467"/>
        <w:gridCol w:w="567"/>
        <w:gridCol w:w="1441"/>
        <w:gridCol w:w="355"/>
        <w:gridCol w:w="1322"/>
        <w:gridCol w:w="1276"/>
        <w:gridCol w:w="522"/>
        <w:gridCol w:w="6132"/>
      </w:tblGrid>
      <w:tr w:rsidR="00B025C5" w:rsidRPr="00B967D9" w14:paraId="6B388017" w14:textId="77777777" w:rsidTr="00DA4301">
        <w:tc>
          <w:tcPr>
            <w:tcW w:w="3227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A887874" w14:textId="046BF3E4" w:rsidR="00B025C5" w:rsidRPr="00DA7933" w:rsidRDefault="00B025C5" w:rsidP="00B81D8A">
            <w:pPr>
              <w:pStyle w:val="Paragraphedeliste"/>
              <w:numPr>
                <w:ilvl w:val="0"/>
                <w:numId w:val="4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4766A2">
              <w:rPr>
                <w:rFonts w:ascii="Arial" w:hAnsi="Arial" w:cs="Arial"/>
                <w:b/>
                <w:sz w:val="28"/>
                <w:szCs w:val="28"/>
              </w:rPr>
              <w:lastRenderedPageBreak/>
              <w:t>Priorités des opérations</w:t>
            </w:r>
          </w:p>
        </w:tc>
        <w:tc>
          <w:tcPr>
            <w:tcW w:w="3685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081B961" w14:textId="77777777" w:rsidR="00B025C5" w:rsidRDefault="00B025C5" w:rsidP="00B81D8A">
            <w:pPr>
              <w:pStyle w:val="Paragraphedeliste"/>
              <w:numPr>
                <w:ilvl w:val="0"/>
                <w:numId w:val="27"/>
              </w:numPr>
              <w:ind w:left="356" w:hanging="284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Parenthèses</w:t>
            </w:r>
          </w:p>
          <w:p w14:paraId="1BB1A3C5" w14:textId="77777777" w:rsidR="00B025C5" w:rsidRPr="00CD3A57" w:rsidRDefault="00B025C5" w:rsidP="00B81D8A">
            <w:pPr>
              <w:pStyle w:val="Paragraphedeliste"/>
              <w:numPr>
                <w:ilvl w:val="0"/>
                <w:numId w:val="27"/>
              </w:numPr>
              <w:ind w:left="356" w:hanging="284"/>
              <w:rPr>
                <w:rFonts w:ascii="Arial" w:hAnsi="Arial" w:cs="Arial"/>
                <w:sz w:val="24"/>
              </w:rPr>
            </w:pPr>
            <w:r w:rsidRPr="00CD3A57">
              <w:rPr>
                <w:rFonts w:ascii="Arial" w:hAnsi="Arial" w:cs="Arial"/>
                <w:sz w:val="24"/>
              </w:rPr>
              <w:t>Exposants</w:t>
            </w:r>
          </w:p>
          <w:p w14:paraId="08E474C4" w14:textId="77777777" w:rsidR="00B025C5" w:rsidRDefault="00B025C5" w:rsidP="00B81D8A">
            <w:pPr>
              <w:pStyle w:val="Paragraphedeliste"/>
              <w:numPr>
                <w:ilvl w:val="0"/>
                <w:numId w:val="27"/>
              </w:numPr>
              <w:ind w:left="356" w:hanging="284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Multiplication et division </w:t>
            </w:r>
          </w:p>
          <w:p w14:paraId="3F603F85" w14:textId="77777777" w:rsidR="00B025C5" w:rsidRPr="00CD3A57" w:rsidRDefault="00B025C5" w:rsidP="00B81D8A">
            <w:pPr>
              <w:pStyle w:val="Paragraphedeliste"/>
              <w:numPr>
                <w:ilvl w:val="0"/>
                <w:numId w:val="27"/>
              </w:numPr>
              <w:ind w:left="356" w:hanging="284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Additions et soustractions</w:t>
            </w:r>
          </w:p>
          <w:p w14:paraId="6A71B39F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27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704C097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7C5D34EC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1EC43A4C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68FD3320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687B6F1A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54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FD8E5BF" w14:textId="77777777" w:rsidR="00B025C5" w:rsidRDefault="00DA4301" w:rsidP="00B81D8A">
            <w:pPr>
              <w:rPr>
                <w:rFonts w:ascii="Arial" w:hAnsi="Arial" w:cs="Arial"/>
                <w:sz w:val="24"/>
                <w:vertAlign w:val="superscript"/>
              </w:rPr>
            </w:pPr>
            <w:r>
              <w:rPr>
                <w:rFonts w:ascii="Arial" w:hAnsi="Arial" w:cs="Arial"/>
                <w:sz w:val="24"/>
              </w:rPr>
              <w:t>Calcule 35 + 2 x 12 + 2</w:t>
            </w:r>
            <w:r w:rsidRPr="00DA4301">
              <w:rPr>
                <w:rFonts w:ascii="Arial" w:hAnsi="Arial" w:cs="Arial"/>
                <w:sz w:val="24"/>
                <w:vertAlign w:val="superscript"/>
              </w:rPr>
              <w:t>2</w:t>
            </w:r>
          </w:p>
          <w:tbl>
            <w:tblPr>
              <w:tblW w:w="622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691"/>
              <w:gridCol w:w="691"/>
              <w:gridCol w:w="691"/>
              <w:gridCol w:w="692"/>
              <w:gridCol w:w="692"/>
              <w:gridCol w:w="692"/>
              <w:gridCol w:w="692"/>
              <w:gridCol w:w="692"/>
              <w:gridCol w:w="692"/>
            </w:tblGrid>
            <w:tr w:rsidR="00DA4301" w:rsidRPr="00507098" w14:paraId="01EC34F3" w14:textId="77777777" w:rsidTr="002E50DA">
              <w:trPr>
                <w:trHeight w:val="460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11910E2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9A99E32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B26B3D1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6CD0F9F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3DD3787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8A81E0B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4956A55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31D0CA8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C7B5156" w14:textId="77777777" w:rsidR="00DA4301" w:rsidRPr="00507098" w:rsidRDefault="00DA4301" w:rsidP="002E50DA">
                  <w:pPr>
                    <w:jc w:val="center"/>
                  </w:pPr>
                </w:p>
              </w:tc>
            </w:tr>
            <w:tr w:rsidR="00DA4301" w:rsidRPr="00507098" w14:paraId="0D3EBE09" w14:textId="77777777" w:rsidTr="002E50DA">
              <w:trPr>
                <w:trHeight w:val="368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DB8068C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7E01282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A32FA6A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0BD91A5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3893850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24238F2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18F5443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2A05899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C73B049" w14:textId="77777777" w:rsidR="00DA4301" w:rsidRPr="00507098" w:rsidRDefault="00DA4301" w:rsidP="002E50DA">
                  <w:pPr>
                    <w:jc w:val="center"/>
                  </w:pPr>
                </w:p>
              </w:tc>
            </w:tr>
            <w:tr w:rsidR="00DA4301" w:rsidRPr="00507098" w14:paraId="3CCBD807" w14:textId="77777777" w:rsidTr="002E50DA">
              <w:trPr>
                <w:trHeight w:val="417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B0D06C2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DC90FBF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56E1956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BCEB0F7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367BA77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D692CB1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6E44464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E206BBF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CD259CC" w14:textId="77777777" w:rsidR="00DA4301" w:rsidRPr="00507098" w:rsidRDefault="00DA4301" w:rsidP="002E50DA">
                  <w:pPr>
                    <w:jc w:val="center"/>
                  </w:pPr>
                </w:p>
              </w:tc>
            </w:tr>
            <w:tr w:rsidR="00DA4301" w:rsidRPr="00507098" w14:paraId="6E7ADA51" w14:textId="77777777" w:rsidTr="002E50DA">
              <w:trPr>
                <w:trHeight w:val="417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32B541D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046D8FD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8FF56E0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6B4979C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928F30C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300CFC1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12EE206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EA1E1E3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36395E9" w14:textId="77777777" w:rsidR="00DA4301" w:rsidRPr="00507098" w:rsidRDefault="00DA4301" w:rsidP="002E50DA">
                  <w:pPr>
                    <w:jc w:val="center"/>
                  </w:pPr>
                </w:p>
              </w:tc>
            </w:tr>
            <w:tr w:rsidR="00DA4301" w:rsidRPr="00507098" w14:paraId="4D09E394" w14:textId="77777777" w:rsidTr="002E50DA">
              <w:trPr>
                <w:trHeight w:val="417"/>
              </w:trPr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A164AFC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447A599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691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BA8C8C2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52A7CB6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9FF41D6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08D81EA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FBDB950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C7AFA97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692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4EC6C78" w14:textId="77777777" w:rsidR="00DA4301" w:rsidRPr="00507098" w:rsidRDefault="00DA4301" w:rsidP="002E50DA">
                  <w:pPr>
                    <w:jc w:val="center"/>
                  </w:pPr>
                </w:p>
              </w:tc>
            </w:tr>
          </w:tbl>
          <w:p w14:paraId="62622BD5" w14:textId="5E459E5B" w:rsidR="00DA4301" w:rsidRPr="00DA4301" w:rsidRDefault="00DA4301" w:rsidP="00B81D8A">
            <w:pPr>
              <w:rPr>
                <w:rFonts w:ascii="Arial" w:hAnsi="Arial" w:cs="Arial"/>
                <w:sz w:val="24"/>
              </w:rPr>
            </w:pPr>
          </w:p>
        </w:tc>
      </w:tr>
      <w:tr w:rsidR="00B025C5" w:rsidRPr="00B967D9" w14:paraId="4332742B" w14:textId="77777777" w:rsidTr="00DA4301">
        <w:tc>
          <w:tcPr>
            <w:tcW w:w="14842" w:type="dxa"/>
            <w:gridSpan w:val="10"/>
            <w:shd w:val="clear" w:color="auto" w:fill="D9D9D9" w:themeFill="background1" w:themeFillShade="D9"/>
          </w:tcPr>
          <w:p w14:paraId="7196D9E7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  <w:r w:rsidRPr="00B967D9">
              <w:rPr>
                <w:rFonts w:ascii="Arial" w:hAnsi="Arial" w:cs="Arial"/>
                <w:b/>
                <w:sz w:val="44"/>
                <w:szCs w:val="28"/>
              </w:rPr>
              <w:t>O</w:t>
            </w:r>
            <w:r>
              <w:rPr>
                <w:rFonts w:ascii="Arial" w:hAnsi="Arial" w:cs="Arial"/>
                <w:sz w:val="28"/>
                <w:szCs w:val="28"/>
              </w:rPr>
              <w:t>rdre croissant/décroissant</w:t>
            </w:r>
          </w:p>
        </w:tc>
      </w:tr>
      <w:tr w:rsidR="00B025C5" w:rsidRPr="00B967D9" w14:paraId="567F544F" w14:textId="77777777" w:rsidTr="00DA4301">
        <w:tc>
          <w:tcPr>
            <w:tcW w:w="249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19F7C34" w14:textId="77777777" w:rsidR="00B025C5" w:rsidRPr="00DA7933" w:rsidRDefault="00B025C5" w:rsidP="00B81D8A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DA7933">
              <w:rPr>
                <w:rFonts w:ascii="Arial" w:hAnsi="Arial" w:cs="Arial"/>
                <w:b/>
                <w:sz w:val="28"/>
                <w:szCs w:val="28"/>
              </w:rPr>
              <w:t>Croisant</w:t>
            </w:r>
          </w:p>
          <w:p w14:paraId="5E6C7D8D" w14:textId="77777777" w:rsidR="00B025C5" w:rsidRDefault="00B025C5" w:rsidP="00B81D8A">
            <w:pPr>
              <w:rPr>
                <w:rFonts w:ascii="Arial" w:hAnsi="Arial" w:cs="Arial"/>
                <w:sz w:val="28"/>
                <w:szCs w:val="28"/>
              </w:rPr>
            </w:pPr>
          </w:p>
          <w:p w14:paraId="03197FF1" w14:textId="77777777" w:rsidR="00B025C5" w:rsidRDefault="00B025C5" w:rsidP="00B81D8A">
            <w:pPr>
              <w:rPr>
                <w:rFonts w:ascii="Arial" w:hAnsi="Arial" w:cs="Arial"/>
                <w:sz w:val="28"/>
                <w:szCs w:val="28"/>
              </w:rPr>
            </w:pPr>
          </w:p>
          <w:p w14:paraId="044DE6D8" w14:textId="77777777" w:rsidR="00B025C5" w:rsidRPr="004C5155" w:rsidRDefault="00B025C5" w:rsidP="00B81D8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39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B9D98FB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  <w:r w:rsidRPr="00DE4E09">
              <w:rPr>
                <w:rFonts w:ascii="Arial" w:hAnsi="Arial" w:cs="Arial"/>
                <w:b/>
                <w:sz w:val="52"/>
                <w:szCs w:val="144"/>
              </w:rPr>
              <w:t>1-2-3-4-5</w:t>
            </w:r>
          </w:p>
        </w:tc>
        <w:tc>
          <w:tcPr>
            <w:tcW w:w="3475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8029B9D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33D9E11E" wp14:editId="759CFEBF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406400</wp:posOffset>
                      </wp:positionV>
                      <wp:extent cx="381000" cy="358140"/>
                      <wp:effectExtent l="38100" t="38100" r="38100" b="41910"/>
                      <wp:wrapNone/>
                      <wp:docPr id="350" name="Étoile à 5 branches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5814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350" o:spid="_x0000_s1026" style="position:absolute;margin-left:-3.6pt;margin-top:32pt;width:30pt;height:28.2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000,35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" path="m,136797r145530,1l190500,r44970,136798l381000,136797,263263,221342r44972,136797l190500,273593,72765,358139,117737,221342,,136797xe" fillcolor="#4f81bd [3204]" strokecolor="#243f60 [1604]" strokeweight="2pt">
                      <v:path arrowok="t" o:connecttype="custom" o:connectlocs="0,136797;145530,136798;190500,0;235470,136798;381000,136797;263263,221342;308235,358139;190500,273593;72765,358139;117737,221342;0,136797" o:connectangles="0,0,0,0,0,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732ACB89" wp14:editId="22E5E25F">
                      <wp:simplePos x="0" y="0"/>
                      <wp:positionH relativeFrom="column">
                        <wp:posOffset>411480</wp:posOffset>
                      </wp:positionH>
                      <wp:positionV relativeFrom="paragraph">
                        <wp:posOffset>231140</wp:posOffset>
                      </wp:positionV>
                      <wp:extent cx="571500" cy="533400"/>
                      <wp:effectExtent l="38100" t="38100" r="38100" b="38100"/>
                      <wp:wrapNone/>
                      <wp:docPr id="31" name="Étoile à 5 branches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334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31" o:spid="_x0000_s1026" style="position:absolute;margin-left:32.4pt;margin-top:18.2pt;width:45pt;height:42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150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" path="m1,203740r218294,2l285750,r67455,203742l571499,203740,394895,329658r67458,203741l285750,407479,109147,533399,176605,329658,1,203740xe" fillcolor="#4f81bd [3204]" strokecolor="#243f60 [1604]" strokeweight="2pt">
                      <v:path arrowok="t" o:connecttype="custom" o:connectlocs="1,203740;218295,203742;285750,0;353205,203742;571499,203740;394895,329658;462353,533399;285750,407479;109147,533399;176605,329658;1,203740" o:connectangles="0,0,0,0,0,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6AB746A2" wp14:editId="682A0916">
                      <wp:simplePos x="0" y="0"/>
                      <wp:positionH relativeFrom="column">
                        <wp:posOffset>1082040</wp:posOffset>
                      </wp:positionH>
                      <wp:positionV relativeFrom="paragraph">
                        <wp:posOffset>55880</wp:posOffset>
                      </wp:positionV>
                      <wp:extent cx="853440" cy="708660"/>
                      <wp:effectExtent l="38100" t="19050" r="60960" b="34290"/>
                      <wp:wrapNone/>
                      <wp:docPr id="27" name="Étoile à 5 branches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3440" cy="70866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27" o:spid="_x0000_s1026" style="position:absolute;margin-left:85.2pt;margin-top:4.4pt;width:67.2pt;height:55.8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3440,708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" path="m1,270683r325986,2l426720,,527453,270685r325986,-2l589710,437974,690447,708658,426720,541364,162993,708658,263730,437974,1,270683xe" fillcolor="#4f81bd [3204]" strokecolor="#243f60 [1604]" strokeweight="2pt">
                      <v:path arrowok="t" o:connecttype="custom" o:connectlocs="1,270683;325987,270685;426720,0;527453,270685;853439,270683;589710,437974;690447,708658;426720,541364;162993,708658;263730,437974;1,270683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613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7189E58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Du plus petit au plus grand</w:t>
            </w:r>
          </w:p>
        </w:tc>
      </w:tr>
      <w:tr w:rsidR="00B025C5" w:rsidRPr="00B967D9" w14:paraId="5D504DCE" w14:textId="77777777" w:rsidTr="00DA4301">
        <w:tc>
          <w:tcPr>
            <w:tcW w:w="2760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DD23955" w14:textId="77777777" w:rsidR="00B025C5" w:rsidRPr="00DA7933" w:rsidRDefault="00B025C5" w:rsidP="00B81D8A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DA7933">
              <w:rPr>
                <w:rFonts w:ascii="Arial" w:hAnsi="Arial" w:cs="Arial"/>
                <w:b/>
                <w:sz w:val="28"/>
                <w:szCs w:val="28"/>
              </w:rPr>
              <w:t>Décroissant</w:t>
            </w:r>
          </w:p>
          <w:p w14:paraId="34EE5B87" w14:textId="77777777" w:rsidR="00B025C5" w:rsidRDefault="00B025C5" w:rsidP="00B81D8A">
            <w:pPr>
              <w:rPr>
                <w:rFonts w:ascii="Arial" w:hAnsi="Arial" w:cs="Arial"/>
                <w:sz w:val="28"/>
                <w:szCs w:val="28"/>
              </w:rPr>
            </w:pPr>
          </w:p>
          <w:p w14:paraId="373A283B" w14:textId="77777777" w:rsidR="00B025C5" w:rsidRDefault="00B025C5" w:rsidP="00B81D8A">
            <w:pPr>
              <w:rPr>
                <w:rFonts w:ascii="Arial" w:hAnsi="Arial" w:cs="Arial"/>
                <w:sz w:val="28"/>
                <w:szCs w:val="28"/>
              </w:rPr>
            </w:pPr>
          </w:p>
          <w:p w14:paraId="4D261F46" w14:textId="77777777" w:rsidR="00B025C5" w:rsidRPr="004C5155" w:rsidRDefault="00B025C5" w:rsidP="00B81D8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0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A8A90FA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4E3CBF5C" wp14:editId="2FAB8223">
                      <wp:simplePos x="0" y="0"/>
                      <wp:positionH relativeFrom="column">
                        <wp:posOffset>1429385</wp:posOffset>
                      </wp:positionH>
                      <wp:positionV relativeFrom="paragraph">
                        <wp:posOffset>24765</wp:posOffset>
                      </wp:positionV>
                      <wp:extent cx="853440" cy="708660"/>
                      <wp:effectExtent l="38100" t="19050" r="60960" b="34290"/>
                      <wp:wrapNone/>
                      <wp:docPr id="29" name="Étoile à 5 branches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3440" cy="70866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29" o:spid="_x0000_s1026" style="position:absolute;margin-left:112.55pt;margin-top:1.95pt;width:67.2pt;height:55.8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3440,708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" path="m1,270683r325986,2l426720,,527453,270685r325986,-2l589710,437974,690447,708658,426720,541364,162993,708658,263730,437974,1,270683xe" fillcolor="#4f81bd [3204]" strokecolor="#243f60 [1604]" strokeweight="2pt">
                      <v:path arrowok="t" o:connecttype="custom" o:connectlocs="1,270683;325987,270685;426720,0;527453,270685;853439,270683;589710,437974;690447,708658;426720,541364;162993,708658;263730,437974;1,270683" o:connectangles="0,0,0,0,0,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52"/>
                <w:szCs w:val="144"/>
              </w:rPr>
              <w:t>5-4-3-2-1</w:t>
            </w:r>
          </w:p>
        </w:tc>
        <w:tc>
          <w:tcPr>
            <w:tcW w:w="3120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0E8AAC6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2ECDB3F9" wp14:editId="61AC36D4">
                      <wp:simplePos x="0" y="0"/>
                      <wp:positionH relativeFrom="column">
                        <wp:posOffset>662940</wp:posOffset>
                      </wp:positionH>
                      <wp:positionV relativeFrom="paragraph">
                        <wp:posOffset>207645</wp:posOffset>
                      </wp:positionV>
                      <wp:extent cx="571500" cy="533400"/>
                      <wp:effectExtent l="38100" t="38100" r="38100" b="38100"/>
                      <wp:wrapNone/>
                      <wp:docPr id="30" name="Étoile à 5 branches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334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30" o:spid="_x0000_s1026" style="position:absolute;margin-left:52.2pt;margin-top:16.35pt;width:45pt;height:42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150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" path="m1,203740r218294,2l285750,r67455,203742l571499,203740,394895,329658r67458,203741l285750,407479,109147,533399,176605,329658,1,203740xe" fillcolor="#4f81bd [3204]" strokecolor="#243f60 [1604]" strokeweight="2pt">
                      <v:path arrowok="t" o:connecttype="custom" o:connectlocs="1,203740;218295,203742;285750,0;353205,203742;571499,203740;394895,329658;462353,533399;285750,407479;109147,533399;176605,329658;1,203740" o:connectangles="0,0,0,0,0,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13F4934C" wp14:editId="26C0531C">
                      <wp:simplePos x="0" y="0"/>
                      <wp:positionH relativeFrom="column">
                        <wp:posOffset>1341120</wp:posOffset>
                      </wp:positionH>
                      <wp:positionV relativeFrom="paragraph">
                        <wp:posOffset>382905</wp:posOffset>
                      </wp:positionV>
                      <wp:extent cx="381000" cy="358140"/>
                      <wp:effectExtent l="38100" t="38100" r="38100" b="41910"/>
                      <wp:wrapNone/>
                      <wp:docPr id="288" name="Étoile à 5 branches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5814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288" o:spid="_x0000_s1026" style="position:absolute;margin-left:105.6pt;margin-top:30.15pt;width:30pt;height:28.2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000,35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" path="m,136797r145530,1l190500,r44970,136798l381000,136797,263263,221342r44972,136797l190500,273593,72765,358139,117737,221342,,136797xe" fillcolor="#4f81bd [3204]" strokecolor="#243f60 [1604]" strokeweight="2pt">
                      <v:path arrowok="t" o:connecttype="custom" o:connectlocs="0,136797;145530,136798;190500,0;235470,136798;381000,136797;263263,221342;308235,358139;190500,273593;72765,358139;117737,221342;0,136797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613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8EC539C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Du plus grand au plus petit</w:t>
            </w:r>
          </w:p>
        </w:tc>
      </w:tr>
      <w:tr w:rsidR="00B025C5" w:rsidRPr="00B967D9" w14:paraId="77550A7B" w14:textId="77777777" w:rsidTr="00DA4301">
        <w:tc>
          <w:tcPr>
            <w:tcW w:w="14842" w:type="dxa"/>
            <w:gridSpan w:val="10"/>
            <w:shd w:val="clear" w:color="auto" w:fill="D9D9D9" w:themeFill="background1" w:themeFillShade="D9"/>
          </w:tcPr>
          <w:p w14:paraId="6CC5B246" w14:textId="77777777" w:rsidR="00B025C5" w:rsidRPr="0019150B" w:rsidRDefault="00B025C5" w:rsidP="00B81D8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44"/>
                <w:szCs w:val="44"/>
              </w:rPr>
              <w:t>P</w:t>
            </w:r>
            <w:r>
              <w:rPr>
                <w:rFonts w:ascii="Arial" w:hAnsi="Arial" w:cs="Arial"/>
                <w:sz w:val="28"/>
                <w:szCs w:val="28"/>
              </w:rPr>
              <w:t>ourcentage</w:t>
            </w:r>
          </w:p>
        </w:tc>
      </w:tr>
      <w:tr w:rsidR="00DA4301" w:rsidRPr="00B967D9" w14:paraId="56025567" w14:textId="77777777" w:rsidTr="00DA4301">
        <w:tc>
          <w:tcPr>
            <w:tcW w:w="3794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48015D6" w14:textId="77777777" w:rsidR="00DA4301" w:rsidRDefault="00DA4301" w:rsidP="00B81D8A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Fraction dont le dénominateur est 100.</w:t>
            </w:r>
          </w:p>
          <w:p w14:paraId="10D25DAE" w14:textId="77777777" w:rsidR="00DA4301" w:rsidRPr="0072387A" w:rsidRDefault="00DA4301" w:rsidP="00B81D8A">
            <w:pPr>
              <w:pStyle w:val="Paragraphedeliste"/>
              <w:rPr>
                <w:rFonts w:ascii="Arial" w:hAnsi="Arial" w:cs="Arial"/>
                <w:sz w:val="14"/>
                <w:szCs w:val="28"/>
              </w:rPr>
            </w:pPr>
          </w:p>
        </w:tc>
        <w:tc>
          <w:tcPr>
            <w:tcW w:w="3118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16092C2" w14:textId="77777777" w:rsidR="00DA4301" w:rsidRDefault="00DA4301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75% se lit 75 pour cent.</w:t>
            </w:r>
          </w:p>
          <w:p w14:paraId="20EAFF4F" w14:textId="77777777" w:rsidR="00DA4301" w:rsidRPr="00B967D9" w:rsidRDefault="00DA4301" w:rsidP="00B81D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930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29D4239" w14:textId="0078069C" w:rsidR="00DA4301" w:rsidRPr="00B967D9" w:rsidRDefault="00DA4301" w:rsidP="00DA4301">
            <w:pPr>
              <w:spacing w:after="228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* Voir les sections </w:t>
            </w:r>
            <w:r w:rsidRPr="00A35EA0">
              <w:rPr>
                <w:rFonts w:ascii="Arial" w:hAnsi="Arial" w:cs="Arial"/>
                <w:i/>
                <w:sz w:val="24"/>
              </w:rPr>
              <w:t>Nombres décimaux</w:t>
            </w:r>
            <w:r>
              <w:rPr>
                <w:rFonts w:ascii="Arial" w:hAnsi="Arial" w:cs="Arial"/>
                <w:sz w:val="24"/>
              </w:rPr>
              <w:t xml:space="preserve"> et </w:t>
            </w:r>
            <w:r w:rsidRPr="00A35EA0">
              <w:rPr>
                <w:rFonts w:ascii="Arial" w:hAnsi="Arial" w:cs="Arial"/>
                <w:i/>
                <w:sz w:val="24"/>
              </w:rPr>
              <w:t>Fractions</w:t>
            </w:r>
            <w:r>
              <w:rPr>
                <w:rFonts w:ascii="Arial" w:hAnsi="Arial" w:cs="Arial"/>
                <w:sz w:val="24"/>
              </w:rPr>
              <w:t xml:space="preserve"> pour transformer un nombre décimal ou une fraction en pourcentage.</w:t>
            </w:r>
          </w:p>
        </w:tc>
      </w:tr>
    </w:tbl>
    <w:p w14:paraId="542B7792" w14:textId="77777777" w:rsidR="00DA4301" w:rsidRDefault="00DA4301">
      <w:r>
        <w:br w:type="page"/>
      </w:r>
    </w:p>
    <w:tbl>
      <w:tblPr>
        <w:tblStyle w:val="Grilledutableau"/>
        <w:tblW w:w="15134" w:type="dxa"/>
        <w:tblLayout w:type="fixed"/>
        <w:tblLook w:val="04A0" w:firstRow="1" w:lastRow="0" w:firstColumn="1" w:lastColumn="0" w:noHBand="0" w:noVBand="1"/>
      </w:tblPr>
      <w:tblGrid>
        <w:gridCol w:w="4049"/>
        <w:gridCol w:w="10490"/>
        <w:gridCol w:w="303"/>
        <w:gridCol w:w="292"/>
      </w:tblGrid>
      <w:tr w:rsidR="00B025C5" w:rsidRPr="00B967D9" w14:paraId="27F5EBBC" w14:textId="77777777" w:rsidTr="009F03D3">
        <w:trPr>
          <w:gridAfter w:val="1"/>
          <w:wAfter w:w="292" w:type="dxa"/>
        </w:trPr>
        <w:tc>
          <w:tcPr>
            <w:tcW w:w="14842" w:type="dxa"/>
            <w:gridSpan w:val="3"/>
            <w:shd w:val="clear" w:color="auto" w:fill="D9D9D9" w:themeFill="background1" w:themeFillShade="D9"/>
          </w:tcPr>
          <w:p w14:paraId="38AEE0E1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  <w:r w:rsidRPr="00837E59">
              <w:rPr>
                <w:rFonts w:ascii="Arial" w:hAnsi="Arial" w:cs="Arial"/>
                <w:b/>
                <w:sz w:val="44"/>
                <w:szCs w:val="28"/>
              </w:rPr>
              <w:lastRenderedPageBreak/>
              <w:t>V</w:t>
            </w:r>
            <w:r>
              <w:rPr>
                <w:rFonts w:ascii="Arial" w:hAnsi="Arial" w:cs="Arial"/>
                <w:sz w:val="28"/>
                <w:szCs w:val="28"/>
              </w:rPr>
              <w:t>aleur de position</w:t>
            </w:r>
          </w:p>
        </w:tc>
      </w:tr>
      <w:tr w:rsidR="00B025C5" w:rsidRPr="00B967D9" w14:paraId="45BC0869" w14:textId="77777777" w:rsidTr="009F03D3">
        <w:tc>
          <w:tcPr>
            <w:tcW w:w="404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0615687" w14:textId="77777777" w:rsidR="00B025C5" w:rsidRPr="0019150B" w:rsidRDefault="00B025C5" w:rsidP="00B81D8A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Valeur d’un chiffre en fonction de sa position dans le nombre</w:t>
            </w:r>
          </w:p>
        </w:tc>
        <w:tc>
          <w:tcPr>
            <w:tcW w:w="1049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1413A9B" w14:textId="77777777" w:rsidR="00B025C5" w:rsidRPr="006C0C30" w:rsidRDefault="00B025C5" w:rsidP="00B81D8A">
            <w:pPr>
              <w:rPr>
                <w:rFonts w:ascii="Arial" w:hAnsi="Arial" w:cs="Arial"/>
                <w:sz w:val="12"/>
              </w:rPr>
            </w:pP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59"/>
              <w:gridCol w:w="1559"/>
              <w:gridCol w:w="1418"/>
              <w:gridCol w:w="1134"/>
              <w:gridCol w:w="1417"/>
              <w:gridCol w:w="1276"/>
              <w:gridCol w:w="1026"/>
            </w:tblGrid>
            <w:tr w:rsidR="00B025C5" w14:paraId="7F0DBE0F" w14:textId="77777777" w:rsidTr="00B81D8A">
              <w:tc>
                <w:tcPr>
                  <w:tcW w:w="155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</w:tcBorders>
                </w:tcPr>
                <w:p w14:paraId="4E7223AD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1559" w:type="dxa"/>
                </w:tcPr>
                <w:p w14:paraId="0BCF75BF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Centaines de mille</w:t>
                  </w:r>
                </w:p>
              </w:tc>
              <w:tc>
                <w:tcPr>
                  <w:tcW w:w="1418" w:type="dxa"/>
                </w:tcPr>
                <w:p w14:paraId="30E4E852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Dizaines de mille</w:t>
                  </w:r>
                </w:p>
              </w:tc>
              <w:tc>
                <w:tcPr>
                  <w:tcW w:w="1134" w:type="dxa"/>
                </w:tcPr>
                <w:p w14:paraId="58B153A6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Unités de mille</w:t>
                  </w:r>
                </w:p>
              </w:tc>
              <w:tc>
                <w:tcPr>
                  <w:tcW w:w="1417" w:type="dxa"/>
                </w:tcPr>
                <w:p w14:paraId="25E2FA8C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Centaines</w:t>
                  </w:r>
                </w:p>
              </w:tc>
              <w:tc>
                <w:tcPr>
                  <w:tcW w:w="1276" w:type="dxa"/>
                </w:tcPr>
                <w:p w14:paraId="0FB28E46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Dizaines</w:t>
                  </w:r>
                </w:p>
              </w:tc>
              <w:tc>
                <w:tcPr>
                  <w:tcW w:w="1026" w:type="dxa"/>
                </w:tcPr>
                <w:p w14:paraId="5008DCDC" w14:textId="77777777" w:rsidR="00B025C5" w:rsidRDefault="00B025C5" w:rsidP="00B81D8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Unités</w:t>
                  </w:r>
                </w:p>
              </w:tc>
            </w:tr>
            <w:tr w:rsidR="00B025C5" w14:paraId="26CA7EF3" w14:textId="77777777" w:rsidTr="00B81D8A">
              <w:tc>
                <w:tcPr>
                  <w:tcW w:w="155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18" w:space="0" w:color="auto"/>
                  </w:tcBorders>
                </w:tcPr>
                <w:p w14:paraId="4D4132FE" w14:textId="77777777" w:rsidR="00B025C5" w:rsidRDefault="00B025C5" w:rsidP="00B81D8A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1559" w:type="dxa"/>
                  <w:tcBorders>
                    <w:bottom w:val="single" w:sz="18" w:space="0" w:color="auto"/>
                  </w:tcBorders>
                </w:tcPr>
                <w:p w14:paraId="594E298A" w14:textId="77777777" w:rsidR="00B025C5" w:rsidRDefault="00B025C5" w:rsidP="00B81D8A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</w:p>
                <w:p w14:paraId="269C8939" w14:textId="77777777" w:rsidR="00B025C5" w:rsidRDefault="00B025C5" w:rsidP="00B81D8A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7</w:t>
                  </w:r>
                </w:p>
              </w:tc>
              <w:tc>
                <w:tcPr>
                  <w:tcW w:w="1418" w:type="dxa"/>
                  <w:tcBorders>
                    <w:bottom w:val="single" w:sz="18" w:space="0" w:color="auto"/>
                  </w:tcBorders>
                </w:tcPr>
                <w:p w14:paraId="5E490D5F" w14:textId="77777777" w:rsidR="00B025C5" w:rsidRDefault="00B025C5" w:rsidP="00B81D8A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</w:p>
                <w:p w14:paraId="3392E229" w14:textId="77777777" w:rsidR="00B025C5" w:rsidRDefault="00B025C5" w:rsidP="00B81D8A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4</w:t>
                  </w:r>
                </w:p>
              </w:tc>
              <w:tc>
                <w:tcPr>
                  <w:tcW w:w="1134" w:type="dxa"/>
                  <w:tcBorders>
                    <w:bottom w:val="single" w:sz="18" w:space="0" w:color="auto"/>
                  </w:tcBorders>
                </w:tcPr>
                <w:p w14:paraId="24FB00E9" w14:textId="77777777" w:rsidR="00B025C5" w:rsidRDefault="00B025C5" w:rsidP="00B81D8A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</w:p>
                <w:p w14:paraId="4C5E9F18" w14:textId="77777777" w:rsidR="00B025C5" w:rsidRDefault="00B025C5" w:rsidP="00B81D8A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5</w:t>
                  </w:r>
                </w:p>
              </w:tc>
              <w:tc>
                <w:tcPr>
                  <w:tcW w:w="1417" w:type="dxa"/>
                  <w:tcBorders>
                    <w:bottom w:val="single" w:sz="18" w:space="0" w:color="auto"/>
                  </w:tcBorders>
                </w:tcPr>
                <w:p w14:paraId="650A3B40" w14:textId="77777777" w:rsidR="00B025C5" w:rsidRDefault="00B025C5" w:rsidP="00B81D8A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</w:p>
                <w:p w14:paraId="548FF6CB" w14:textId="77777777" w:rsidR="00B025C5" w:rsidRDefault="00B025C5" w:rsidP="00B81D8A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3</w:t>
                  </w:r>
                </w:p>
              </w:tc>
              <w:tc>
                <w:tcPr>
                  <w:tcW w:w="1276" w:type="dxa"/>
                  <w:tcBorders>
                    <w:bottom w:val="single" w:sz="18" w:space="0" w:color="auto"/>
                  </w:tcBorders>
                </w:tcPr>
                <w:p w14:paraId="31FB9CD8" w14:textId="77777777" w:rsidR="00B025C5" w:rsidRDefault="00B025C5" w:rsidP="00B81D8A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</w:p>
                <w:p w14:paraId="1CBCCECE" w14:textId="77777777" w:rsidR="00B025C5" w:rsidRDefault="00B025C5" w:rsidP="00B81D8A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6</w:t>
                  </w:r>
                </w:p>
              </w:tc>
              <w:tc>
                <w:tcPr>
                  <w:tcW w:w="1026" w:type="dxa"/>
                  <w:tcBorders>
                    <w:bottom w:val="single" w:sz="18" w:space="0" w:color="auto"/>
                  </w:tcBorders>
                </w:tcPr>
                <w:p w14:paraId="1256817E" w14:textId="77777777" w:rsidR="00B025C5" w:rsidRDefault="00B025C5" w:rsidP="00B81D8A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</w:p>
                <w:p w14:paraId="1BB26B49" w14:textId="77777777" w:rsidR="00B025C5" w:rsidRDefault="00B025C5" w:rsidP="00B81D8A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9</w:t>
                  </w:r>
                </w:p>
              </w:tc>
            </w:tr>
            <w:tr w:rsidR="00B025C5" w14:paraId="5E340BF9" w14:textId="77777777" w:rsidTr="00B81D8A">
              <w:tc>
                <w:tcPr>
                  <w:tcW w:w="1559" w:type="dxa"/>
                  <w:tcBorders>
                    <w:top w:val="single" w:sz="18" w:space="0" w:color="auto"/>
                  </w:tcBorders>
                </w:tcPr>
                <w:p w14:paraId="4175094B" w14:textId="77777777" w:rsidR="00B025C5" w:rsidRDefault="00B025C5" w:rsidP="00B81D8A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</w:p>
                <w:p w14:paraId="41F253FE" w14:textId="77777777" w:rsidR="00B025C5" w:rsidRDefault="00B025C5" w:rsidP="00B81D8A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Valeur :</w:t>
                  </w:r>
                </w:p>
              </w:tc>
              <w:tc>
                <w:tcPr>
                  <w:tcW w:w="1559" w:type="dxa"/>
                  <w:tcBorders>
                    <w:top w:val="single" w:sz="18" w:space="0" w:color="auto"/>
                  </w:tcBorders>
                </w:tcPr>
                <w:p w14:paraId="088D17A3" w14:textId="77777777" w:rsidR="00B025C5" w:rsidRDefault="00B025C5" w:rsidP="00B81D8A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</w:p>
                <w:p w14:paraId="27D06BF5" w14:textId="77777777" w:rsidR="00B025C5" w:rsidRDefault="00B025C5" w:rsidP="00B81D8A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700 000</w:t>
                  </w:r>
                </w:p>
              </w:tc>
              <w:tc>
                <w:tcPr>
                  <w:tcW w:w="1418" w:type="dxa"/>
                  <w:tcBorders>
                    <w:top w:val="single" w:sz="18" w:space="0" w:color="auto"/>
                  </w:tcBorders>
                </w:tcPr>
                <w:p w14:paraId="01CA6223" w14:textId="77777777" w:rsidR="00B025C5" w:rsidRDefault="00B025C5" w:rsidP="00B81D8A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</w:p>
                <w:p w14:paraId="4C237ACF" w14:textId="77777777" w:rsidR="00B025C5" w:rsidRDefault="00B025C5" w:rsidP="00B81D8A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40 000</w:t>
                  </w:r>
                </w:p>
              </w:tc>
              <w:tc>
                <w:tcPr>
                  <w:tcW w:w="1134" w:type="dxa"/>
                  <w:tcBorders>
                    <w:top w:val="single" w:sz="18" w:space="0" w:color="auto"/>
                  </w:tcBorders>
                </w:tcPr>
                <w:p w14:paraId="082B237B" w14:textId="77777777" w:rsidR="00B025C5" w:rsidRDefault="00B025C5" w:rsidP="00B81D8A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</w:p>
                <w:p w14:paraId="79FCECB6" w14:textId="77777777" w:rsidR="00B025C5" w:rsidRDefault="00B025C5" w:rsidP="00B81D8A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5 000</w:t>
                  </w:r>
                </w:p>
              </w:tc>
              <w:tc>
                <w:tcPr>
                  <w:tcW w:w="1417" w:type="dxa"/>
                  <w:tcBorders>
                    <w:top w:val="single" w:sz="18" w:space="0" w:color="auto"/>
                  </w:tcBorders>
                </w:tcPr>
                <w:p w14:paraId="771209CF" w14:textId="77777777" w:rsidR="00B025C5" w:rsidRDefault="00B025C5" w:rsidP="00B81D8A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</w:p>
                <w:p w14:paraId="0A0F489B" w14:textId="77777777" w:rsidR="00B025C5" w:rsidRDefault="00B025C5" w:rsidP="00B81D8A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300</w:t>
                  </w:r>
                </w:p>
              </w:tc>
              <w:tc>
                <w:tcPr>
                  <w:tcW w:w="1276" w:type="dxa"/>
                  <w:tcBorders>
                    <w:top w:val="single" w:sz="18" w:space="0" w:color="auto"/>
                  </w:tcBorders>
                </w:tcPr>
                <w:p w14:paraId="07612646" w14:textId="77777777" w:rsidR="00B025C5" w:rsidRDefault="00B025C5" w:rsidP="00B81D8A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</w:p>
                <w:p w14:paraId="3505F53E" w14:textId="77777777" w:rsidR="00B025C5" w:rsidRDefault="00B025C5" w:rsidP="00B81D8A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60</w:t>
                  </w:r>
                </w:p>
              </w:tc>
              <w:tc>
                <w:tcPr>
                  <w:tcW w:w="1026" w:type="dxa"/>
                  <w:tcBorders>
                    <w:top w:val="single" w:sz="18" w:space="0" w:color="auto"/>
                  </w:tcBorders>
                </w:tcPr>
                <w:p w14:paraId="409E0CA3" w14:textId="77777777" w:rsidR="00B025C5" w:rsidRDefault="00B025C5" w:rsidP="00B81D8A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</w:p>
                <w:p w14:paraId="0A579D23" w14:textId="77777777" w:rsidR="00B025C5" w:rsidRDefault="00B025C5" w:rsidP="00B81D8A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9</w:t>
                  </w:r>
                </w:p>
              </w:tc>
            </w:tr>
          </w:tbl>
          <w:p w14:paraId="0DBC3B82" w14:textId="77777777" w:rsidR="00B025C5" w:rsidRDefault="00B025C5" w:rsidP="00B81D8A">
            <w:pPr>
              <w:rPr>
                <w:rFonts w:ascii="Arial" w:hAnsi="Arial" w:cs="Arial"/>
                <w:sz w:val="24"/>
              </w:rPr>
            </w:pPr>
          </w:p>
          <w:p w14:paraId="09439ADC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19898FB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9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6318B5B" w14:textId="77777777" w:rsidR="00B025C5" w:rsidRPr="00B967D9" w:rsidRDefault="00B025C5" w:rsidP="00B81D8A">
            <w:pPr>
              <w:rPr>
                <w:rFonts w:ascii="Arial" w:hAnsi="Arial" w:cs="Arial"/>
                <w:sz w:val="24"/>
              </w:rPr>
            </w:pPr>
          </w:p>
        </w:tc>
      </w:tr>
    </w:tbl>
    <w:tbl>
      <w:tblPr>
        <w:tblW w:w="14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 w:rsidR="00DA4301" w:rsidRPr="00507098" w14:paraId="35DE1C08" w14:textId="77777777" w:rsidTr="002E50DA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CDEE8F0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E9B0000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B5BDE6A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E7036E3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1F68D04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A8C912B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DA9F9BC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CDE7657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D6EC7AA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DEE995A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57DEE4F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B2C13A7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4FAEE66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99874C6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8C4D932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2CD4A60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8AB1E56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7B7C4CC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005B42E" w14:textId="77777777" w:rsidR="00DA4301" w:rsidRPr="00507098" w:rsidRDefault="00DA4301" w:rsidP="002E50DA">
            <w:pPr>
              <w:jc w:val="center"/>
            </w:pPr>
          </w:p>
        </w:tc>
      </w:tr>
      <w:tr w:rsidR="00DA4301" w:rsidRPr="00507098" w14:paraId="652266EB" w14:textId="77777777" w:rsidTr="002E50DA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4E63826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F04CA18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5C9CEB6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A0C0DB6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B76C0AF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5CAAA93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AFEC1AA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A585EB1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B356E29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BD00E22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7BB1622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F4CB96B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D721803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D0FF246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7CE3056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C2122F6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E4741C3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EB29C33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51F1983" w14:textId="77777777" w:rsidR="00DA4301" w:rsidRPr="00507098" w:rsidRDefault="00DA4301" w:rsidP="002E50DA">
            <w:pPr>
              <w:jc w:val="center"/>
            </w:pPr>
          </w:p>
        </w:tc>
      </w:tr>
      <w:tr w:rsidR="00DA4301" w:rsidRPr="00507098" w14:paraId="548DA0B5" w14:textId="77777777" w:rsidTr="002E50DA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3D32547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64A01D1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0346D7D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65947F3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A2A1290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B16FD9E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C0C9866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A3F6097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C694B08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E706B5D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9D3B98E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A8276A4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A0E6DA8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691BE72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043CAFE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3CF5939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49ECF92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B8E1B96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5C51398" w14:textId="77777777" w:rsidR="00DA4301" w:rsidRPr="00507098" w:rsidRDefault="00DA4301" w:rsidP="002E50DA">
            <w:pPr>
              <w:jc w:val="center"/>
            </w:pPr>
          </w:p>
        </w:tc>
      </w:tr>
      <w:tr w:rsidR="00DA4301" w:rsidRPr="00507098" w14:paraId="63649B1F" w14:textId="77777777" w:rsidTr="002E50DA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85B2E92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D1689AE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4ACAE9B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FB33459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8EBEB1C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DA77487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C2E3356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3745157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0617469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5BBB916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DB84BC5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23FA90C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F44FB17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4617102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939106D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D37F001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5FF1800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6489656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9BC2F05" w14:textId="77777777" w:rsidR="00DA4301" w:rsidRPr="00507098" w:rsidRDefault="00DA4301" w:rsidP="002E50DA">
            <w:pPr>
              <w:jc w:val="center"/>
            </w:pPr>
          </w:p>
        </w:tc>
      </w:tr>
      <w:tr w:rsidR="00DA4301" w:rsidRPr="00507098" w14:paraId="350DEAE6" w14:textId="77777777" w:rsidTr="002E50DA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59FD8F8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0535A5E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8BE8B70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0F7FF82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51212CC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167EFBB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B64A7AF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F81BABD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EE5E084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3E30B89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83E499B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89A9A0B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E1496EC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6EED066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2BDABC7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173B926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F92C810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D11DED0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19D929A" w14:textId="77777777" w:rsidR="00DA4301" w:rsidRPr="00507098" w:rsidRDefault="00DA4301" w:rsidP="002E50DA">
            <w:pPr>
              <w:jc w:val="center"/>
            </w:pPr>
          </w:p>
        </w:tc>
      </w:tr>
      <w:tr w:rsidR="00DA4301" w:rsidRPr="00507098" w14:paraId="4C0D21EA" w14:textId="77777777" w:rsidTr="002E50DA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1F941EF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2635980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86D37BA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0FFA533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A718312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FBE38CE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F962CFF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F491DB5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3059852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8B16D75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9C12261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150CD44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3DF5E15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B28FDD4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E9EAE2E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88CFC0B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3AE0A0A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6C3E585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448E886" w14:textId="77777777" w:rsidR="00DA4301" w:rsidRPr="00507098" w:rsidRDefault="00DA4301" w:rsidP="002E50DA">
            <w:pPr>
              <w:jc w:val="center"/>
            </w:pPr>
          </w:p>
        </w:tc>
      </w:tr>
      <w:tr w:rsidR="00DA4301" w:rsidRPr="00507098" w14:paraId="3DB01206" w14:textId="77777777" w:rsidTr="002E50DA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EDAE18E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E0BCC5F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5AC0C70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465F9CE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72D3ADE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D3800D5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884CF56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A12D58F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F979514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53F2110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1E46C4F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31BD22B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D5A6953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0878DB6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B5479ED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2D647DA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18F2600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BB1A37F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8D9FC47" w14:textId="77777777" w:rsidR="00DA4301" w:rsidRPr="00507098" w:rsidRDefault="00DA4301" w:rsidP="002E50DA">
            <w:pPr>
              <w:jc w:val="center"/>
            </w:pPr>
          </w:p>
        </w:tc>
      </w:tr>
      <w:tr w:rsidR="00DA4301" w:rsidRPr="00507098" w14:paraId="572A1F57" w14:textId="77777777" w:rsidTr="002E50DA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6B04F0A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4D50AD3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C0D127A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C8A9348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B411D81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C15AA5E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6359D15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1D80CAA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86AAE06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FA2F4F8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99CB14C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B4A9D54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8828EDC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3AF649D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AB3BAF1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C179C93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0DE71E6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0C42466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FB53E77" w14:textId="77777777" w:rsidR="00DA4301" w:rsidRPr="00507098" w:rsidRDefault="00DA4301" w:rsidP="002E50DA">
            <w:pPr>
              <w:jc w:val="center"/>
            </w:pPr>
          </w:p>
        </w:tc>
      </w:tr>
      <w:tr w:rsidR="00DA4301" w:rsidRPr="00507098" w14:paraId="0FCFD196" w14:textId="77777777" w:rsidTr="002E50DA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6012AB8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5D08DB6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CD97A26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E2FE763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ECC83CD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6E92A35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A05322E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463035F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5854C99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5D85171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6B916F1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5B212EA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B8C5C20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2B6E52F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D830055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5B0A8EE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54D6316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4DF3EC6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3780E77" w14:textId="77777777" w:rsidR="00DA4301" w:rsidRPr="00507098" w:rsidRDefault="00DA4301" w:rsidP="002E50DA">
            <w:pPr>
              <w:jc w:val="center"/>
            </w:pPr>
          </w:p>
        </w:tc>
      </w:tr>
      <w:tr w:rsidR="00DA4301" w:rsidRPr="00507098" w14:paraId="30AFEEED" w14:textId="77777777" w:rsidTr="002E50DA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2A81F9D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6D1A5BF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3D076D0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F6AEF17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46323EA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A65AAAF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952043F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A79A45A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7A2E4C4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F2F0565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9EEFDDC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08DB8A9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7F22023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EC7920A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93A73BA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276AE90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E13BE3A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67590D6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7422C73" w14:textId="77777777" w:rsidR="00DA4301" w:rsidRPr="00507098" w:rsidRDefault="00DA4301" w:rsidP="002E50DA">
            <w:pPr>
              <w:jc w:val="center"/>
            </w:pPr>
          </w:p>
        </w:tc>
      </w:tr>
      <w:tr w:rsidR="00DA4301" w:rsidRPr="00507098" w14:paraId="7F2C1085" w14:textId="77777777" w:rsidTr="002E50DA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3C4D8CB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1BDB81E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64D1E9C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79BF3A1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4DE40BB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D660639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E098CB4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F67A09F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589B554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EFE0884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299A836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BD70DE9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43D8BDF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82BB6F7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016EA1E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A201FD9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D727BFD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C0B43DC" w14:textId="77777777" w:rsidR="00DA4301" w:rsidRPr="00507098" w:rsidRDefault="00DA4301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7374A59" w14:textId="77777777" w:rsidR="00DA4301" w:rsidRPr="00507098" w:rsidRDefault="00DA4301" w:rsidP="002E50DA">
            <w:pPr>
              <w:jc w:val="center"/>
            </w:pPr>
          </w:p>
        </w:tc>
      </w:tr>
    </w:tbl>
    <w:p w14:paraId="12E09A60" w14:textId="48805686" w:rsidR="000C0137" w:rsidRDefault="000C0137">
      <w:pPr>
        <w:rPr>
          <w:rFonts w:ascii="Arial" w:hAnsi="Arial" w:cs="Arial"/>
          <w:sz w:val="24"/>
        </w:rPr>
        <w:sectPr w:rsidR="000C0137" w:rsidSect="00B025C5">
          <w:pgSz w:w="15840" w:h="12240" w:orient="landscape"/>
          <w:pgMar w:top="1134" w:right="851" w:bottom="737" w:left="737" w:header="170" w:footer="709" w:gutter="0"/>
          <w:cols w:space="708"/>
          <w:docGrid w:linePitch="360"/>
        </w:sectPr>
      </w:pPr>
    </w:p>
    <w:p w14:paraId="4D8F17C9" w14:textId="77777777" w:rsidR="00BD2AD9" w:rsidRDefault="00BD2AD9">
      <w:pPr>
        <w:rPr>
          <w:rFonts w:ascii="Arial" w:hAnsi="Arial" w:cs="Arial"/>
          <w:sz w:val="24"/>
        </w:rPr>
      </w:pPr>
    </w:p>
    <w:p w14:paraId="05905BBB" w14:textId="77777777" w:rsidR="004E3517" w:rsidRDefault="004E3517" w:rsidP="004E3517">
      <w:pPr>
        <w:jc w:val="center"/>
        <w:rPr>
          <w:rFonts w:ascii="Arial" w:hAnsi="Arial" w:cs="Arial"/>
          <w:sz w:val="24"/>
        </w:rPr>
      </w:pPr>
    </w:p>
    <w:p w14:paraId="7E5E9F0C" w14:textId="77777777" w:rsidR="004E3517" w:rsidRDefault="004E3517" w:rsidP="00454DB2">
      <w:pPr>
        <w:rPr>
          <w:rFonts w:ascii="Arial" w:hAnsi="Arial" w:cs="Arial"/>
          <w:sz w:val="24"/>
        </w:rPr>
      </w:pPr>
    </w:p>
    <w:p w14:paraId="2013572B" w14:textId="77777777" w:rsidR="00743BC8" w:rsidRDefault="00743BC8" w:rsidP="00454DB2">
      <w:pPr>
        <w:rPr>
          <w:rFonts w:ascii="Arial" w:hAnsi="Arial" w:cs="Arial"/>
          <w:sz w:val="24"/>
        </w:rPr>
      </w:pPr>
    </w:p>
    <w:p w14:paraId="00E7D529" w14:textId="7ECE3EFA" w:rsidR="00C166AE" w:rsidRDefault="00B025C5" w:rsidP="00DA4301">
      <w:pPr>
        <w:jc w:val="center"/>
        <w:rPr>
          <w:rFonts w:ascii="Arial" w:hAnsi="Arial" w:cs="Arial"/>
          <w:sz w:val="120"/>
          <w:szCs w:val="120"/>
        </w:rPr>
      </w:pP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1CB1AFF" wp14:editId="3B4128D2">
                <wp:simplePos x="0" y="0"/>
                <wp:positionH relativeFrom="column">
                  <wp:posOffset>2419350</wp:posOffset>
                </wp:positionH>
                <wp:positionV relativeFrom="paragraph">
                  <wp:posOffset>1784350</wp:posOffset>
                </wp:positionV>
                <wp:extent cx="4251325" cy="1445895"/>
                <wp:effectExtent l="0" t="0" r="15875" b="20955"/>
                <wp:wrapSquare wrapText="bothSides"/>
                <wp:docPr id="377" name="Groupe 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1325" cy="1445895"/>
                          <a:chOff x="0" y="0"/>
                          <a:chExt cx="1699016" cy="486361"/>
                        </a:xfrm>
                      </wpg:grpSpPr>
                      <wps:wsp>
                        <wps:cNvPr id="378" name="Rectangle 378"/>
                        <wps:cNvSpPr/>
                        <wps:spPr>
                          <a:xfrm>
                            <a:off x="457200" y="23446"/>
                            <a:ext cx="251460" cy="457200"/>
                          </a:xfrm>
                          <a:prstGeom prst="rect">
                            <a:avLst/>
                          </a:prstGeom>
                          <a:solidFill>
                            <a:srgbClr val="FFFA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Pentagone régulier 379"/>
                        <wps:cNvSpPr/>
                        <wps:spPr>
                          <a:xfrm rot="19566704">
                            <a:off x="762000" y="0"/>
                            <a:ext cx="426720" cy="433705"/>
                          </a:xfrm>
                          <a:prstGeom prst="pentagon">
                            <a:avLst/>
                          </a:prstGeom>
                          <a:solidFill>
                            <a:srgbClr val="FFC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Ellipse 380"/>
                        <wps:cNvSpPr/>
                        <wps:spPr>
                          <a:xfrm>
                            <a:off x="0" y="70339"/>
                            <a:ext cx="381000" cy="357505"/>
                          </a:xfrm>
                          <a:prstGeom prst="ellipse">
                            <a:avLst/>
                          </a:prstGeom>
                          <a:solidFill>
                            <a:srgbClr val="4F81BD">
                              <a:lumMod val="75000"/>
                            </a:srgb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Triangle isocèle 381"/>
                        <wps:cNvSpPr/>
                        <wps:spPr>
                          <a:xfrm>
                            <a:off x="1184031" y="23446"/>
                            <a:ext cx="514985" cy="462915"/>
                          </a:xfrm>
                          <a:prstGeom prst="triangle">
                            <a:avLst/>
                          </a:prstGeom>
                          <a:solidFill>
                            <a:srgbClr val="00B05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377" o:spid="_x0000_s1026" style="position:absolute;margin-left:190.5pt;margin-top:140.5pt;width:334.75pt;height:113.85pt;z-index:251718656;mso-width-relative:margin;mso-height-relative:margin" coordsize="16990,4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">
                <v:rect id="Rectangle 378" o:spid="_x0000_s1027" style="position:absolute;left:4572;top:234;width:2514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yh4sIA&#10;AADcAAAADwAAAGRycy9kb3ducmV2LnhtbERPy2rCQBTdF/yH4Rbc1Ukr2BIdRSxKVpbaUnR3yVyT&#10;kMydMDN5/X1nUejycN6b3Wga0ZPzlWUFz4sEBHFudcWFgu+v49MbCB+QNTaWScFEHnbb2cMGU20H&#10;/qT+EgoRQ9inqKAMoU2l9HlJBv3CtsSRu1tnMEToCqkdDjHcNPIlSVbSYMWxocSWDiXl9aUzCm7V&#10;jz9157G/TkNWG+s+ru9WKjV/HPdrEIHG8C/+c2dawfI1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KHiwgAAANwAAAAPAAAAAAAAAAAAAAAAAJgCAABkcnMvZG93&#10;bnJldi54bWxQSwUGAAAAAAQABAD1AAAAhwMAAAAA&#10;" fillcolor="#fffa00" strokecolor="windowText" strokeweight="1pt"/>
                <v:shapetype id="_x0000_t56" coordsize="21600,21600" o:spt="56" path="m10800,l,8259,4200,21600r13200,l21600,8259xe">
                  <v:stroke joinstyle="miter"/>
                  <v:path gradientshapeok="t" o:connecttype="custom" o:connectlocs="10800,0;0,8259;4200,21600;10800,21600;17400,21600;21600,8259" o:connectangles="270,180,90,90,90,0" textboxrect="4200,5077,17400,21600"/>
                </v:shapetype>
                <v:shape id="Pentagone régulier 379" o:spid="_x0000_s1028" type="#_x0000_t56" style="position:absolute;left:7620;width:4267;height:4337;rotation:-222090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APqMYA&#10;AADcAAAADwAAAGRycy9kb3ducmV2LnhtbESPT2vCQBTE70K/w/IKvUjdqOCf6CoqCD3ZGovi7ZF9&#10;zYZm34bsauK37xYKPQ4z8xtmue5sJe7U+NKxguEgAUGcO11yoeDztH+dgfABWWPlmBQ8yMN69dRb&#10;Yqpdy0e6Z6EQEcI+RQUmhDqV0ueGLPqBq4mj9+UaiyHKppC6wTbCbSVHSTKRFkuOCwZr2hnKv7Ob&#10;VeAPZra/XrLbRr9vj5PWHubnj75SL8/dZgEiUBf+w3/tN61gPJ3D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APqMYAAADcAAAADwAAAAAAAAAAAAAAAACYAgAAZHJz&#10;L2Rvd25yZXYueG1sUEsFBgAAAAAEAAQA9QAAAIsDAAAAAA==&#10;" fillcolor="#ffc000" strokecolor="windowText" strokeweight="1pt"/>
                <v:oval id="Ellipse 380" o:spid="_x0000_s1029" style="position:absolute;top:703;width:3810;height:3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IYjMIA&#10;AADcAAAADwAAAGRycy9kb3ducmV2LnhtbERPz2vCMBS+C/sfwht4s+kmjNKZFuk2GAoD6y7ens2z&#10;rWteSpJp/e+Xw8Djx/d7VU5mEBdyvres4ClJQRA3VvfcKvjefywyED4gaxwsk4IbeSiLh9kKc22v&#10;vKNLHVoRQ9jnqKALYcyl9E1HBn1iR+LInawzGCJ0rdQOrzHcDPI5TV+kwZ5jQ4cjVR01P/WvUfDl&#10;+P1typqNOZyO50NabTcVHpWaP07rVxCBpnAX/7s/tYJlFufHM/EIy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UhiMwgAAANwAAAAPAAAAAAAAAAAAAAAAAJgCAABkcnMvZG93&#10;bnJldi54bWxQSwUGAAAAAAQABAD1AAAAhwMAAAAA&#10;" fillcolor="#376092" strokecolor="windowText" strokeweight="1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le isocèle 381" o:spid="_x0000_s1030" type="#_x0000_t5" style="position:absolute;left:11840;top:234;width:5150;height:4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5qPMQA&#10;AADcAAAADwAAAGRycy9kb3ducmV2LnhtbESP0WoCMRRE3wv+Q7iFvpSatUKR1SiiCC2IVO0HXJO7&#10;m6Wbm3UTdf17Iwg+DjNzhpnMOleLM7Wh8qxg0M9AEGtvKi4V/O1XHyMQISIbrD2TgisFmE17LxPM&#10;jb/wls67WIoE4ZCjAhtjk0sZtCWHoe8b4uQVvnUYk2xLaVq8JLir5WeWfUmHFacFiw0tLOn/3ckl&#10;ynH/u14u7fD956gP2RyLTa0Lpd5eu/kYRKQuPsOP9rdRMBwN4H4mHQE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OajzEAAAA3AAAAA8AAAAAAAAAAAAAAAAAmAIAAGRycy9k&#10;b3ducmV2LnhtbFBLBQYAAAAABAAEAPUAAACJAwAAAAA=&#10;" fillcolor="#00b050" strokecolor="windowText" strokeweight="1pt"/>
                <w10:wrap type="square"/>
              </v:group>
            </w:pict>
          </mc:Fallback>
        </mc:AlternateContent>
      </w:r>
      <w:r w:rsidR="008E6099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3FEB0D30" wp14:editId="4DC7DD59">
                <wp:simplePos x="0" y="0"/>
                <wp:positionH relativeFrom="column">
                  <wp:posOffset>358140</wp:posOffset>
                </wp:positionH>
                <wp:positionV relativeFrom="paragraph">
                  <wp:posOffset>83820</wp:posOffset>
                </wp:positionV>
                <wp:extent cx="8561705" cy="1308735"/>
                <wp:effectExtent l="0" t="0" r="0" b="5715"/>
                <wp:wrapNone/>
                <wp:docPr id="334" name="Zone de text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1705" cy="130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571BD3" w14:textId="43CFD51E" w:rsidR="002E50DA" w:rsidRPr="008E6099" w:rsidRDefault="002E50DA" w:rsidP="008E6099">
                            <w:pPr>
                              <w:pStyle w:val="Sansinterligne"/>
                              <w:jc w:val="center"/>
                              <w:rPr>
                                <w:rFonts w:ascii="Broadway" w:hAnsi="Broadway" w:cs="Arial"/>
                                <w:b/>
                                <w:color w:val="FFA015"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oadway" w:hAnsi="Broadway" w:cs="Arial"/>
                                <w:b/>
                                <w:color w:val="FFA015"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Géométrie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4" o:spid="_x0000_s1031" type="#_x0000_t202" style="position:absolute;left:0;text-align:left;margin-left:28.2pt;margin-top:6.6pt;width:674.15pt;height:103.0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" filled="f" stroked="f">
                <v:textbox>
                  <w:txbxContent>
                    <w:p w14:paraId="68571BD3" w14:textId="43CFD51E" w:rsidR="002E50DA" w:rsidRPr="008E6099" w:rsidRDefault="002E50DA" w:rsidP="008E6099">
                      <w:pPr>
                        <w:pStyle w:val="Sansinterligne"/>
                        <w:jc w:val="center"/>
                        <w:rPr>
                          <w:rFonts w:ascii="Broadway" w:hAnsi="Broadway" w:cs="Arial"/>
                          <w:b/>
                          <w:color w:val="FFA015"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oadway" w:hAnsi="Broadway" w:cs="Arial"/>
                          <w:b/>
                          <w:color w:val="FFA015"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Géométrie</w:t>
                      </w:r>
                    </w:p>
                  </w:txbxContent>
                </v:textbox>
              </v:shape>
            </w:pict>
          </mc:Fallback>
        </mc:AlternateContent>
      </w:r>
    </w:p>
    <w:p w14:paraId="048D373C" w14:textId="4C22320A" w:rsidR="00C166AE" w:rsidRDefault="00C166AE" w:rsidP="00C166AE">
      <w:pPr>
        <w:tabs>
          <w:tab w:val="left" w:pos="5515"/>
        </w:tabs>
        <w:rPr>
          <w:rFonts w:ascii="Arial" w:hAnsi="Arial" w:cs="Arial"/>
          <w:sz w:val="120"/>
          <w:szCs w:val="120"/>
        </w:rPr>
      </w:pPr>
      <w:r>
        <w:rPr>
          <w:rFonts w:ascii="Arial" w:hAnsi="Arial" w:cs="Arial"/>
          <w:sz w:val="120"/>
          <w:szCs w:val="120"/>
        </w:rPr>
        <w:tab/>
      </w:r>
    </w:p>
    <w:p w14:paraId="33AB427B" w14:textId="77777777" w:rsidR="00C166AE" w:rsidRPr="00C166AE" w:rsidRDefault="00C166AE" w:rsidP="00C166AE">
      <w:pPr>
        <w:rPr>
          <w:rFonts w:ascii="Arial" w:hAnsi="Arial" w:cs="Arial"/>
          <w:sz w:val="120"/>
          <w:szCs w:val="120"/>
        </w:rPr>
        <w:sectPr w:rsidR="00C166AE" w:rsidRPr="00C166AE" w:rsidSect="00C166AE">
          <w:headerReference w:type="default" r:id="rId42"/>
          <w:pgSz w:w="15840" w:h="12240" w:orient="landscape"/>
          <w:pgMar w:top="1134" w:right="851" w:bottom="737" w:left="737" w:header="227" w:footer="709" w:gutter="0"/>
          <w:cols w:num="2" w:space="708"/>
          <w:docGrid w:linePitch="360"/>
        </w:sectPr>
      </w:pPr>
    </w:p>
    <w:p w14:paraId="6E7985F0" w14:textId="77777777" w:rsidR="00DA4301" w:rsidRPr="00D700D7" w:rsidRDefault="00DA4301" w:rsidP="00DA4301">
      <w:pPr>
        <w:rPr>
          <w:rFonts w:ascii="Ravie" w:hAnsi="Ravie" w:cs="Arial"/>
          <w:sz w:val="120"/>
          <w:szCs w:val="120"/>
        </w:rPr>
      </w:pPr>
      <w:r>
        <w:rPr>
          <w:noProof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295CB673" wp14:editId="64D024A1">
                <wp:simplePos x="0" y="0"/>
                <wp:positionH relativeFrom="margin">
                  <wp:posOffset>1035050</wp:posOffset>
                </wp:positionH>
                <wp:positionV relativeFrom="paragraph">
                  <wp:posOffset>-383944</wp:posOffset>
                </wp:positionV>
                <wp:extent cx="6494145" cy="1214755"/>
                <wp:effectExtent l="0" t="0" r="0" b="444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4145" cy="1214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E0ADD4" w14:textId="77777777" w:rsidR="002E50DA" w:rsidRPr="00B050D7" w:rsidRDefault="002E50DA" w:rsidP="00DA4301">
                            <w:pPr>
                              <w:pStyle w:val="Sansinterligne"/>
                              <w:jc w:val="center"/>
                              <w:rPr>
                                <w:rFonts w:ascii="Broadway" w:hAnsi="Broadway" w:cs="Arial"/>
                                <w:b/>
                                <w:color w:val="FFA015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oadway" w:hAnsi="Broadway" w:cs="Arial"/>
                                <w:b/>
                                <w:color w:val="FFA015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Géométrie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32" type="#_x0000_t202" style="position:absolute;margin-left:81.5pt;margin-top:-30.25pt;width:511.35pt;height:95.65pt;z-index:25232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" filled="f" stroked="f">
                <v:textbox>
                  <w:txbxContent>
                    <w:p w14:paraId="48E0ADD4" w14:textId="77777777" w:rsidR="002E50DA" w:rsidRPr="00B050D7" w:rsidRDefault="002E50DA" w:rsidP="00DA4301">
                      <w:pPr>
                        <w:pStyle w:val="Sansinterligne"/>
                        <w:jc w:val="center"/>
                        <w:rPr>
                          <w:rFonts w:ascii="Broadway" w:hAnsi="Broadway" w:cs="Arial"/>
                          <w:b/>
                          <w:color w:val="FFA015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oadway" w:hAnsi="Broadway" w:cs="Arial"/>
                          <w:b/>
                          <w:color w:val="FFA015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Géométrie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60459">
        <w:rPr>
          <w:rFonts w:ascii="Arial" w:hAnsi="Arial" w:cs="Arial"/>
          <w:b/>
          <w:sz w:val="36"/>
        </w:rPr>
        <w:t xml:space="preserve">Table des matières </w:t>
      </w:r>
    </w:p>
    <w:p w14:paraId="471445EB" w14:textId="77777777" w:rsidR="00DA4301" w:rsidRPr="00620A76" w:rsidRDefault="00DA4301" w:rsidP="00DA4301">
      <w:pPr>
        <w:pStyle w:val="Sansinterligne"/>
        <w:jc w:val="center"/>
        <w:rPr>
          <w:rFonts w:ascii="Arial" w:hAnsi="Arial" w:cs="Arial"/>
          <w:sz w:val="1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31"/>
        <w:gridCol w:w="2093"/>
        <w:gridCol w:w="5233"/>
        <w:gridCol w:w="2111"/>
      </w:tblGrid>
      <w:tr w:rsidR="00DA4301" w14:paraId="5315C9AB" w14:textId="77777777" w:rsidTr="002E50DA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CB1A44" w14:textId="77777777" w:rsidR="00DA4301" w:rsidRDefault="00DA4301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 w:rsidRPr="00620A76">
              <w:rPr>
                <w:rFonts w:ascii="Arial" w:hAnsi="Arial" w:cs="Arial"/>
                <w:b/>
                <w:sz w:val="40"/>
              </w:rPr>
              <w:t>A</w:t>
            </w:r>
            <w:r>
              <w:rPr>
                <w:rFonts w:ascii="Arial" w:hAnsi="Arial" w:cs="Arial"/>
                <w:sz w:val="28"/>
              </w:rPr>
              <w:t>ngles</w:t>
            </w:r>
            <w:r>
              <w:rPr>
                <w:rFonts w:ascii="Arial" w:hAnsi="Arial" w:cs="Arial"/>
                <w:sz w:val="28"/>
                <w:szCs w:val="28"/>
              </w:rPr>
              <w:t xml:space="preserve"> …..………………………....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</w:tcBorders>
          </w:tcPr>
          <w:p w14:paraId="5DBB90FF" w14:textId="006928BE" w:rsidR="00DA4301" w:rsidRDefault="005F56EC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20</w:t>
            </w:r>
          </w:p>
        </w:tc>
        <w:tc>
          <w:tcPr>
            <w:tcW w:w="5217" w:type="dxa"/>
            <w:tcBorders>
              <w:top w:val="nil"/>
              <w:bottom w:val="nil"/>
              <w:right w:val="nil"/>
            </w:tcBorders>
          </w:tcPr>
          <w:p w14:paraId="7FB66EDC" w14:textId="77777777" w:rsidR="00DA4301" w:rsidRPr="00620A76" w:rsidRDefault="00DA4301" w:rsidP="002E50DA">
            <w:pPr>
              <w:pStyle w:val="Sansinterligne"/>
              <w:rPr>
                <w:rFonts w:ascii="Arial" w:hAnsi="Arial" w:cs="Arial"/>
                <w:sz w:val="24"/>
              </w:rPr>
            </w:pPr>
            <w:r w:rsidRPr="00620A76">
              <w:rPr>
                <w:rFonts w:ascii="Arial" w:hAnsi="Arial" w:cs="Arial"/>
                <w:b/>
                <w:sz w:val="40"/>
                <w:szCs w:val="28"/>
              </w:rPr>
              <w:t>F</w:t>
            </w:r>
            <w:r>
              <w:rPr>
                <w:rFonts w:ascii="Arial" w:hAnsi="Arial" w:cs="Arial"/>
                <w:sz w:val="28"/>
                <w:szCs w:val="28"/>
              </w:rPr>
              <w:t>rise</w:t>
            </w:r>
            <w:r w:rsidRPr="00D10525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……..</w:t>
            </w:r>
            <w:r w:rsidRPr="00D10525">
              <w:rPr>
                <w:rFonts w:ascii="Arial" w:hAnsi="Arial" w:cs="Arial"/>
                <w:sz w:val="28"/>
                <w:szCs w:val="28"/>
              </w:rPr>
              <w:t>………………..………..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14C7E12A" w14:textId="1B7E3423" w:rsidR="00DA4301" w:rsidRDefault="00BE1AC8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25</w:t>
            </w:r>
          </w:p>
        </w:tc>
      </w:tr>
      <w:tr w:rsidR="00DA4301" w14:paraId="2E6D6EA7" w14:textId="77777777" w:rsidTr="002E50DA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E694EB" w14:textId="77777777" w:rsidR="00DA4301" w:rsidRDefault="00DA4301" w:rsidP="00DA4301">
            <w:pPr>
              <w:pStyle w:val="Sansinterligne"/>
              <w:numPr>
                <w:ilvl w:val="0"/>
                <w:numId w:val="42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Angle droit</w:t>
            </w:r>
            <w:r>
              <w:rPr>
                <w:rFonts w:ascii="Arial" w:hAnsi="Arial" w:cs="Arial"/>
                <w:sz w:val="28"/>
                <w:szCs w:val="28"/>
              </w:rPr>
              <w:t xml:space="preserve"> ……………….…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</w:tcBorders>
          </w:tcPr>
          <w:p w14:paraId="79EBAF25" w14:textId="1B372C8E" w:rsidR="00DA4301" w:rsidRDefault="005F56EC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20</w:t>
            </w:r>
          </w:p>
        </w:tc>
        <w:tc>
          <w:tcPr>
            <w:tcW w:w="5217" w:type="dxa"/>
            <w:tcBorders>
              <w:top w:val="nil"/>
              <w:bottom w:val="nil"/>
              <w:right w:val="nil"/>
            </w:tcBorders>
          </w:tcPr>
          <w:p w14:paraId="61AB0BFC" w14:textId="77777777" w:rsidR="00DA4301" w:rsidRDefault="00DA4301" w:rsidP="002E50DA">
            <w:pPr>
              <w:pStyle w:val="Sansinterligne"/>
              <w:rPr>
                <w:rFonts w:ascii="Arial" w:hAnsi="Arial" w:cs="Arial"/>
                <w:sz w:val="24"/>
              </w:rPr>
            </w:pPr>
            <w:r w:rsidRPr="00620A76">
              <w:rPr>
                <w:rFonts w:ascii="Arial" w:hAnsi="Arial" w:cs="Arial"/>
                <w:b/>
                <w:sz w:val="40"/>
                <w:szCs w:val="28"/>
              </w:rPr>
              <w:t>I</w:t>
            </w:r>
            <w:r>
              <w:rPr>
                <w:rFonts w:ascii="Arial" w:hAnsi="Arial" w:cs="Arial"/>
                <w:sz w:val="28"/>
                <w:szCs w:val="28"/>
              </w:rPr>
              <w:t>sométrique</w:t>
            </w:r>
            <w:r w:rsidRPr="00D10525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…</w:t>
            </w:r>
            <w:r w:rsidRPr="00D10525">
              <w:rPr>
                <w:rFonts w:ascii="Arial" w:hAnsi="Arial" w:cs="Arial"/>
                <w:sz w:val="28"/>
                <w:szCs w:val="28"/>
              </w:rPr>
              <w:t>………………..……..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79F7B1D0" w14:textId="3B6C7451" w:rsidR="00DA4301" w:rsidRDefault="00BE1AC8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25</w:t>
            </w:r>
          </w:p>
        </w:tc>
      </w:tr>
      <w:tr w:rsidR="00DA4301" w14:paraId="68AF6A16" w14:textId="77777777" w:rsidTr="002E50DA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3ABA56" w14:textId="77777777" w:rsidR="00DA4301" w:rsidRDefault="00DA4301" w:rsidP="002E50DA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8"/>
              </w:rPr>
              <w:t>Angle aigu</w:t>
            </w:r>
            <w:r>
              <w:rPr>
                <w:rFonts w:ascii="Arial" w:hAnsi="Arial" w:cs="Arial"/>
                <w:sz w:val="28"/>
                <w:szCs w:val="28"/>
              </w:rPr>
              <w:t xml:space="preserve"> …………….…....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</w:tcBorders>
          </w:tcPr>
          <w:p w14:paraId="630B3B86" w14:textId="3E4832A3" w:rsidR="00DA4301" w:rsidRDefault="005F56EC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20</w:t>
            </w:r>
          </w:p>
        </w:tc>
        <w:tc>
          <w:tcPr>
            <w:tcW w:w="5217" w:type="dxa"/>
            <w:tcBorders>
              <w:top w:val="nil"/>
              <w:bottom w:val="nil"/>
              <w:right w:val="nil"/>
            </w:tcBorders>
          </w:tcPr>
          <w:p w14:paraId="40F76C0E" w14:textId="77777777" w:rsidR="00DA4301" w:rsidRPr="00D10525" w:rsidRDefault="00DA4301" w:rsidP="002E50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620A76">
              <w:rPr>
                <w:rFonts w:ascii="Arial" w:hAnsi="Arial" w:cs="Arial"/>
                <w:b/>
                <w:sz w:val="40"/>
                <w:szCs w:val="28"/>
              </w:rPr>
              <w:t>P</w:t>
            </w:r>
            <w:r>
              <w:rPr>
                <w:rFonts w:ascii="Arial" w:hAnsi="Arial" w:cs="Arial"/>
                <w:sz w:val="28"/>
                <w:szCs w:val="28"/>
              </w:rPr>
              <w:t>lan cartésien</w:t>
            </w:r>
            <w:r w:rsidRPr="00532959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………………..…….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6EF92FE6" w14:textId="4F85880D" w:rsidR="00DA4301" w:rsidRDefault="00BE1AC8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25</w:t>
            </w:r>
          </w:p>
        </w:tc>
      </w:tr>
      <w:tr w:rsidR="00DA4301" w14:paraId="7C18C6C4" w14:textId="77777777" w:rsidTr="002E50DA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85BE9C" w14:textId="77777777" w:rsidR="00DA4301" w:rsidRPr="001B12FF" w:rsidRDefault="00DA4301" w:rsidP="002E50DA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8"/>
              </w:rPr>
              <w:t>Angle obtus</w:t>
            </w:r>
            <w:r w:rsidRPr="001B12FF">
              <w:rPr>
                <w:rFonts w:ascii="Arial" w:hAnsi="Arial" w:cs="Arial"/>
                <w:sz w:val="28"/>
                <w:szCs w:val="28"/>
              </w:rPr>
              <w:t xml:space="preserve"> ……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  <w:r w:rsidRPr="001B12FF">
              <w:rPr>
                <w:rFonts w:ascii="Arial" w:hAnsi="Arial" w:cs="Arial"/>
                <w:sz w:val="28"/>
                <w:szCs w:val="28"/>
              </w:rPr>
              <w:t>…………..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</w:tcBorders>
          </w:tcPr>
          <w:p w14:paraId="21EE40BD" w14:textId="2B325E24" w:rsidR="00DA4301" w:rsidRDefault="005F56EC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20</w:t>
            </w:r>
          </w:p>
        </w:tc>
        <w:tc>
          <w:tcPr>
            <w:tcW w:w="5217" w:type="dxa"/>
            <w:tcBorders>
              <w:top w:val="nil"/>
              <w:bottom w:val="nil"/>
              <w:right w:val="nil"/>
            </w:tcBorders>
          </w:tcPr>
          <w:p w14:paraId="4C3652E0" w14:textId="77777777" w:rsidR="00DA4301" w:rsidRPr="00620A76" w:rsidRDefault="00DA4301" w:rsidP="002E50DA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proofErr w:type="gramStart"/>
            <w:r w:rsidRPr="00620A76">
              <w:rPr>
                <w:rFonts w:ascii="Arial" w:hAnsi="Arial" w:cs="Arial"/>
                <w:b/>
                <w:sz w:val="28"/>
                <w:szCs w:val="28"/>
              </w:rPr>
              <w:t>Axes</w:t>
            </w:r>
            <w:proofErr w:type="gramEnd"/>
            <w:r w:rsidRPr="00620A76">
              <w:rPr>
                <w:rFonts w:ascii="Arial" w:hAnsi="Arial" w:cs="Arial"/>
                <w:sz w:val="28"/>
                <w:szCs w:val="28"/>
              </w:rPr>
              <w:t>……………………………..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5B162866" w14:textId="1BADA8E2" w:rsidR="00DA4301" w:rsidRDefault="00BE1AC8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25</w:t>
            </w:r>
          </w:p>
        </w:tc>
      </w:tr>
      <w:tr w:rsidR="00DA4301" w14:paraId="5EF19034" w14:textId="77777777" w:rsidTr="002E50DA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8E34C1" w14:textId="77777777" w:rsidR="00DA4301" w:rsidRDefault="00DA4301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 w:rsidRPr="00620A76">
              <w:rPr>
                <w:rFonts w:ascii="Arial" w:hAnsi="Arial" w:cs="Arial"/>
                <w:b/>
                <w:sz w:val="40"/>
              </w:rPr>
              <w:t>D</w:t>
            </w:r>
            <w:r>
              <w:rPr>
                <w:rFonts w:ascii="Arial" w:hAnsi="Arial" w:cs="Arial"/>
                <w:sz w:val="28"/>
              </w:rPr>
              <w:t>allage</w:t>
            </w:r>
            <w:proofErr w:type="gramStart"/>
            <w:r>
              <w:rPr>
                <w:rFonts w:ascii="Arial" w:hAnsi="Arial" w:cs="Arial"/>
                <w:sz w:val="28"/>
              </w:rPr>
              <w:t>.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>……………….</w:t>
            </w:r>
            <w:r w:rsidRPr="00532959">
              <w:rPr>
                <w:rFonts w:ascii="Arial" w:hAnsi="Arial" w:cs="Arial"/>
                <w:sz w:val="28"/>
                <w:szCs w:val="28"/>
              </w:rPr>
              <w:t>……</w:t>
            </w:r>
            <w:r>
              <w:rPr>
                <w:rFonts w:ascii="Arial" w:hAnsi="Arial" w:cs="Arial"/>
                <w:sz w:val="28"/>
                <w:szCs w:val="28"/>
              </w:rPr>
              <w:t>….</w:t>
            </w:r>
            <w:r w:rsidRPr="00532959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..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8AAB01" w14:textId="35FF73D7" w:rsidR="00DA4301" w:rsidRDefault="005F56EC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20</w:t>
            </w:r>
          </w:p>
        </w:tc>
        <w:tc>
          <w:tcPr>
            <w:tcW w:w="52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CF0580" w14:textId="77777777" w:rsidR="00DA4301" w:rsidRDefault="00DA4301" w:rsidP="002E50DA">
            <w:pPr>
              <w:pStyle w:val="Sansinterligne"/>
              <w:numPr>
                <w:ilvl w:val="0"/>
                <w:numId w:val="13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Coordonnées</w:t>
            </w:r>
            <w:r>
              <w:rPr>
                <w:rFonts w:ascii="Arial" w:hAnsi="Arial" w:cs="Arial"/>
                <w:sz w:val="28"/>
                <w:szCs w:val="28"/>
              </w:rPr>
              <w:t>….……………….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4612EBEC" w14:textId="6B0423CB" w:rsidR="00DA4301" w:rsidRDefault="00BE1AC8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25</w:t>
            </w:r>
          </w:p>
        </w:tc>
      </w:tr>
      <w:tr w:rsidR="00DA4301" w14:paraId="4E8E180C" w14:textId="77777777" w:rsidTr="002E50DA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360210" w14:textId="77777777" w:rsidR="00DA4301" w:rsidRPr="005F56EC" w:rsidRDefault="00DA4301" w:rsidP="002E50DA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F56EC">
              <w:rPr>
                <w:rFonts w:ascii="Arial" w:hAnsi="Arial" w:cs="Arial"/>
                <w:b/>
                <w:sz w:val="28"/>
                <w:szCs w:val="28"/>
              </w:rPr>
              <w:t>Dallage</w:t>
            </w:r>
            <w:r w:rsidRPr="005F56EC">
              <w:rPr>
                <w:rFonts w:ascii="Arial" w:hAnsi="Arial" w:cs="Arial"/>
                <w:sz w:val="28"/>
                <w:szCs w:val="28"/>
              </w:rPr>
              <w:t>.……………………….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FA2496" w14:textId="4B278DFC" w:rsidR="00DA4301" w:rsidRDefault="005F56EC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20</w:t>
            </w:r>
          </w:p>
        </w:tc>
        <w:tc>
          <w:tcPr>
            <w:tcW w:w="52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5A633C" w14:textId="77777777" w:rsidR="00DA4301" w:rsidRDefault="00DA4301" w:rsidP="002E50DA">
            <w:pPr>
              <w:pStyle w:val="Sansinterligne"/>
              <w:rPr>
                <w:rFonts w:ascii="Arial" w:hAnsi="Arial" w:cs="Arial"/>
                <w:b/>
                <w:sz w:val="28"/>
                <w:szCs w:val="28"/>
              </w:rPr>
            </w:pPr>
            <w:r w:rsidRPr="00620A76">
              <w:rPr>
                <w:rFonts w:ascii="Arial" w:hAnsi="Arial" w:cs="Arial"/>
                <w:b/>
                <w:sz w:val="40"/>
                <w:szCs w:val="28"/>
              </w:rPr>
              <w:t>S</w:t>
            </w:r>
            <w:r>
              <w:rPr>
                <w:rFonts w:ascii="Arial" w:hAnsi="Arial" w:cs="Arial"/>
                <w:sz w:val="28"/>
                <w:szCs w:val="28"/>
              </w:rPr>
              <w:t>olides…..…………………………….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079DDF59" w14:textId="4DDEABA6" w:rsidR="00DA4301" w:rsidRDefault="00BE1AC8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26</w:t>
            </w:r>
          </w:p>
        </w:tc>
      </w:tr>
      <w:tr w:rsidR="00DA4301" w14:paraId="17E3089C" w14:textId="77777777" w:rsidTr="002E50DA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3D5F79" w14:textId="77777777" w:rsidR="00DA4301" w:rsidRPr="005F56EC" w:rsidRDefault="00DA4301" w:rsidP="002E50DA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F56EC">
              <w:rPr>
                <w:rFonts w:ascii="Arial" w:hAnsi="Arial" w:cs="Arial"/>
                <w:b/>
                <w:sz w:val="28"/>
                <w:szCs w:val="28"/>
              </w:rPr>
              <w:t>Dallage régulier</w:t>
            </w:r>
            <w:r w:rsidRPr="005F56EC">
              <w:rPr>
                <w:rFonts w:ascii="Arial" w:hAnsi="Arial" w:cs="Arial"/>
                <w:sz w:val="28"/>
                <w:szCs w:val="28"/>
              </w:rPr>
              <w:t>.…………….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847A01" w14:textId="25D17D74" w:rsidR="00DA4301" w:rsidRDefault="005F56EC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20</w:t>
            </w:r>
          </w:p>
        </w:tc>
        <w:tc>
          <w:tcPr>
            <w:tcW w:w="52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493210" w14:textId="77777777" w:rsidR="00DA4301" w:rsidRDefault="00DA4301" w:rsidP="002E50DA">
            <w:pPr>
              <w:pStyle w:val="Sansinterlign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Polyèdre</w:t>
            </w:r>
            <w:r>
              <w:rPr>
                <w:rFonts w:ascii="Arial" w:hAnsi="Arial" w:cs="Arial"/>
                <w:sz w:val="28"/>
                <w:szCs w:val="28"/>
              </w:rPr>
              <w:t>………………………..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35123E0B" w14:textId="6D3E69CF" w:rsidR="00DA4301" w:rsidRDefault="00BE1AC8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26</w:t>
            </w:r>
          </w:p>
        </w:tc>
      </w:tr>
      <w:tr w:rsidR="00DA4301" w14:paraId="770D2FA8" w14:textId="77777777" w:rsidTr="002E50DA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CE0FA0" w14:textId="77777777" w:rsidR="00DA4301" w:rsidRPr="00DC6911" w:rsidRDefault="00DA4301" w:rsidP="002E50D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620A76">
              <w:rPr>
                <w:rFonts w:ascii="Arial" w:hAnsi="Arial" w:cs="Arial"/>
                <w:b/>
                <w:sz w:val="40"/>
              </w:rPr>
              <w:t>D</w:t>
            </w:r>
            <w:r>
              <w:rPr>
                <w:rFonts w:ascii="Arial" w:hAnsi="Arial" w:cs="Arial"/>
                <w:sz w:val="28"/>
              </w:rPr>
              <w:t>roites et lignes</w:t>
            </w:r>
            <w:r w:rsidRPr="00DC6911">
              <w:rPr>
                <w:rFonts w:ascii="Arial" w:hAnsi="Arial" w:cs="Arial"/>
                <w:sz w:val="28"/>
                <w:szCs w:val="28"/>
              </w:rPr>
              <w:t xml:space="preserve"> ………...</w:t>
            </w:r>
            <w:r>
              <w:rPr>
                <w:rFonts w:ascii="Arial" w:hAnsi="Arial" w:cs="Arial"/>
                <w:sz w:val="28"/>
                <w:szCs w:val="28"/>
              </w:rPr>
              <w:t>..............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3A6DDA" w14:textId="2C42E8C8" w:rsidR="00DA4301" w:rsidRDefault="005F56EC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21</w:t>
            </w:r>
          </w:p>
        </w:tc>
        <w:tc>
          <w:tcPr>
            <w:tcW w:w="52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952047" w14:textId="77777777" w:rsidR="00DA4301" w:rsidRDefault="00DA4301" w:rsidP="002E50DA">
            <w:pPr>
              <w:pStyle w:val="Sansinterligne"/>
              <w:numPr>
                <w:ilvl w:val="0"/>
                <w:numId w:val="13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Corps rond</w:t>
            </w:r>
            <w:r>
              <w:rPr>
                <w:rFonts w:ascii="Arial" w:hAnsi="Arial" w:cs="Arial"/>
                <w:sz w:val="28"/>
                <w:szCs w:val="28"/>
              </w:rPr>
              <w:t>……………………..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23044D10" w14:textId="3772B312" w:rsidR="00DA4301" w:rsidRDefault="00BE1AC8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26</w:t>
            </w:r>
          </w:p>
        </w:tc>
      </w:tr>
      <w:tr w:rsidR="00DA4301" w14:paraId="42C6AEEA" w14:textId="77777777" w:rsidTr="002E50DA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EA3FDC" w14:textId="77777777" w:rsidR="00DA4301" w:rsidRPr="005F56EC" w:rsidRDefault="00DA4301" w:rsidP="002E50DA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F56EC">
              <w:rPr>
                <w:rFonts w:ascii="Arial" w:hAnsi="Arial" w:cs="Arial"/>
                <w:b/>
                <w:sz w:val="28"/>
                <w:szCs w:val="28"/>
              </w:rPr>
              <w:t>Droite</w:t>
            </w:r>
            <w:r w:rsidRPr="005F56EC">
              <w:rPr>
                <w:rFonts w:ascii="Arial" w:hAnsi="Arial" w:cs="Arial"/>
                <w:sz w:val="28"/>
                <w:szCs w:val="28"/>
              </w:rPr>
              <w:t>………………………….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A0B01D" w14:textId="29318EAE" w:rsidR="00DA4301" w:rsidRDefault="005F56EC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21</w:t>
            </w:r>
          </w:p>
        </w:tc>
        <w:tc>
          <w:tcPr>
            <w:tcW w:w="52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913687" w14:textId="77777777" w:rsidR="00DA4301" w:rsidRDefault="00DA4301" w:rsidP="002E50DA">
            <w:pPr>
              <w:pStyle w:val="Sansinterlign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Convexe / non convexe</w:t>
            </w:r>
            <w:r>
              <w:rPr>
                <w:rFonts w:ascii="Arial" w:hAnsi="Arial" w:cs="Arial"/>
                <w:sz w:val="28"/>
                <w:szCs w:val="28"/>
              </w:rPr>
              <w:t>………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18E5CBC3" w14:textId="0D2A9D9F" w:rsidR="00DA4301" w:rsidRDefault="00BE1AC8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26</w:t>
            </w:r>
          </w:p>
        </w:tc>
      </w:tr>
      <w:tr w:rsidR="00DA4301" w14:paraId="2A529694" w14:textId="77777777" w:rsidTr="002E50DA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310DE3" w14:textId="77777777" w:rsidR="00DA4301" w:rsidRPr="005F56EC" w:rsidRDefault="00DA4301" w:rsidP="002E50DA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F56EC">
              <w:rPr>
                <w:rFonts w:ascii="Arial" w:hAnsi="Arial" w:cs="Arial"/>
                <w:b/>
                <w:sz w:val="28"/>
                <w:szCs w:val="28"/>
              </w:rPr>
              <w:t>Segment de droite</w:t>
            </w:r>
            <w:r w:rsidRPr="005F56EC">
              <w:rPr>
                <w:rFonts w:ascii="Arial" w:hAnsi="Arial" w:cs="Arial"/>
                <w:sz w:val="28"/>
                <w:szCs w:val="28"/>
              </w:rPr>
              <w:t>….……….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EEB73A" w14:textId="2F9204A9" w:rsidR="00DA4301" w:rsidRDefault="005F56EC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21</w:t>
            </w:r>
          </w:p>
        </w:tc>
        <w:tc>
          <w:tcPr>
            <w:tcW w:w="52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F7E5E9" w14:textId="77777777" w:rsidR="00DA4301" w:rsidRDefault="00DA4301" w:rsidP="002E50DA">
            <w:pPr>
              <w:pStyle w:val="Sansinterlign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Cube</w:t>
            </w:r>
            <w:r>
              <w:rPr>
                <w:rFonts w:ascii="Arial" w:hAnsi="Arial" w:cs="Arial"/>
                <w:sz w:val="28"/>
                <w:szCs w:val="28"/>
              </w:rPr>
              <w:t>……………………………..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7C3C2489" w14:textId="22A62994" w:rsidR="00DA4301" w:rsidRDefault="00BE1AC8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26</w:t>
            </w:r>
          </w:p>
        </w:tc>
      </w:tr>
      <w:tr w:rsidR="00DA4301" w14:paraId="1C7D3CA2" w14:textId="77777777" w:rsidTr="002E50DA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677A84" w14:textId="77777777" w:rsidR="00DA4301" w:rsidRDefault="00DA4301" w:rsidP="002E50DA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 xml:space="preserve">Droites parallèles </w:t>
            </w:r>
            <w:proofErr w:type="gramStart"/>
            <w:r w:rsidRPr="00D700D7">
              <w:rPr>
                <w:rFonts w:ascii="Arial" w:hAnsi="Arial" w:cs="Arial"/>
                <w:sz w:val="28"/>
              </w:rPr>
              <w:t>.</w:t>
            </w:r>
            <w:r w:rsidRPr="001B12FF">
              <w:rPr>
                <w:rFonts w:ascii="Arial" w:hAnsi="Arial" w:cs="Arial"/>
                <w:sz w:val="28"/>
                <w:szCs w:val="28"/>
              </w:rPr>
              <w:t>………</w:t>
            </w:r>
            <w:r>
              <w:rPr>
                <w:rFonts w:ascii="Arial" w:hAnsi="Arial" w:cs="Arial"/>
                <w:sz w:val="28"/>
                <w:szCs w:val="28"/>
              </w:rPr>
              <w:t>….</w:t>
            </w:r>
            <w:proofErr w:type="gramEnd"/>
          </w:p>
        </w:tc>
        <w:tc>
          <w:tcPr>
            <w:tcW w:w="2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D3F01F" w14:textId="4279A7DB" w:rsidR="00DA4301" w:rsidRDefault="005F56EC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21</w:t>
            </w:r>
          </w:p>
        </w:tc>
        <w:tc>
          <w:tcPr>
            <w:tcW w:w="52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AFAAC1" w14:textId="77777777" w:rsidR="00DA4301" w:rsidRDefault="00DA4301" w:rsidP="002E50DA">
            <w:pPr>
              <w:pStyle w:val="Sansinterlign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Prisme</w:t>
            </w:r>
            <w:r>
              <w:rPr>
                <w:rFonts w:ascii="Arial" w:hAnsi="Arial" w:cs="Arial"/>
                <w:sz w:val="28"/>
                <w:szCs w:val="28"/>
              </w:rPr>
              <w:t>…………………………..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6436919E" w14:textId="28890F95" w:rsidR="00DA4301" w:rsidRDefault="00BE1AC8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26</w:t>
            </w:r>
          </w:p>
        </w:tc>
      </w:tr>
      <w:tr w:rsidR="00DA4301" w14:paraId="5AD562FF" w14:textId="77777777" w:rsidTr="002E50DA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8BCB5A" w14:textId="77777777" w:rsidR="00DA4301" w:rsidRDefault="00DA4301" w:rsidP="002E50DA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Droites perpendiculaires</w:t>
            </w:r>
            <w:r w:rsidRPr="00D700D7">
              <w:rPr>
                <w:rFonts w:ascii="Arial" w:hAnsi="Arial" w:cs="Arial"/>
                <w:sz w:val="28"/>
              </w:rPr>
              <w:t>.</w:t>
            </w:r>
            <w:r w:rsidRPr="001B12FF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..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04ED87" w14:textId="64122F05" w:rsidR="00DA4301" w:rsidRDefault="005F56EC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21</w:t>
            </w:r>
          </w:p>
        </w:tc>
        <w:tc>
          <w:tcPr>
            <w:tcW w:w="52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18FF81" w14:textId="77777777" w:rsidR="00DA4301" w:rsidRDefault="00DA4301" w:rsidP="002E50DA">
            <w:pPr>
              <w:pStyle w:val="Sansinterlign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Pyramide</w:t>
            </w:r>
            <w:r>
              <w:rPr>
                <w:rFonts w:ascii="Arial" w:hAnsi="Arial" w:cs="Arial"/>
                <w:sz w:val="28"/>
                <w:szCs w:val="28"/>
              </w:rPr>
              <w:t>………………………..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070EB8D4" w14:textId="2C2A00A0" w:rsidR="00DA4301" w:rsidRDefault="00BE1AC8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27</w:t>
            </w:r>
          </w:p>
        </w:tc>
      </w:tr>
      <w:tr w:rsidR="00DA4301" w14:paraId="2A428F8C" w14:textId="77777777" w:rsidTr="002E50DA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43C380" w14:textId="77777777" w:rsidR="00DA4301" w:rsidRDefault="00DA4301" w:rsidP="002E50DA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Ligne brisée</w:t>
            </w:r>
            <w:r w:rsidRPr="00D700D7">
              <w:rPr>
                <w:rFonts w:ascii="Arial" w:hAnsi="Arial" w:cs="Arial"/>
                <w:sz w:val="28"/>
              </w:rPr>
              <w:t>.</w:t>
            </w:r>
            <w:r w:rsidRPr="001B12FF">
              <w:rPr>
                <w:rFonts w:ascii="Arial" w:hAnsi="Arial" w:cs="Arial"/>
                <w:sz w:val="28"/>
                <w:szCs w:val="28"/>
              </w:rPr>
              <w:t>………</w:t>
            </w:r>
            <w:r>
              <w:rPr>
                <w:rFonts w:ascii="Arial" w:hAnsi="Arial" w:cs="Arial"/>
                <w:sz w:val="28"/>
                <w:szCs w:val="28"/>
              </w:rPr>
              <w:t>………….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AFF0CD" w14:textId="0A31DC8B" w:rsidR="00DA4301" w:rsidRDefault="005F56EC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21</w:t>
            </w:r>
          </w:p>
        </w:tc>
        <w:tc>
          <w:tcPr>
            <w:tcW w:w="52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B5A025" w14:textId="77777777" w:rsidR="00DA4301" w:rsidRDefault="00DA4301" w:rsidP="002E50DA">
            <w:pPr>
              <w:pStyle w:val="Sansinterlign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Apex</w:t>
            </w:r>
            <w:r>
              <w:rPr>
                <w:rFonts w:ascii="Arial" w:hAnsi="Arial" w:cs="Arial"/>
                <w:sz w:val="28"/>
                <w:szCs w:val="28"/>
              </w:rPr>
              <w:t>….……..…….…………….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1FCD83B6" w14:textId="237214E7" w:rsidR="00DA4301" w:rsidRDefault="00BE1AC8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27</w:t>
            </w:r>
          </w:p>
        </w:tc>
      </w:tr>
      <w:tr w:rsidR="00DA4301" w14:paraId="48E3C908" w14:textId="77777777" w:rsidTr="002E50DA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89AAB3" w14:textId="77777777" w:rsidR="00DA4301" w:rsidRDefault="00DA4301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 w:rsidRPr="00620A76">
              <w:rPr>
                <w:rFonts w:ascii="Arial" w:hAnsi="Arial" w:cs="Arial"/>
                <w:b/>
                <w:sz w:val="40"/>
              </w:rPr>
              <w:t>F</w:t>
            </w:r>
            <w:r>
              <w:rPr>
                <w:rFonts w:ascii="Arial" w:hAnsi="Arial" w:cs="Arial"/>
                <w:sz w:val="28"/>
              </w:rPr>
              <w:t>igures planes.</w:t>
            </w:r>
            <w:r w:rsidRPr="00532959">
              <w:rPr>
                <w:rFonts w:ascii="Arial" w:hAnsi="Arial" w:cs="Arial"/>
                <w:sz w:val="28"/>
                <w:szCs w:val="28"/>
              </w:rPr>
              <w:t>………</w:t>
            </w:r>
            <w:r>
              <w:rPr>
                <w:rFonts w:ascii="Arial" w:hAnsi="Arial" w:cs="Arial"/>
                <w:sz w:val="28"/>
                <w:szCs w:val="28"/>
              </w:rPr>
              <w:t>……………...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6681BF" w14:textId="4ABA506C" w:rsidR="00DA4301" w:rsidRDefault="005F56EC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22</w:t>
            </w:r>
          </w:p>
        </w:tc>
        <w:tc>
          <w:tcPr>
            <w:tcW w:w="52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8C6BBB" w14:textId="77777777" w:rsidR="00DA4301" w:rsidRDefault="00DA4301" w:rsidP="002E50DA">
            <w:pPr>
              <w:pStyle w:val="Sansinterligne"/>
              <w:numPr>
                <w:ilvl w:val="0"/>
                <w:numId w:val="13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Sphère / boule</w:t>
            </w:r>
            <w:r>
              <w:rPr>
                <w:rFonts w:ascii="Arial" w:hAnsi="Arial" w:cs="Arial"/>
                <w:sz w:val="28"/>
                <w:szCs w:val="28"/>
              </w:rPr>
              <w:t>…………………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2B0DBBA1" w14:textId="614EF5B1" w:rsidR="00DA4301" w:rsidRDefault="00BE1AC8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27</w:t>
            </w:r>
          </w:p>
        </w:tc>
      </w:tr>
      <w:tr w:rsidR="00DA4301" w14:paraId="3EA20318" w14:textId="77777777" w:rsidTr="002E50DA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A424ED" w14:textId="77777777" w:rsidR="00DA4301" w:rsidRPr="002F38F3" w:rsidRDefault="00DA4301" w:rsidP="002E50DA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</w:rPr>
              <w:t>Polygone</w:t>
            </w:r>
            <w:r w:rsidRPr="00C0625C">
              <w:rPr>
                <w:rFonts w:ascii="Arial" w:hAnsi="Arial" w:cs="Arial"/>
                <w:b/>
                <w:sz w:val="28"/>
              </w:rPr>
              <w:t xml:space="preserve"> </w:t>
            </w:r>
            <w:r w:rsidRPr="00532959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………………..</w:t>
            </w:r>
            <w:r w:rsidRPr="00532959">
              <w:rPr>
                <w:rFonts w:ascii="Arial" w:hAnsi="Arial" w:cs="Arial"/>
                <w:sz w:val="28"/>
                <w:szCs w:val="28"/>
              </w:rPr>
              <w:t>.</w:t>
            </w:r>
            <w:r>
              <w:rPr>
                <w:rFonts w:ascii="Arial" w:hAnsi="Arial" w:cs="Arial"/>
                <w:sz w:val="28"/>
                <w:szCs w:val="28"/>
              </w:rPr>
              <w:t>...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297CF3" w14:textId="7B7FFA4C" w:rsidR="00DA4301" w:rsidRDefault="005F56EC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22</w:t>
            </w:r>
          </w:p>
        </w:tc>
        <w:tc>
          <w:tcPr>
            <w:tcW w:w="52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AB62DA" w14:textId="77777777" w:rsidR="00DA4301" w:rsidRDefault="00DA4301" w:rsidP="002E50DA">
            <w:pPr>
              <w:pStyle w:val="Sansinterligne"/>
              <w:numPr>
                <w:ilvl w:val="0"/>
                <w:numId w:val="13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Cylindre</w:t>
            </w:r>
            <w:r>
              <w:rPr>
                <w:rFonts w:ascii="Arial" w:hAnsi="Arial" w:cs="Arial"/>
                <w:sz w:val="28"/>
                <w:szCs w:val="28"/>
              </w:rPr>
              <w:t>…………………………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60FC003D" w14:textId="0BC30B11" w:rsidR="00DA4301" w:rsidRDefault="00BE1AC8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27</w:t>
            </w:r>
          </w:p>
        </w:tc>
      </w:tr>
      <w:tr w:rsidR="00DA4301" w14:paraId="2F05E0A5" w14:textId="77777777" w:rsidTr="002E50DA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5D8EE0" w14:textId="77777777" w:rsidR="00DA4301" w:rsidRPr="00C0625C" w:rsidRDefault="00DA4301" w:rsidP="002E50DA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Congrus / non congrus</w:t>
            </w:r>
            <w:r>
              <w:rPr>
                <w:rFonts w:ascii="Arial" w:hAnsi="Arial" w:cs="Arial"/>
                <w:sz w:val="28"/>
                <w:szCs w:val="28"/>
              </w:rPr>
              <w:t>……..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3F1B70" w14:textId="0B657531" w:rsidR="00DA4301" w:rsidRDefault="005F56EC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22</w:t>
            </w:r>
          </w:p>
        </w:tc>
        <w:tc>
          <w:tcPr>
            <w:tcW w:w="52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0C7F63" w14:textId="77777777" w:rsidR="00DA4301" w:rsidRDefault="00DA4301" w:rsidP="002E50DA">
            <w:pPr>
              <w:pStyle w:val="Sansinterlign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Cône</w:t>
            </w:r>
            <w:r>
              <w:rPr>
                <w:rFonts w:ascii="Arial" w:hAnsi="Arial" w:cs="Arial"/>
                <w:sz w:val="28"/>
                <w:szCs w:val="28"/>
              </w:rPr>
              <w:t>…………………………….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727FE1C9" w14:textId="45B2ED0F" w:rsidR="00DA4301" w:rsidRDefault="00BE1AC8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27</w:t>
            </w:r>
          </w:p>
        </w:tc>
      </w:tr>
      <w:tr w:rsidR="00DA4301" w14:paraId="0AD4FD21" w14:textId="77777777" w:rsidTr="002E50DA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87E0C0" w14:textId="77777777" w:rsidR="00DA4301" w:rsidRPr="00C0625C" w:rsidRDefault="00DA4301" w:rsidP="00DA4301">
            <w:pPr>
              <w:pStyle w:val="Sansinterligne"/>
              <w:numPr>
                <w:ilvl w:val="0"/>
                <w:numId w:val="39"/>
              </w:num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Convexe / non convexe</w:t>
            </w:r>
            <w:r>
              <w:rPr>
                <w:rFonts w:ascii="Arial" w:hAnsi="Arial" w:cs="Arial"/>
                <w:sz w:val="28"/>
                <w:szCs w:val="28"/>
              </w:rPr>
              <w:t>……..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C5F22D" w14:textId="3860B9E8" w:rsidR="00DA4301" w:rsidRDefault="005F56EC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22</w:t>
            </w:r>
          </w:p>
        </w:tc>
        <w:tc>
          <w:tcPr>
            <w:tcW w:w="52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E88CAD" w14:textId="77777777" w:rsidR="00DA4301" w:rsidRDefault="00DA4301" w:rsidP="002E50DA">
            <w:pPr>
              <w:pStyle w:val="Sansinterlign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Arête</w:t>
            </w:r>
            <w:r>
              <w:rPr>
                <w:rFonts w:ascii="Arial" w:hAnsi="Arial" w:cs="Arial"/>
                <w:sz w:val="28"/>
                <w:szCs w:val="28"/>
              </w:rPr>
              <w:t>…………………………….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6269AB14" w14:textId="4C180251" w:rsidR="00DA4301" w:rsidRDefault="00BE1AC8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27</w:t>
            </w:r>
          </w:p>
        </w:tc>
      </w:tr>
      <w:tr w:rsidR="00DA4301" w14:paraId="3AD6FCBC" w14:textId="77777777" w:rsidTr="002E50DA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FF8CD1" w14:textId="77777777" w:rsidR="00DA4301" w:rsidRPr="00C0625C" w:rsidRDefault="00DA4301" w:rsidP="002E50DA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Quadrilatère</w:t>
            </w:r>
            <w:r>
              <w:rPr>
                <w:rFonts w:ascii="Arial" w:hAnsi="Arial" w:cs="Arial"/>
                <w:sz w:val="28"/>
                <w:szCs w:val="28"/>
              </w:rPr>
              <w:t>………..</w:t>
            </w:r>
            <w:r w:rsidRPr="00532959">
              <w:rPr>
                <w:rFonts w:ascii="Arial" w:hAnsi="Arial" w:cs="Arial"/>
                <w:sz w:val="28"/>
                <w:szCs w:val="28"/>
              </w:rPr>
              <w:t>.</w:t>
            </w:r>
            <w:r>
              <w:rPr>
                <w:rFonts w:ascii="Arial" w:hAnsi="Arial" w:cs="Arial"/>
                <w:sz w:val="28"/>
                <w:szCs w:val="28"/>
              </w:rPr>
              <w:t>.............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C9FFC0" w14:textId="5C501B3E" w:rsidR="00DA4301" w:rsidRDefault="005F56EC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22</w:t>
            </w:r>
          </w:p>
        </w:tc>
        <w:tc>
          <w:tcPr>
            <w:tcW w:w="52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6529B7" w14:textId="77777777" w:rsidR="00DA4301" w:rsidRPr="00BE1AC8" w:rsidRDefault="00DA4301" w:rsidP="002E50DA">
            <w:pPr>
              <w:pStyle w:val="Sansinterlign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BE1AC8">
              <w:rPr>
                <w:rFonts w:ascii="Arial" w:hAnsi="Arial" w:cs="Arial"/>
                <w:b/>
                <w:sz w:val="28"/>
                <w:szCs w:val="28"/>
              </w:rPr>
              <w:t>Sommet</w:t>
            </w:r>
            <w:r w:rsidRPr="00BE1AC8">
              <w:rPr>
                <w:rFonts w:ascii="Arial" w:hAnsi="Arial" w:cs="Arial"/>
                <w:sz w:val="28"/>
                <w:szCs w:val="28"/>
              </w:rPr>
              <w:t>…………………………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7CFE1776" w14:textId="5410779E" w:rsidR="00DA4301" w:rsidRDefault="00BE1AC8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28</w:t>
            </w:r>
          </w:p>
        </w:tc>
      </w:tr>
      <w:tr w:rsidR="00DA4301" w14:paraId="5B9AB190" w14:textId="77777777" w:rsidTr="002E50DA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AA7D4E" w14:textId="77777777" w:rsidR="00DA4301" w:rsidRPr="00C0625C" w:rsidRDefault="00DA4301" w:rsidP="002E50DA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Carré</w:t>
            </w:r>
            <w:r>
              <w:rPr>
                <w:rFonts w:ascii="Arial" w:hAnsi="Arial" w:cs="Arial"/>
                <w:sz w:val="28"/>
                <w:szCs w:val="28"/>
              </w:rPr>
              <w:t>………..</w:t>
            </w:r>
            <w:r w:rsidRPr="00532959">
              <w:rPr>
                <w:rFonts w:ascii="Arial" w:hAnsi="Arial" w:cs="Arial"/>
                <w:sz w:val="28"/>
                <w:szCs w:val="28"/>
              </w:rPr>
              <w:t>.</w:t>
            </w:r>
            <w:r>
              <w:rPr>
                <w:rFonts w:ascii="Arial" w:hAnsi="Arial" w:cs="Arial"/>
                <w:sz w:val="28"/>
                <w:szCs w:val="28"/>
              </w:rPr>
              <w:t>........................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95FE56" w14:textId="4229A13F" w:rsidR="00DA4301" w:rsidRDefault="005F56EC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22</w:t>
            </w:r>
          </w:p>
        </w:tc>
        <w:tc>
          <w:tcPr>
            <w:tcW w:w="52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4B23C0" w14:textId="77777777" w:rsidR="00DA4301" w:rsidRPr="00BE1AC8" w:rsidRDefault="00DA4301" w:rsidP="002E50DA">
            <w:pPr>
              <w:pStyle w:val="Sansinterlign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BE1AC8">
              <w:rPr>
                <w:rFonts w:ascii="Arial" w:hAnsi="Arial" w:cs="Arial"/>
                <w:b/>
                <w:sz w:val="28"/>
                <w:szCs w:val="28"/>
              </w:rPr>
              <w:t>Face</w:t>
            </w:r>
            <w:r w:rsidRPr="00BE1AC8">
              <w:rPr>
                <w:rFonts w:ascii="Arial" w:hAnsi="Arial" w:cs="Arial"/>
                <w:sz w:val="28"/>
                <w:szCs w:val="28"/>
              </w:rPr>
              <w:t>……………………………..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11A755FE" w14:textId="3D2C4F0B" w:rsidR="00DA4301" w:rsidRDefault="00BE1AC8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28</w:t>
            </w:r>
          </w:p>
        </w:tc>
      </w:tr>
      <w:tr w:rsidR="00DA4301" w14:paraId="53522BC1" w14:textId="77777777" w:rsidTr="002E50DA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9AB54E" w14:textId="12FD3D3A" w:rsidR="00DA4301" w:rsidRDefault="005F56EC" w:rsidP="005F56EC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Cercle, r</w:t>
            </w:r>
            <w:r w:rsidR="00DA4301">
              <w:rPr>
                <w:rFonts w:ascii="Arial" w:hAnsi="Arial" w:cs="Arial"/>
                <w:b/>
                <w:sz w:val="28"/>
              </w:rPr>
              <w:t>ectangle</w:t>
            </w:r>
            <w:r w:rsidR="00DA4301">
              <w:rPr>
                <w:rFonts w:ascii="Arial" w:hAnsi="Arial" w:cs="Arial"/>
                <w:sz w:val="28"/>
                <w:szCs w:val="28"/>
              </w:rPr>
              <w:t>.</w:t>
            </w:r>
            <w:r w:rsidR="00DA4301" w:rsidRPr="00532959">
              <w:rPr>
                <w:rFonts w:ascii="Arial" w:hAnsi="Arial" w:cs="Arial"/>
                <w:sz w:val="28"/>
                <w:szCs w:val="28"/>
              </w:rPr>
              <w:t>.</w:t>
            </w:r>
            <w:r w:rsidR="00DA4301">
              <w:rPr>
                <w:rFonts w:ascii="Arial" w:hAnsi="Arial" w:cs="Arial"/>
                <w:sz w:val="28"/>
                <w:szCs w:val="28"/>
              </w:rPr>
              <w:t>.................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2A62ED" w14:textId="4863392F" w:rsidR="00DA4301" w:rsidRDefault="005F56EC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23</w:t>
            </w:r>
          </w:p>
        </w:tc>
        <w:tc>
          <w:tcPr>
            <w:tcW w:w="52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220605" w14:textId="77777777" w:rsidR="00DA4301" w:rsidRPr="00BE1AC8" w:rsidRDefault="00DA4301" w:rsidP="002E50DA">
            <w:pPr>
              <w:pStyle w:val="Sansinterlign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BE1AC8">
              <w:rPr>
                <w:rFonts w:ascii="Arial" w:hAnsi="Arial" w:cs="Arial"/>
                <w:b/>
                <w:sz w:val="28"/>
                <w:szCs w:val="28"/>
              </w:rPr>
              <w:t>Base</w:t>
            </w:r>
            <w:r w:rsidRPr="00BE1AC8">
              <w:rPr>
                <w:rFonts w:ascii="Arial" w:hAnsi="Arial" w:cs="Arial"/>
                <w:sz w:val="28"/>
                <w:szCs w:val="28"/>
              </w:rPr>
              <w:t>……………………………..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074DEB8D" w14:textId="2E30F98E" w:rsidR="00DA4301" w:rsidRDefault="00BE1AC8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28</w:t>
            </w:r>
          </w:p>
        </w:tc>
      </w:tr>
      <w:tr w:rsidR="00DA4301" w14:paraId="7ABF91A2" w14:textId="77777777" w:rsidTr="002E50DA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657969" w14:textId="77777777" w:rsidR="00DA4301" w:rsidRDefault="00DA4301" w:rsidP="002E50DA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Triangle</w:t>
            </w:r>
            <w:r>
              <w:rPr>
                <w:rFonts w:ascii="Arial" w:hAnsi="Arial" w:cs="Arial"/>
                <w:sz w:val="28"/>
                <w:szCs w:val="28"/>
              </w:rPr>
              <w:t>………..</w:t>
            </w:r>
            <w:r w:rsidRPr="00532959">
              <w:rPr>
                <w:rFonts w:ascii="Arial" w:hAnsi="Arial" w:cs="Arial"/>
                <w:sz w:val="28"/>
                <w:szCs w:val="28"/>
              </w:rPr>
              <w:t>.</w:t>
            </w:r>
            <w:r>
              <w:rPr>
                <w:rFonts w:ascii="Arial" w:hAnsi="Arial" w:cs="Arial"/>
                <w:sz w:val="28"/>
                <w:szCs w:val="28"/>
              </w:rPr>
              <w:t>....................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EF7301" w14:textId="013CC124" w:rsidR="00DA4301" w:rsidRDefault="005F56EC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23</w:t>
            </w:r>
          </w:p>
        </w:tc>
        <w:tc>
          <w:tcPr>
            <w:tcW w:w="52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1BE09A" w14:textId="77777777" w:rsidR="00DA4301" w:rsidRDefault="00DA4301" w:rsidP="00DA4301">
            <w:pPr>
              <w:pStyle w:val="Sansinterligne"/>
              <w:numPr>
                <w:ilvl w:val="0"/>
                <w:numId w:val="43"/>
              </w:numPr>
              <w:rPr>
                <w:rFonts w:ascii="Arial" w:hAnsi="Arial" w:cs="Arial"/>
                <w:b/>
                <w:sz w:val="44"/>
                <w:szCs w:val="28"/>
              </w:rPr>
            </w:pPr>
            <w:r w:rsidRPr="00BE1AC8">
              <w:rPr>
                <w:rFonts w:ascii="Arial" w:hAnsi="Arial" w:cs="Arial"/>
                <w:b/>
                <w:sz w:val="28"/>
                <w:szCs w:val="28"/>
              </w:rPr>
              <w:t>Développement d’un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solide</w:t>
            </w:r>
            <w:r w:rsidRPr="000136C0">
              <w:rPr>
                <w:rFonts w:ascii="Arial" w:hAnsi="Arial" w:cs="Arial"/>
                <w:sz w:val="28"/>
                <w:szCs w:val="28"/>
              </w:rPr>
              <w:t>…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12845BB9" w14:textId="1B3B9BB0" w:rsidR="00DA4301" w:rsidRDefault="00BE1AC8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28</w:t>
            </w:r>
          </w:p>
        </w:tc>
      </w:tr>
      <w:tr w:rsidR="00DA4301" w14:paraId="7FBEDDCD" w14:textId="77777777" w:rsidTr="002E50DA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42F45B" w14:textId="77777777" w:rsidR="00DA4301" w:rsidRDefault="00DA4301" w:rsidP="002E50DA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Trapèze</w:t>
            </w:r>
            <w:r>
              <w:rPr>
                <w:rFonts w:ascii="Arial" w:hAnsi="Arial" w:cs="Arial"/>
                <w:sz w:val="28"/>
                <w:szCs w:val="28"/>
              </w:rPr>
              <w:t>……..</w:t>
            </w:r>
            <w:r w:rsidRPr="00532959">
              <w:rPr>
                <w:rFonts w:ascii="Arial" w:hAnsi="Arial" w:cs="Arial"/>
                <w:sz w:val="28"/>
                <w:szCs w:val="28"/>
              </w:rPr>
              <w:t>.</w:t>
            </w:r>
            <w:r>
              <w:rPr>
                <w:rFonts w:ascii="Arial" w:hAnsi="Arial" w:cs="Arial"/>
                <w:sz w:val="28"/>
                <w:szCs w:val="28"/>
              </w:rPr>
              <w:t>.......................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A50E50" w14:textId="405CCFD6" w:rsidR="00DA4301" w:rsidRDefault="005F56EC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23094D" w14:textId="1B97E7E8" w:rsidR="00DA4301" w:rsidRDefault="00BE1AC8" w:rsidP="00BE1AC8">
            <w:pPr>
              <w:pStyle w:val="Sansinterligne"/>
              <w:numPr>
                <w:ilvl w:val="0"/>
                <w:numId w:val="4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Relation d’Euler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1B289A94" w14:textId="7447F787" w:rsidR="00DA4301" w:rsidRDefault="00BE1AC8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29</w:t>
            </w:r>
          </w:p>
        </w:tc>
      </w:tr>
      <w:tr w:rsidR="00DA4301" w14:paraId="79EA3769" w14:textId="77777777" w:rsidTr="002E50DA">
        <w:tc>
          <w:tcPr>
            <w:tcW w:w="50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5010F6" w14:textId="7A9A46FA" w:rsidR="00DA4301" w:rsidRDefault="00DA4301" w:rsidP="005F56EC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Losange</w:t>
            </w:r>
            <w:r w:rsidR="005F56EC">
              <w:rPr>
                <w:rFonts w:ascii="Arial" w:hAnsi="Arial" w:cs="Arial"/>
                <w:sz w:val="28"/>
                <w:szCs w:val="28"/>
              </w:rPr>
              <w:t xml:space="preserve">, </w:t>
            </w:r>
            <w:r w:rsidR="005F56EC" w:rsidRPr="005F56EC">
              <w:rPr>
                <w:rFonts w:ascii="Arial" w:hAnsi="Arial" w:cs="Arial"/>
                <w:b/>
                <w:sz w:val="28"/>
                <w:szCs w:val="28"/>
              </w:rPr>
              <w:t>parallélogramme</w:t>
            </w:r>
            <w:r w:rsidR="005F56EC">
              <w:rPr>
                <w:rFonts w:ascii="Arial" w:hAnsi="Arial" w:cs="Arial"/>
                <w:sz w:val="28"/>
                <w:szCs w:val="28"/>
              </w:rPr>
              <w:t>...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A78137" w14:textId="6EF3EDE4" w:rsidR="00DA4301" w:rsidRDefault="005F56EC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14D846" w14:textId="48E79AA3" w:rsidR="00DA4301" w:rsidRDefault="00BE1AC8" w:rsidP="00BE1AC8">
            <w:pPr>
              <w:pStyle w:val="Sansinterligne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40"/>
              </w:rPr>
              <w:t>T</w:t>
            </w:r>
            <w:r>
              <w:rPr>
                <w:rFonts w:ascii="Arial" w:hAnsi="Arial" w:cs="Arial"/>
                <w:sz w:val="28"/>
              </w:rPr>
              <w:t>ranslation</w:t>
            </w:r>
            <w:r>
              <w:rPr>
                <w:rFonts w:ascii="Arial" w:hAnsi="Arial" w:cs="Arial"/>
                <w:sz w:val="28"/>
              </w:rPr>
              <w:t>.</w:t>
            </w:r>
            <w:r w:rsidRPr="00532959">
              <w:rPr>
                <w:rFonts w:ascii="Arial" w:hAnsi="Arial" w:cs="Arial"/>
                <w:sz w:val="28"/>
                <w:szCs w:val="28"/>
              </w:rPr>
              <w:t>………</w:t>
            </w:r>
            <w:r>
              <w:rPr>
                <w:rFonts w:ascii="Arial" w:hAnsi="Arial" w:cs="Arial"/>
                <w:sz w:val="28"/>
                <w:szCs w:val="28"/>
              </w:rPr>
              <w:t>………</w:t>
            </w:r>
            <w:r>
              <w:rPr>
                <w:rFonts w:ascii="Arial" w:hAnsi="Arial" w:cs="Arial"/>
                <w:sz w:val="28"/>
                <w:szCs w:val="28"/>
              </w:rPr>
              <w:t>………..</w:t>
            </w:r>
            <w:r>
              <w:rPr>
                <w:rFonts w:ascii="Arial" w:hAnsi="Arial" w:cs="Arial"/>
                <w:sz w:val="28"/>
                <w:szCs w:val="28"/>
              </w:rPr>
              <w:t>…..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1DB9BF3D" w14:textId="39B4D9CF" w:rsidR="00DA4301" w:rsidRDefault="00BE1AC8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29</w:t>
            </w:r>
          </w:p>
        </w:tc>
      </w:tr>
    </w:tbl>
    <w:p w14:paraId="4C18BF40" w14:textId="3EF853C9" w:rsidR="007664F9" w:rsidRPr="00DA4301" w:rsidRDefault="007664F9" w:rsidP="00B025C5">
      <w:pPr>
        <w:tabs>
          <w:tab w:val="left" w:pos="6464"/>
          <w:tab w:val="center" w:pos="7126"/>
        </w:tabs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4567" w:type="dxa"/>
        <w:tblLayout w:type="fixed"/>
        <w:tblLook w:val="04A0" w:firstRow="1" w:lastRow="0" w:firstColumn="1" w:lastColumn="0" w:noHBand="0" w:noVBand="1"/>
      </w:tblPr>
      <w:tblGrid>
        <w:gridCol w:w="3936"/>
        <w:gridCol w:w="3118"/>
        <w:gridCol w:w="851"/>
        <w:gridCol w:w="141"/>
        <w:gridCol w:w="567"/>
        <w:gridCol w:w="1418"/>
        <w:gridCol w:w="1559"/>
        <w:gridCol w:w="2977"/>
      </w:tblGrid>
      <w:tr w:rsidR="00BD2AD9" w:rsidRPr="00B967D9" w14:paraId="4B491538" w14:textId="77777777" w:rsidTr="001A2173">
        <w:tc>
          <w:tcPr>
            <w:tcW w:w="14567" w:type="dxa"/>
            <w:gridSpan w:val="8"/>
            <w:shd w:val="clear" w:color="auto" w:fill="D9D9D9" w:themeFill="background1" w:themeFillShade="D9"/>
          </w:tcPr>
          <w:p w14:paraId="6C6DCC72" w14:textId="77777777" w:rsidR="00BD2AD9" w:rsidRPr="00B967D9" w:rsidRDefault="00BD2AD9" w:rsidP="00E051BD">
            <w:pPr>
              <w:rPr>
                <w:rFonts w:ascii="Arial" w:hAnsi="Arial" w:cs="Arial"/>
                <w:sz w:val="24"/>
              </w:rPr>
            </w:pPr>
            <w:r w:rsidRPr="007664F9">
              <w:rPr>
                <w:rFonts w:ascii="Arial" w:hAnsi="Arial" w:cs="Arial"/>
                <w:b/>
                <w:sz w:val="44"/>
                <w:szCs w:val="28"/>
              </w:rPr>
              <w:t>A</w:t>
            </w:r>
            <w:r>
              <w:rPr>
                <w:rFonts w:ascii="Arial" w:hAnsi="Arial" w:cs="Arial"/>
                <w:sz w:val="28"/>
                <w:szCs w:val="28"/>
              </w:rPr>
              <w:t>ngles</w:t>
            </w:r>
          </w:p>
        </w:tc>
      </w:tr>
      <w:tr w:rsidR="00BD2AD9" w:rsidRPr="00B967D9" w14:paraId="788DDEBC" w14:textId="77777777" w:rsidTr="008A615C">
        <w:tc>
          <w:tcPr>
            <w:tcW w:w="39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DBFDD16" w14:textId="77777777" w:rsidR="007664F9" w:rsidRPr="007664F9" w:rsidRDefault="007664F9" w:rsidP="007664F9">
            <w:pPr>
              <w:pStyle w:val="Paragraphedeliste"/>
              <w:numPr>
                <w:ilvl w:val="0"/>
                <w:numId w:val="9"/>
              </w:numPr>
              <w:rPr>
                <w:rFonts w:ascii="Arial" w:hAnsi="Arial" w:cs="Arial"/>
                <w:sz w:val="28"/>
                <w:szCs w:val="28"/>
              </w:rPr>
            </w:pPr>
            <w:r w:rsidRPr="007664F9">
              <w:rPr>
                <w:rFonts w:ascii="Arial" w:hAnsi="Arial" w:cs="Arial"/>
                <w:sz w:val="28"/>
                <w:szCs w:val="28"/>
              </w:rPr>
              <w:t>Angle droit</w:t>
            </w:r>
          </w:p>
        </w:tc>
        <w:tc>
          <w:tcPr>
            <w:tcW w:w="311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491635E" w14:textId="77777777" w:rsidR="007664F9" w:rsidRPr="00B967D9" w:rsidRDefault="00DE4E09" w:rsidP="00DE4E09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Angle qui mesure 90 degrés (comme le coin de ma règle)</w:t>
            </w:r>
          </w:p>
        </w:tc>
        <w:tc>
          <w:tcPr>
            <w:tcW w:w="992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89DE6D6" w14:textId="1B1A166A" w:rsidR="007664F9" w:rsidRPr="00B967D9" w:rsidRDefault="007664F9" w:rsidP="00DE4E09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6521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CAD89D8" w14:textId="52DA97BB" w:rsidR="007664F9" w:rsidRPr="00B967D9" w:rsidRDefault="008A615C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g">
                  <w:drawing>
                    <wp:inline distT="0" distB="0" distL="0" distR="0" wp14:anchorId="26FBB5C1" wp14:editId="0783901A">
                      <wp:extent cx="914823" cy="571500"/>
                      <wp:effectExtent l="50800" t="25400" r="76200" b="114300"/>
                      <wp:docPr id="494" name="Grouper 4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823" cy="571500"/>
                                <a:chOff x="0" y="0"/>
                                <a:chExt cx="1485900" cy="571500"/>
                              </a:xfrm>
                            </wpg:grpSpPr>
                            <wps:wsp>
                              <wps:cNvPr id="495" name="Rectangle 495"/>
                              <wps:cNvSpPr/>
                              <wps:spPr>
                                <a:xfrm>
                                  <a:off x="0" y="228600"/>
                                  <a:ext cx="1485900" cy="34290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3"/>
                                </a:lnRef>
                                <a:fillRef idx="3">
                                  <a:schemeClr val="accent3"/>
                                </a:fillRef>
                                <a:effectRef idx="2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96" name="Grouper 496"/>
                              <wpg:cNvGrpSpPr/>
                              <wpg:grpSpPr>
                                <a:xfrm>
                                  <a:off x="0" y="0"/>
                                  <a:ext cx="800100" cy="571500"/>
                                  <a:chOff x="0" y="0"/>
                                  <a:chExt cx="800100" cy="571500"/>
                                </a:xfrm>
                              </wpg:grpSpPr>
                              <wps:wsp>
                                <wps:cNvPr id="497" name="Connecteur droit 497"/>
                                <wps:cNvCnPr/>
                                <wps:spPr>
                                  <a:xfrm>
                                    <a:off x="0" y="571500"/>
                                    <a:ext cx="8001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98" name="Connecteur droit 498"/>
                                <wps:cNvCnPr/>
                                <wps:spPr>
                                  <a:xfrm flipV="1">
                                    <a:off x="0" y="0"/>
                                    <a:ext cx="0" cy="5715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er 494" o:spid="_x0000_s1026" style="width:72.05pt;height:45pt;mso-position-horizontal-relative:char;mso-position-vertical-relative:line" coordsize="14859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">
                      <v:rect id="Rectangle 495" o:spid="_x0000_s1027" style="position:absolute;top:2286;width:1485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IOb8YA&#10;AADcAAAADwAAAGRycy9kb3ducmV2LnhtbESP3WrCQBSE7wXfYTlCb8RslLbE1FVECLS9KDTtAxyz&#10;xyQ1ezZkNz++fbdQ8HKYmW+Y3WEyjRioc7VlBesoBkFcWF1zqeD7K1slIJxH1thYJgU3cnDYz2c7&#10;TLUd+ZOG3JciQNilqKDyvk2ldEVFBl1kW+LgXWxn0AfZlVJ3OAa4aeQmjp+lwZrDQoUtnSoqrnlv&#10;FHz047V4Oy9N1tc//H47UtKelko9LKbjCwhPk7+H/9uvWsHj9gn+zoQjIP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IOb8YAAADcAAAADwAAAAAAAAAAAAAAAACYAgAAZHJz&#10;L2Rvd25yZXYueG1sUEsFBgAAAAAEAAQA9QAAAIsDAAAAAA==&#10;" fillcolor="#506329 [1638]" strokecolor="#94b64e [3046]">
                        <v:fill color2="#93b64c [3014]" rotate="t" angle="180" colors="0 #769535;52429f #9bc348;1 #9cc746" focus="100%" type="gradient">
                          <o:fill v:ext="view" type="gradientUnscaled"/>
                        </v:fill>
                        <v:shadow on="t" color="black" opacity="22937f" origin=",.5" offset="0,.63889mm"/>
                      </v:rect>
                      <v:group id="Grouper 496" o:spid="_x0000_s1028" style="position:absolute;width:8001;height:5715" coordsize="8001,5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      <v:line id="Connecteur droit 497" o:spid="_x0000_s1029" style="position:absolute;visibility:visible;mso-wrap-style:square" from="0,5715" to="8001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Nf7MYAAADcAAAADwAAAGRycy9kb3ducmV2LnhtbESPQWsCMRSE70L/Q3iCN81aS9WtUUqh&#10;tCAFXXvo8ZG8brbdvGw36br+eyMIHoeZ+YZZbXpXi47aUHlWMJ1kIIi1NxWXCj4Pr+MFiBCRDdae&#10;ScGJAmzWd4MV5sYfeU9dEUuRIBxyVGBjbHIpg7bkMEx8Q5y8b986jEm2pTQtHhPc1fI+yx6lw4rT&#10;gsWGXizp3+LfKZB1kemf7d9i/mXfzOzQfejdfqnUaNg/P4GI1Mdb+Np+NwoelnO4nElHQK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jX+zGAAAA3AAAAA8AAAAAAAAA&#10;AAAAAAAAoQIAAGRycy9kb3ducmV2LnhtbFBLBQYAAAAABAAEAPkAAACUAwAAAAA=&#10;" strokeweight="2pt">
                          <v:shadow on="t" color="black" opacity="24903f" origin=",.5" offset="0,.55556mm"/>
                        </v:line>
                        <v:line id="Connecteur droit 498" o:spid="_x0000_s1030" style="position:absolute;flip:y;visibility:visible;mso-wrap-style:square" from="0,0" to="0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gOm8IAAADcAAAADwAAAGRycy9kb3ducmV2LnhtbERPXWvCMBR9H/gfwh34NtOpyNYZRdSx&#10;oaCsE3y9NHdNsbkpSazdvzcPgz0ezvd82dtGdORD7VjB8ygDQVw6XXOl4PT9/vQCIkRkjY1jUvBL&#10;AZaLwcMcc+1u/EVdESuRQjjkqMDE2OZShtKQxTByLXHifpy3GBP0ldQebyncNnKcZTNpsebUYLCl&#10;taHyUlytgonZ7brafhTTzTFuD1f058txr9TwsV+9gYjUx3/xn/tTK5i+prXpTD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ggOm8IAAADcAAAADwAAAAAAAAAAAAAA&#10;AAChAgAAZHJzL2Rvd25yZXYueG1sUEsFBgAAAAAEAAQA+QAAAJADAAAAAA==&#10;" strokecolor="black [3213]" strokeweight="2pt">
                          <v:shadow on="t" color="black" opacity="24903f" origin=",.5" offset="0,.55556mm"/>
                        </v:lin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BD2AD9" w:rsidRPr="00B967D9" w14:paraId="0B6BE39D" w14:textId="77777777" w:rsidTr="008A615C">
        <w:tc>
          <w:tcPr>
            <w:tcW w:w="39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5A6C622" w14:textId="77777777" w:rsidR="007664F9" w:rsidRPr="007664F9" w:rsidRDefault="007664F9" w:rsidP="007664F9">
            <w:pPr>
              <w:pStyle w:val="Paragraphedeliste"/>
              <w:numPr>
                <w:ilvl w:val="0"/>
                <w:numId w:val="9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Angle aigu</w:t>
            </w:r>
          </w:p>
        </w:tc>
        <w:tc>
          <w:tcPr>
            <w:tcW w:w="311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A0BFFAA" w14:textId="4E0F16A2" w:rsidR="007664F9" w:rsidRPr="00DA4301" w:rsidRDefault="00DE4E09" w:rsidP="00DA4301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Angle plus petit que l’angle droit (plus petit </w:t>
            </w:r>
            <w:r w:rsidR="00DA4301">
              <w:rPr>
                <w:rFonts w:ascii="Arial" w:hAnsi="Arial" w:cs="Arial"/>
                <w:sz w:val="24"/>
              </w:rPr>
              <w:t>que 90</w:t>
            </w:r>
            <w:r w:rsidR="00DA4301" w:rsidRPr="00DA4301">
              <w:rPr>
                <w:rFonts w:ascii="Arial" w:hAnsi="Arial" w:cs="Arial"/>
                <w:sz w:val="24"/>
                <w:vertAlign w:val="superscript"/>
              </w:rPr>
              <w:t>o</w:t>
            </w:r>
            <w:r w:rsidR="00DA4301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992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E1F0A27" w14:textId="77777777" w:rsidR="007664F9" w:rsidRPr="00CD4357" w:rsidRDefault="007664F9" w:rsidP="00E051BD">
            <w:pPr>
              <w:rPr>
                <w:rFonts w:ascii="Arial" w:hAnsi="Arial" w:cs="Arial"/>
                <w:noProof/>
                <w:sz w:val="16"/>
                <w:szCs w:val="16"/>
                <w:lang w:val="fr-FR" w:eastAsia="fr-FR"/>
              </w:rPr>
            </w:pPr>
          </w:p>
          <w:p w14:paraId="595BD33B" w14:textId="107A1EB3" w:rsidR="00CD4357" w:rsidRPr="00B967D9" w:rsidRDefault="00CD4357" w:rsidP="00E051B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521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2C35A4C" w14:textId="6B688861" w:rsidR="007664F9" w:rsidRPr="00B967D9" w:rsidRDefault="008A615C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g">
                  <w:drawing>
                    <wp:inline distT="0" distB="0" distL="0" distR="0" wp14:anchorId="2444ED3F" wp14:editId="5D3BF715">
                      <wp:extent cx="914400" cy="571500"/>
                      <wp:effectExtent l="50800" t="25400" r="76200" b="114300"/>
                      <wp:docPr id="499" name="Grouper 4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00" cy="571500"/>
                                <a:chOff x="0" y="0"/>
                                <a:chExt cx="914400" cy="571500"/>
                              </a:xfrm>
                            </wpg:grpSpPr>
                            <wps:wsp>
                              <wps:cNvPr id="500" name="Rectangle 500"/>
                              <wps:cNvSpPr/>
                              <wps:spPr>
                                <a:xfrm>
                                  <a:off x="0" y="228600"/>
                                  <a:ext cx="914400" cy="34290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3"/>
                                </a:lnRef>
                                <a:fillRef idx="3">
                                  <a:schemeClr val="accent3"/>
                                </a:fillRef>
                                <a:effectRef idx="2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01" name="Grouper 501"/>
                              <wpg:cNvGrpSpPr/>
                              <wpg:grpSpPr>
                                <a:xfrm>
                                  <a:off x="0" y="0"/>
                                  <a:ext cx="571500" cy="571500"/>
                                  <a:chOff x="0" y="70485"/>
                                  <a:chExt cx="800100" cy="501015"/>
                                </a:xfrm>
                              </wpg:grpSpPr>
                              <wps:wsp>
                                <wps:cNvPr id="523" name="Connecteur droit 523"/>
                                <wps:cNvCnPr/>
                                <wps:spPr>
                                  <a:xfrm>
                                    <a:off x="0" y="571500"/>
                                    <a:ext cx="8001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24" name="Connecteur droit 524"/>
                                <wps:cNvCnPr/>
                                <wps:spPr>
                                  <a:xfrm flipV="1">
                                    <a:off x="0" y="70485"/>
                                    <a:ext cx="351362" cy="501015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er 499" o:spid="_x0000_s1026" style="width:1in;height:45pt;mso-position-horizontal-relative:char;mso-position-vertical-relative:line" coordsize="9144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">
                      <v:rect id="Rectangle 500" o:spid="_x0000_s1027" style="position:absolute;top:2286;width:914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437b4A&#10;AADcAAAADwAAAGRycy9kb3ducmV2LnhtbERPSwrCMBDdC94hjOBGNFVQpBpFBEFdCH4OMDZjW20m&#10;pUltvb1ZCC4f779ct6YQb6pcblnBeBSBIE6szjlVcLvuhnMQziNrLCyTgg85WK+6nSXG2jZ8pvfF&#10;pyKEsItRQeZ9GUvpkowMupEtiQP3sJVBH2CVSl1hE8JNISdRNJMGcw4NGZa0zSh5XWqj4FQ3r+Rw&#10;H5hdnT/5+NnQvNwOlOr32s0ChKfW/8U/914rmEZhfjgTjoBcf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SeN+2+AAAA3AAAAA8AAAAAAAAAAAAAAAAAmAIAAGRycy9kb3ducmV2&#10;LnhtbFBLBQYAAAAABAAEAPUAAACDAwAAAAA=&#10;" fillcolor="#506329 [1638]" strokecolor="#94b64e [3046]">
                        <v:fill color2="#93b64c [3014]" rotate="t" angle="180" colors="0 #769535;52429f #9bc348;1 #9cc746" focus="100%" type="gradient">
                          <o:fill v:ext="view" type="gradientUnscaled"/>
                        </v:fill>
                        <v:shadow on="t" color="black" opacity="22937f" origin=",.5" offset="0,.63889mm"/>
                      </v:rect>
                      <v:group id="Grouper 501" o:spid="_x0000_s1028" style="position:absolute;width:5715;height:5715" coordorigin=",704" coordsize="8001,5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      <v:line id="Connecteur droit 523" o:spid="_x0000_s1029" style="position:absolute;visibility:visible;mso-wrap-style:square" from="0,5715" to="8001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aflcYAAADcAAAADwAAAGRycy9kb3ducmV2LnhtbESPQWsCMRSE74X+h/AKvdVsFauuRpFC&#10;aUEKunrw+EheN9tuXtZNuq7/3hQKHoeZ+YZZrHpXi47aUHlW8DzIQBBrbyouFRz2b09TECEiG6w9&#10;k4ILBVgt7+8WmBt/5h11RSxFgnDIUYGNscmlDNqSwzDwDXHyvnzrMCbZltK0eE5wV8thlr1IhxWn&#10;BYsNvVrSP8WvUyDrItPfm9N0crTvZrTvPvV2N1Pq8aFfz0FE6uMt/N/+MArGwxH8nU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Gn5XGAAAA3AAAAA8AAAAAAAAA&#10;AAAAAAAAoQIAAGRycy9kb3ducmV2LnhtbFBLBQYAAAAABAAEAPkAAACUAwAAAAA=&#10;" strokeweight="2pt">
                          <v:shadow on="t" color="black" opacity="24903f" origin=",.5" offset="0,.55556mm"/>
                        </v:line>
                        <v:line id="Connecteur droit 524" o:spid="_x0000_s1030" style="position:absolute;flip:y;visibility:visible;mso-wrap-style:square" from="0,704" to="3513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vC5MUAAADcAAAADwAAAGRycy9kb3ducmV2LnhtbESPQWsCMRSE7wX/Q3gFb5qttaWsRhGt&#10;tCgo3RZ6fWyem8XNy5LEdfvvm4LQ4zAz3zDzZW8b0ZEPtWMFD+MMBHHpdM2Vgq/P7egFRIjIGhvH&#10;pOCHAiwXg7s55tpd+YO6IlYiQTjkqMDE2OZShtKQxTB2LXHyTs5bjEn6SmqP1wS3jZxk2bO0WHNa&#10;MNjS2lB5Li5WwaPZ7bravhXTzTG+Hi7ov8/HvVLD+341AxGpj//hW/tdK3iaTOHvTDo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hvC5MUAAADcAAAADwAAAAAAAAAA&#10;AAAAAAChAgAAZHJzL2Rvd25yZXYueG1sUEsFBgAAAAAEAAQA+QAAAJMDAAAAAA==&#10;" strokecolor="black [3213]" strokeweight="2pt">
                          <v:shadow on="t" color="black" opacity="24903f" origin=",.5" offset="0,.55556mm"/>
                        </v:lin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BD2AD9" w:rsidRPr="00B967D9" w14:paraId="782DCB40" w14:textId="77777777" w:rsidTr="008A615C">
        <w:tc>
          <w:tcPr>
            <w:tcW w:w="39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507B4E2" w14:textId="77777777" w:rsidR="007664F9" w:rsidRPr="007664F9" w:rsidRDefault="007664F9" w:rsidP="007664F9">
            <w:pPr>
              <w:pStyle w:val="Paragraphedeliste"/>
              <w:numPr>
                <w:ilvl w:val="0"/>
                <w:numId w:val="9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Angle obtus</w:t>
            </w:r>
          </w:p>
        </w:tc>
        <w:tc>
          <w:tcPr>
            <w:tcW w:w="311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3B31A71" w14:textId="733BB36C" w:rsidR="007664F9" w:rsidRPr="00B967D9" w:rsidRDefault="00DE4E09" w:rsidP="00DE4E09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Angle plus grand que l’angle droit (plus grand que </w:t>
            </w:r>
            <w:r w:rsidR="00DA4301">
              <w:rPr>
                <w:rFonts w:ascii="Arial" w:hAnsi="Arial" w:cs="Arial"/>
                <w:sz w:val="24"/>
              </w:rPr>
              <w:t>90</w:t>
            </w:r>
            <w:r w:rsidR="00DA4301" w:rsidRPr="00DA4301">
              <w:rPr>
                <w:rFonts w:ascii="Arial" w:hAnsi="Arial" w:cs="Arial"/>
                <w:sz w:val="24"/>
                <w:vertAlign w:val="superscript"/>
              </w:rPr>
              <w:t>o</w:t>
            </w:r>
            <w:r w:rsidR="00DA4301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992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90A40D0" w14:textId="0A1E1E2D" w:rsidR="007664F9" w:rsidRPr="00B967D9" w:rsidRDefault="008A615C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2088320" behindDoc="0" locked="0" layoutInCell="1" allowOverlap="1" wp14:anchorId="40785640" wp14:editId="6082BEF6">
                      <wp:simplePos x="0" y="0"/>
                      <wp:positionH relativeFrom="column">
                        <wp:posOffset>412115</wp:posOffset>
                      </wp:positionH>
                      <wp:positionV relativeFrom="paragraph">
                        <wp:posOffset>132080</wp:posOffset>
                      </wp:positionV>
                      <wp:extent cx="1287780" cy="571500"/>
                      <wp:effectExtent l="0" t="0" r="83820" b="95250"/>
                      <wp:wrapNone/>
                      <wp:docPr id="411" name="Groupe 4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7780" cy="571500"/>
                                <a:chOff x="0" y="0"/>
                                <a:chExt cx="1287780" cy="571500"/>
                              </a:xfrm>
                            </wpg:grpSpPr>
                            <wps:wsp>
                              <wps:cNvPr id="573" name="Rectangle 573"/>
                              <wps:cNvSpPr/>
                              <wps:spPr>
                                <a:xfrm>
                                  <a:off x="373380" y="228600"/>
                                  <a:ext cx="914400" cy="342900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9BBB59">
                                        <a:shade val="51000"/>
                                        <a:satMod val="130000"/>
                                      </a:srgbClr>
                                    </a:gs>
                                    <a:gs pos="80000">
                                      <a:srgbClr val="9BBB59">
                                        <a:shade val="93000"/>
                                        <a:satMod val="130000"/>
                                      </a:srgbClr>
                                    </a:gs>
                                    <a:gs pos="100000">
                                      <a:srgbClr val="9BBB59">
                                        <a:shade val="94000"/>
                                        <a:satMod val="135000"/>
                                      </a:srgbClr>
                                    </a:gs>
                                  </a:gsLst>
                                  <a:lin ang="16200000" scaled="0"/>
                                </a:gradFill>
                                <a:ln w="9525" cap="flat" cmpd="sng" algn="ctr">
                                  <a:solidFill>
                                    <a:srgbClr val="9BBB59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4" name="Connecteur droit 574"/>
                              <wps:cNvCnPr/>
                              <wps:spPr>
                                <a:xfrm>
                                  <a:off x="373380" y="571500"/>
                                  <a:ext cx="553329" cy="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75" name="Connecteur droit 575"/>
                              <wps:cNvCnPr/>
                              <wps:spPr>
                                <a:xfrm flipH="1" flipV="1">
                                  <a:off x="0" y="0"/>
                                  <a:ext cx="373380" cy="57150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411" o:spid="_x0000_s1026" style="position:absolute;margin-left:32.45pt;margin-top:10.4pt;width:101.4pt;height:45pt;z-index:252088320" coordsize="1287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">
                      <v:rect id="Rectangle 573" o:spid="_x0000_s1027" style="position:absolute;left:3733;top:2286;width:914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sU98EA&#10;AADcAAAADwAAAGRycy9kb3ducmV2LnhtbESPzarCMBSE94LvEI7gTlOVq1KNIqJyVxf82x+aY1ts&#10;TmITtb69uSC4HGbmG2a+bEwlHlT70rKCQT8BQZxZXXKu4HTc9qYgfEDWWFkmBS/ysFy0W3NMtX3y&#10;nh6HkIsIYZ+igiIEl0rps4IM+r51xNG72NpgiLLOpa7xGeGmksMkGUuDJceFAh2tC8quh7tRsBue&#10;pb2N3Wb0dyz5snfrJMtfSnU7zWoGIlATvuFP+1cr+JmM4P9MP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7FPfBAAAA3AAAAA8AAAAAAAAAAAAAAAAAmAIAAGRycy9kb3du&#10;cmV2LnhtbFBLBQYAAAAABAAEAPUAAACGAwAAAAA=&#10;" fillcolor="#769535" strokecolor="#98b954">
                        <v:fill color2="#9cc746" rotate="t" angle="180" colors="0 #769535;52429f #9bc348;1 #9cc746" focus="100%" type="gradient">
                          <o:fill v:ext="view" type="gradientUnscaled"/>
                        </v:fill>
                        <v:shadow on="t" color="black" opacity="22937f" origin=",.5" offset="0,.63889mm"/>
                      </v:rect>
                      <v:line id="Connecteur droit 574" o:spid="_x0000_s1028" style="position:absolute;visibility:visible;mso-wrap-style:square" from="3733,5715" to="9267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sITMIAAADcAAAADwAAAGRycy9kb3ducmV2LnhtbESPQWvCQBSE7wX/w/IEb3VjsTakriKK&#10;tFdjoT0+sq/ZYPZtyL5q/PddQfA4zMw3zHI9+FadqY9NYAOzaQaKuAq24drA13H/nIOKgmyxDUwG&#10;rhRhvRo9LbGw4cIHOpdSqwThWKABJ9IVWsfKkcc4DR1x8n5D71GS7Gtte7wkuG/1S5YttMeG04LD&#10;jraOqlP55w3476atZiTHnfBPvc9Lt80/DsZMxsPmHZTQII/wvf1pDby+zeF2Jh0Bvf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vsITMIAAADcAAAADwAAAAAAAAAAAAAA&#10;AAChAgAAZHJzL2Rvd25yZXYueG1sUEsFBgAAAAAEAAQA+QAAAJADAAAAAA==&#10;" strokecolor="black [3040]" strokeweight="1.5pt"/>
                      <v:line id="Connecteur droit 575" o:spid="_x0000_s1029" style="position:absolute;flip:x y;visibility:visible;mso-wrap-style:square" from="0,0" to="3733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4desYAAADcAAAADwAAAGRycy9kb3ducmV2LnhtbESP0WrCQBRE3wv9h+UW+lLqJhGNpK5i&#10;hcYKvmj9gEv2Ngnu3o3Zrca/dwuFPg4zc4aZLwdrxIV63zpWkI4SEMSV0y3XCo5fH68zED4gazSO&#10;ScGNPCwXjw9zLLS78p4uh1CLCGFfoIImhK6Q0lcNWfQj1xFH79v1FkOUfS11j9cIt0ZmSTKVFluO&#10;Cw12tG6oOh1+rIJx+pKWu/cyGHfa5Fuzzspzmin1/DSs3kAEGsJ/+K/9qRVM8gn8nolHQC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eHXrGAAAA3AAAAA8AAAAAAAAA&#10;AAAAAAAAoQIAAGRycy9kb3ducmV2LnhtbFBLBQYAAAAABAAEAPkAAACUAwAAAAA=&#10;" strokecolor="black [3040]" strokeweight="1.5pt"/>
                    </v:group>
                  </w:pict>
                </mc:Fallback>
              </mc:AlternateContent>
            </w:r>
          </w:p>
        </w:tc>
        <w:tc>
          <w:tcPr>
            <w:tcW w:w="6521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944AA39" w14:textId="77777777" w:rsidR="008A615C" w:rsidRDefault="008A615C" w:rsidP="00E051BD">
            <w:pPr>
              <w:rPr>
                <w:rFonts w:ascii="Arial" w:hAnsi="Arial" w:cs="Arial"/>
                <w:sz w:val="24"/>
              </w:rPr>
            </w:pPr>
          </w:p>
          <w:p w14:paraId="7A42F983" w14:textId="7B3A492B" w:rsidR="008A615C" w:rsidRDefault="008A615C" w:rsidP="00E051BD">
            <w:pPr>
              <w:rPr>
                <w:rFonts w:ascii="Arial" w:hAnsi="Arial" w:cs="Arial"/>
                <w:sz w:val="24"/>
              </w:rPr>
            </w:pPr>
          </w:p>
          <w:p w14:paraId="766B0841" w14:textId="16989A7E" w:rsidR="008A615C" w:rsidRDefault="008A615C" w:rsidP="00E051BD">
            <w:pPr>
              <w:rPr>
                <w:rFonts w:ascii="Arial" w:hAnsi="Arial" w:cs="Arial"/>
                <w:sz w:val="24"/>
              </w:rPr>
            </w:pPr>
          </w:p>
          <w:p w14:paraId="03289496" w14:textId="6C18828C" w:rsidR="008A615C" w:rsidRDefault="008A615C" w:rsidP="00E051BD">
            <w:pPr>
              <w:rPr>
                <w:rFonts w:ascii="Arial" w:hAnsi="Arial" w:cs="Arial"/>
                <w:sz w:val="24"/>
              </w:rPr>
            </w:pPr>
          </w:p>
          <w:p w14:paraId="39652449" w14:textId="5B5FD749" w:rsidR="007664F9" w:rsidRPr="00B967D9" w:rsidRDefault="007664F9" w:rsidP="00E051BD">
            <w:pPr>
              <w:rPr>
                <w:rFonts w:ascii="Arial" w:hAnsi="Arial" w:cs="Arial"/>
                <w:sz w:val="24"/>
              </w:rPr>
            </w:pPr>
          </w:p>
        </w:tc>
      </w:tr>
      <w:tr w:rsidR="00BD2AD9" w:rsidRPr="00B967D9" w14:paraId="57E8BCEE" w14:textId="77777777" w:rsidTr="001A2173">
        <w:tc>
          <w:tcPr>
            <w:tcW w:w="14567" w:type="dxa"/>
            <w:gridSpan w:val="8"/>
            <w:shd w:val="clear" w:color="auto" w:fill="D9D9D9" w:themeFill="background1" w:themeFillShade="D9"/>
          </w:tcPr>
          <w:p w14:paraId="1D6C1EDD" w14:textId="77777777" w:rsidR="00BD2AD9" w:rsidRPr="00B967D9" w:rsidRDefault="00BD2AD9" w:rsidP="00E051BD">
            <w:pPr>
              <w:rPr>
                <w:rFonts w:ascii="Arial" w:hAnsi="Arial" w:cs="Arial"/>
                <w:sz w:val="24"/>
              </w:rPr>
            </w:pPr>
            <w:r w:rsidRPr="007664F9">
              <w:rPr>
                <w:rFonts w:ascii="Arial" w:hAnsi="Arial" w:cs="Arial"/>
                <w:b/>
                <w:sz w:val="44"/>
                <w:szCs w:val="28"/>
              </w:rPr>
              <w:t>D</w:t>
            </w:r>
            <w:r>
              <w:rPr>
                <w:rFonts w:ascii="Arial" w:hAnsi="Arial" w:cs="Arial"/>
                <w:sz w:val="28"/>
                <w:szCs w:val="28"/>
              </w:rPr>
              <w:t>allage</w:t>
            </w:r>
          </w:p>
        </w:tc>
      </w:tr>
      <w:tr w:rsidR="00BD2AD9" w:rsidRPr="00B967D9" w14:paraId="69C4979C" w14:textId="77777777" w:rsidTr="00DA4301">
        <w:tc>
          <w:tcPr>
            <w:tcW w:w="39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6A4DC97" w14:textId="77777777" w:rsidR="007664F9" w:rsidRDefault="007664F9" w:rsidP="007664F9">
            <w:pPr>
              <w:pStyle w:val="Paragraphedeliste"/>
              <w:numPr>
                <w:ilvl w:val="0"/>
                <w:numId w:val="8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Dallage </w:t>
            </w:r>
          </w:p>
          <w:p w14:paraId="4DAF566F" w14:textId="77777777" w:rsidR="00BD2AD9" w:rsidRDefault="00BD2AD9" w:rsidP="00BD2AD9">
            <w:pPr>
              <w:rPr>
                <w:rFonts w:ascii="Arial" w:hAnsi="Arial" w:cs="Arial"/>
                <w:sz w:val="28"/>
                <w:szCs w:val="28"/>
              </w:rPr>
            </w:pPr>
          </w:p>
          <w:p w14:paraId="5A93C866" w14:textId="77777777" w:rsidR="00BD2AD9" w:rsidRDefault="00BD2AD9" w:rsidP="00BD2AD9">
            <w:pPr>
              <w:rPr>
                <w:rFonts w:ascii="Arial" w:hAnsi="Arial" w:cs="Arial"/>
                <w:sz w:val="28"/>
                <w:szCs w:val="28"/>
              </w:rPr>
            </w:pPr>
          </w:p>
          <w:p w14:paraId="727BD65B" w14:textId="77777777" w:rsidR="00BD2AD9" w:rsidRPr="00BD2AD9" w:rsidRDefault="00BD2AD9" w:rsidP="00BD2AD9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69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3DB5114" w14:textId="69C7912E" w:rsidR="00B81F7E" w:rsidRPr="008A615C" w:rsidRDefault="00B81F7E" w:rsidP="00B81F7E">
            <w:pPr>
              <w:rPr>
                <w:rFonts w:ascii="Arial" w:hAnsi="Arial" w:cs="Arial"/>
                <w:sz w:val="24"/>
              </w:rPr>
            </w:pPr>
            <w:r w:rsidRPr="008A615C">
              <w:rPr>
                <w:rFonts w:ascii="Arial" w:hAnsi="Arial" w:cs="Arial"/>
                <w:sz w:val="24"/>
              </w:rPr>
              <w:t>Recouvre complètement une surface</w:t>
            </w:r>
            <w:r w:rsidR="008A615C">
              <w:rPr>
                <w:rFonts w:ascii="Arial" w:hAnsi="Arial" w:cs="Arial"/>
                <w:sz w:val="24"/>
              </w:rPr>
              <w:t>.</w:t>
            </w:r>
          </w:p>
          <w:p w14:paraId="728F2852" w14:textId="77777777" w:rsidR="008A615C" w:rsidRDefault="008A615C" w:rsidP="00B81F7E">
            <w:pPr>
              <w:rPr>
                <w:rFonts w:ascii="Arial" w:hAnsi="Arial" w:cs="Arial"/>
                <w:sz w:val="24"/>
              </w:rPr>
            </w:pPr>
          </w:p>
          <w:p w14:paraId="5FC23505" w14:textId="5FF91B0A" w:rsidR="00B81F7E" w:rsidRPr="008A615C" w:rsidRDefault="00B81F7E" w:rsidP="00B81F7E">
            <w:pPr>
              <w:rPr>
                <w:rFonts w:ascii="Arial" w:hAnsi="Arial" w:cs="Arial"/>
                <w:sz w:val="24"/>
              </w:rPr>
            </w:pPr>
            <w:r w:rsidRPr="008A615C">
              <w:rPr>
                <w:rFonts w:ascii="Arial" w:hAnsi="Arial" w:cs="Arial"/>
                <w:sz w:val="24"/>
              </w:rPr>
              <w:t>Sans trous ni superpositions</w:t>
            </w:r>
            <w:r w:rsidR="008A615C">
              <w:rPr>
                <w:rFonts w:ascii="Arial" w:hAnsi="Arial" w:cs="Arial"/>
                <w:sz w:val="24"/>
              </w:rPr>
              <w:t>.</w:t>
            </w:r>
          </w:p>
          <w:p w14:paraId="22D19CD0" w14:textId="77777777" w:rsidR="00B81F7E" w:rsidRDefault="00B81F7E" w:rsidP="00B81F7E">
            <w:pPr>
              <w:rPr>
                <w:rFonts w:ascii="Arial" w:hAnsi="Arial" w:cs="Arial"/>
                <w:sz w:val="24"/>
              </w:rPr>
            </w:pPr>
          </w:p>
          <w:p w14:paraId="005089B4" w14:textId="77777777" w:rsidR="00A93EFF" w:rsidRDefault="00A93EFF" w:rsidP="00B81F7E">
            <w:pPr>
              <w:rPr>
                <w:rFonts w:ascii="Arial" w:hAnsi="Arial" w:cs="Arial"/>
                <w:sz w:val="24"/>
              </w:rPr>
            </w:pPr>
          </w:p>
          <w:p w14:paraId="3878E8F8" w14:textId="77777777" w:rsidR="00DA4301" w:rsidRPr="008A615C" w:rsidRDefault="00DA4301" w:rsidP="00B81F7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126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18E3801" w14:textId="77777777" w:rsidR="007664F9" w:rsidRPr="00B967D9" w:rsidRDefault="00B81F7E" w:rsidP="00DA430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546BDAAF" wp14:editId="12E4D782">
                  <wp:extent cx="1371600" cy="1105501"/>
                  <wp:effectExtent l="0" t="0" r="0" b="0"/>
                  <wp:docPr id="299" name="Imag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llage irrégulier.tiff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18" cy="1103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80743E6" w14:textId="77777777" w:rsidR="007664F9" w:rsidRPr="00B967D9" w:rsidRDefault="007664F9" w:rsidP="00E051BD">
            <w:pPr>
              <w:rPr>
                <w:rFonts w:ascii="Arial" w:hAnsi="Arial" w:cs="Arial"/>
                <w:sz w:val="24"/>
              </w:rPr>
            </w:pPr>
          </w:p>
        </w:tc>
      </w:tr>
      <w:tr w:rsidR="00BD2AD9" w:rsidRPr="00B967D9" w14:paraId="55A4B11A" w14:textId="77777777" w:rsidTr="00DA4301">
        <w:tc>
          <w:tcPr>
            <w:tcW w:w="39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5F91955" w14:textId="77777777" w:rsidR="007664F9" w:rsidRDefault="007664F9" w:rsidP="007664F9">
            <w:pPr>
              <w:pStyle w:val="Paragraphedeliste"/>
              <w:numPr>
                <w:ilvl w:val="0"/>
                <w:numId w:val="8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Dallage régulier</w:t>
            </w:r>
          </w:p>
          <w:p w14:paraId="304DADAB" w14:textId="77777777" w:rsidR="00BD2AD9" w:rsidRDefault="00BD2AD9" w:rsidP="00BD2AD9">
            <w:pPr>
              <w:rPr>
                <w:rFonts w:ascii="Arial" w:hAnsi="Arial" w:cs="Arial"/>
                <w:sz w:val="28"/>
                <w:szCs w:val="28"/>
              </w:rPr>
            </w:pPr>
          </w:p>
          <w:p w14:paraId="0405F981" w14:textId="77777777" w:rsidR="00BD2AD9" w:rsidRPr="00BD2AD9" w:rsidRDefault="00BD2AD9" w:rsidP="00BD2AD9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69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90ABBE2" w14:textId="77777777" w:rsidR="007664F9" w:rsidRDefault="00B81F7E" w:rsidP="00DE4E09">
            <w:pPr>
              <w:jc w:val="both"/>
              <w:rPr>
                <w:rFonts w:ascii="Arial" w:hAnsi="Arial" w:cs="Arial"/>
                <w:sz w:val="24"/>
              </w:rPr>
            </w:pPr>
            <w:r w:rsidRPr="008A615C">
              <w:rPr>
                <w:rFonts w:ascii="Arial" w:hAnsi="Arial" w:cs="Arial"/>
                <w:sz w:val="24"/>
              </w:rPr>
              <w:t>Dallage fait de polygones réguliers (les côtés ont tous la même mesure)</w:t>
            </w:r>
            <w:r w:rsidR="008A615C">
              <w:rPr>
                <w:rFonts w:ascii="Arial" w:hAnsi="Arial" w:cs="Arial"/>
                <w:sz w:val="24"/>
              </w:rPr>
              <w:t>.</w:t>
            </w:r>
          </w:p>
          <w:p w14:paraId="2BD6D519" w14:textId="77777777" w:rsidR="008A615C" w:rsidRDefault="008A615C" w:rsidP="00DE4E09">
            <w:pPr>
              <w:jc w:val="both"/>
              <w:rPr>
                <w:rFonts w:ascii="Arial" w:hAnsi="Arial" w:cs="Arial"/>
                <w:sz w:val="24"/>
              </w:rPr>
            </w:pPr>
          </w:p>
          <w:p w14:paraId="6BB9EDA1" w14:textId="77777777" w:rsidR="008A615C" w:rsidRDefault="008A615C" w:rsidP="00DE4E09">
            <w:pPr>
              <w:jc w:val="both"/>
              <w:rPr>
                <w:rFonts w:ascii="Arial" w:hAnsi="Arial" w:cs="Arial"/>
                <w:sz w:val="24"/>
              </w:rPr>
            </w:pPr>
          </w:p>
          <w:p w14:paraId="56DE399D" w14:textId="77777777" w:rsidR="008A615C" w:rsidRDefault="008A615C" w:rsidP="00DE4E09">
            <w:pPr>
              <w:jc w:val="both"/>
              <w:rPr>
                <w:rFonts w:ascii="Arial" w:hAnsi="Arial" w:cs="Arial"/>
                <w:sz w:val="24"/>
              </w:rPr>
            </w:pPr>
          </w:p>
          <w:p w14:paraId="14F6C7D6" w14:textId="77777777" w:rsidR="008A615C" w:rsidRDefault="008A615C" w:rsidP="00DE4E09">
            <w:pPr>
              <w:jc w:val="both"/>
              <w:rPr>
                <w:rFonts w:ascii="Arial" w:hAnsi="Arial" w:cs="Arial"/>
                <w:sz w:val="24"/>
              </w:rPr>
            </w:pPr>
          </w:p>
          <w:p w14:paraId="5A5D16F6" w14:textId="77777777" w:rsidR="008A615C" w:rsidRDefault="008A615C" w:rsidP="00DE4E09">
            <w:pPr>
              <w:jc w:val="both"/>
              <w:rPr>
                <w:rFonts w:ascii="Arial" w:hAnsi="Arial" w:cs="Arial"/>
                <w:sz w:val="24"/>
              </w:rPr>
            </w:pPr>
          </w:p>
          <w:p w14:paraId="74417B77" w14:textId="2E471367" w:rsidR="008A615C" w:rsidRPr="008A615C" w:rsidRDefault="008A615C" w:rsidP="00DE4E09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126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F2A6784" w14:textId="77777777" w:rsidR="007664F9" w:rsidRPr="00B967D9" w:rsidRDefault="00B81F7E" w:rsidP="00DA430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54E5F7FD" wp14:editId="702C5E88">
                  <wp:extent cx="1061945" cy="1348311"/>
                  <wp:effectExtent l="9207" t="0" r="0" b="0"/>
                  <wp:docPr id="298" name="Imag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.tiff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75877" cy="136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8D1D9FD" w14:textId="77777777" w:rsidR="007664F9" w:rsidRPr="00B967D9" w:rsidRDefault="007664F9" w:rsidP="00E051BD">
            <w:pPr>
              <w:rPr>
                <w:rFonts w:ascii="Arial" w:hAnsi="Arial" w:cs="Arial"/>
                <w:sz w:val="24"/>
              </w:rPr>
            </w:pPr>
          </w:p>
        </w:tc>
      </w:tr>
      <w:tr w:rsidR="00BD2AD9" w:rsidRPr="00B967D9" w14:paraId="4F7AAA17" w14:textId="77777777" w:rsidTr="001A2173">
        <w:tc>
          <w:tcPr>
            <w:tcW w:w="14567" w:type="dxa"/>
            <w:gridSpan w:val="8"/>
            <w:shd w:val="clear" w:color="auto" w:fill="D9D9D9" w:themeFill="background1" w:themeFillShade="D9"/>
          </w:tcPr>
          <w:p w14:paraId="2A2B0565" w14:textId="77777777" w:rsidR="00BD2AD9" w:rsidRPr="00B967D9" w:rsidRDefault="00BD2AD9" w:rsidP="00E051BD">
            <w:pPr>
              <w:rPr>
                <w:rFonts w:ascii="Arial" w:hAnsi="Arial" w:cs="Arial"/>
                <w:sz w:val="24"/>
              </w:rPr>
            </w:pPr>
            <w:r w:rsidRPr="007664F9">
              <w:rPr>
                <w:rFonts w:ascii="Arial" w:hAnsi="Arial" w:cs="Arial"/>
                <w:b/>
                <w:sz w:val="44"/>
                <w:szCs w:val="28"/>
              </w:rPr>
              <w:lastRenderedPageBreak/>
              <w:t>D</w:t>
            </w:r>
            <w:r>
              <w:rPr>
                <w:rFonts w:ascii="Arial" w:hAnsi="Arial" w:cs="Arial"/>
                <w:sz w:val="28"/>
                <w:szCs w:val="28"/>
              </w:rPr>
              <w:t>roites</w:t>
            </w:r>
            <w:r w:rsidR="00780916">
              <w:rPr>
                <w:rFonts w:ascii="Arial" w:hAnsi="Arial" w:cs="Arial"/>
                <w:sz w:val="28"/>
                <w:szCs w:val="28"/>
              </w:rPr>
              <w:t xml:space="preserve"> et lignes</w:t>
            </w:r>
          </w:p>
        </w:tc>
      </w:tr>
      <w:tr w:rsidR="00DA4301" w:rsidRPr="00B967D9" w14:paraId="386475D4" w14:textId="77777777" w:rsidTr="002E50DA">
        <w:tc>
          <w:tcPr>
            <w:tcW w:w="39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4070BFC" w14:textId="77777777" w:rsidR="00DA4301" w:rsidRPr="00A93EFF" w:rsidRDefault="00DA4301" w:rsidP="002E50DA">
            <w:pPr>
              <w:pStyle w:val="Paragraphedeliste"/>
              <w:numPr>
                <w:ilvl w:val="0"/>
                <w:numId w:val="10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A93EFF">
              <w:rPr>
                <w:rFonts w:ascii="Arial" w:hAnsi="Arial" w:cs="Arial"/>
                <w:b/>
                <w:sz w:val="28"/>
                <w:szCs w:val="28"/>
              </w:rPr>
              <w:t>Droite</w:t>
            </w:r>
          </w:p>
        </w:tc>
        <w:tc>
          <w:tcPr>
            <w:tcW w:w="4677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D63B783" w14:textId="77777777" w:rsidR="00DA4301" w:rsidRDefault="00DA4301" w:rsidP="002E50DA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Ligne sans fin, sans extrémités.</w:t>
            </w:r>
          </w:p>
          <w:p w14:paraId="6583E4D2" w14:textId="77777777" w:rsidR="00DA4301" w:rsidRDefault="00DA4301" w:rsidP="002E50DA">
            <w:pPr>
              <w:jc w:val="both"/>
              <w:rPr>
                <w:rFonts w:ascii="Arial" w:hAnsi="Arial" w:cs="Arial"/>
                <w:sz w:val="24"/>
              </w:rPr>
            </w:pPr>
          </w:p>
          <w:p w14:paraId="0FEE2A07" w14:textId="77777777" w:rsidR="00DA4301" w:rsidRDefault="00DA4301" w:rsidP="002E50DA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 wp14:anchorId="6A5D3D99" wp14:editId="1610F54B">
                      <wp:simplePos x="0" y="0"/>
                      <wp:positionH relativeFrom="column">
                        <wp:posOffset>2390775</wp:posOffset>
                      </wp:positionH>
                      <wp:positionV relativeFrom="paragraph">
                        <wp:posOffset>66040</wp:posOffset>
                      </wp:positionV>
                      <wp:extent cx="4145280" cy="7620"/>
                      <wp:effectExtent l="38100" t="76200" r="26670" b="106680"/>
                      <wp:wrapNone/>
                      <wp:docPr id="619" name="Connecteur droit avec flèche 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45280" cy="762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619" o:spid="_x0000_s1026" type="#_x0000_t32" style="position:absolute;margin-left:188.25pt;margin-top:5.2pt;width:326.4pt;height:.6pt;flip:y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" strokecolor="black [3213]" strokeweight="1pt">
                      <v:stroke startarrow="open" endarrow="open"/>
                    </v:shape>
                  </w:pict>
                </mc:Fallback>
              </mc:AlternateContent>
            </w:r>
          </w:p>
          <w:p w14:paraId="3ECF0AF0" w14:textId="77777777" w:rsidR="00DA4301" w:rsidRPr="00B967D9" w:rsidRDefault="00DA4301" w:rsidP="002E50DA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977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7E35C1A" w14:textId="77777777" w:rsidR="00DA4301" w:rsidRPr="00B967D9" w:rsidRDefault="00DA4301" w:rsidP="002E50D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97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8510CCA" w14:textId="77777777" w:rsidR="00DA4301" w:rsidRPr="00B967D9" w:rsidRDefault="00DA4301" w:rsidP="002E50DA">
            <w:pPr>
              <w:rPr>
                <w:rFonts w:ascii="Arial" w:hAnsi="Arial" w:cs="Arial"/>
                <w:sz w:val="24"/>
              </w:rPr>
            </w:pPr>
          </w:p>
        </w:tc>
      </w:tr>
      <w:tr w:rsidR="00DA4301" w:rsidRPr="00B967D9" w14:paraId="2C01C1CD" w14:textId="77777777" w:rsidTr="002E50DA">
        <w:tc>
          <w:tcPr>
            <w:tcW w:w="39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10914B2" w14:textId="77777777" w:rsidR="00DA4301" w:rsidRPr="00A93EFF" w:rsidRDefault="00DA4301" w:rsidP="002E50DA">
            <w:pPr>
              <w:pStyle w:val="Paragraphedeliste"/>
              <w:numPr>
                <w:ilvl w:val="0"/>
                <w:numId w:val="10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A93EFF">
              <w:rPr>
                <w:rFonts w:ascii="Arial" w:hAnsi="Arial" w:cs="Arial"/>
                <w:b/>
                <w:sz w:val="28"/>
                <w:szCs w:val="28"/>
              </w:rPr>
              <w:t>Segment de droite</w:t>
            </w:r>
          </w:p>
        </w:tc>
        <w:tc>
          <w:tcPr>
            <w:tcW w:w="4677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46B9980" w14:textId="77777777" w:rsidR="00DA4301" w:rsidRDefault="00DA4301" w:rsidP="002E50DA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Portion d’une droite limitée par 2 points.</w:t>
            </w:r>
          </w:p>
          <w:p w14:paraId="3EEC9D1E" w14:textId="77777777" w:rsidR="00DA4301" w:rsidRDefault="00DA4301" w:rsidP="002E50DA">
            <w:pPr>
              <w:jc w:val="both"/>
              <w:rPr>
                <w:rFonts w:ascii="Arial" w:hAnsi="Arial" w:cs="Arial"/>
                <w:sz w:val="24"/>
              </w:rPr>
            </w:pPr>
          </w:p>
          <w:p w14:paraId="16545022" w14:textId="77777777" w:rsidR="00DA4301" w:rsidRDefault="00DA4301" w:rsidP="002E50DA">
            <w:pPr>
              <w:jc w:val="both"/>
              <w:rPr>
                <w:rFonts w:ascii="Arial" w:hAnsi="Arial" w:cs="Arial"/>
                <w:sz w:val="24"/>
              </w:rPr>
            </w:pPr>
          </w:p>
          <w:p w14:paraId="3B92DFB9" w14:textId="77777777" w:rsidR="00DA4301" w:rsidRDefault="00DA4301" w:rsidP="002E50DA">
            <w:pPr>
              <w:jc w:val="both"/>
              <w:rPr>
                <w:rFonts w:ascii="Arial" w:hAnsi="Arial" w:cs="Arial"/>
                <w:sz w:val="24"/>
              </w:rPr>
            </w:pPr>
          </w:p>
          <w:p w14:paraId="0C9D9EF7" w14:textId="77777777" w:rsidR="00DA4301" w:rsidRPr="00B967D9" w:rsidRDefault="00DA4301" w:rsidP="002E50DA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977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5E82CA5" w14:textId="77777777" w:rsidR="00DA4301" w:rsidRDefault="00DA4301" w:rsidP="002E50DA">
            <w:pPr>
              <w:rPr>
                <w:rFonts w:ascii="Arial" w:hAnsi="Arial" w:cs="Arial"/>
                <w:sz w:val="24"/>
              </w:rPr>
            </w:pPr>
          </w:p>
          <w:p w14:paraId="0705714A" w14:textId="77777777" w:rsidR="00DA4301" w:rsidRDefault="00DA4301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2335104" behindDoc="0" locked="0" layoutInCell="1" allowOverlap="1" wp14:anchorId="239F0881" wp14:editId="2715F091">
                      <wp:simplePos x="0" y="0"/>
                      <wp:positionH relativeFrom="column">
                        <wp:posOffset>246380</wp:posOffset>
                      </wp:positionH>
                      <wp:positionV relativeFrom="paragraph">
                        <wp:posOffset>105410</wp:posOffset>
                      </wp:positionV>
                      <wp:extent cx="3137535" cy="91440"/>
                      <wp:effectExtent l="0" t="0" r="24765" b="60960"/>
                      <wp:wrapNone/>
                      <wp:docPr id="623" name="Groupe 6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37535" cy="91440"/>
                                <a:chOff x="0" y="0"/>
                                <a:chExt cx="3137535" cy="91440"/>
                              </a:xfrm>
                            </wpg:grpSpPr>
                            <wps:wsp>
                              <wps:cNvPr id="624" name="Connecteur droit 624"/>
                              <wps:cNvCnPr/>
                              <wps:spPr>
                                <a:xfrm>
                                  <a:off x="45720" y="53340"/>
                                  <a:ext cx="303259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8000"/>
                                    </a:srgbClr>
                                  </a:outerShdw>
                                </a:effectLst>
                              </wps:spPr>
                              <wps:bodyPr/>
                            </wps:wsp>
                            <wps:wsp>
                              <wps:cNvPr id="625" name="Ellipse 625"/>
                              <wps:cNvSpPr/>
                              <wps:spPr>
                                <a:xfrm flipH="1" flipV="1">
                                  <a:off x="0" y="0"/>
                                  <a:ext cx="59055" cy="9144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6" name="Ellipse 626"/>
                              <wps:cNvSpPr/>
                              <wps:spPr>
                                <a:xfrm flipH="1" flipV="1">
                                  <a:off x="3078480" y="0"/>
                                  <a:ext cx="59055" cy="914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254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623" o:spid="_x0000_s1026" style="position:absolute;margin-left:19.4pt;margin-top:8.3pt;width:247.05pt;height:7.2pt;z-index:252335104" coordsize="31375,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">
                      <v:line id="Connecteur droit 624" o:spid="_x0000_s1027" style="position:absolute;visibility:visible;mso-wrap-style:square" from="457,533" to="30783,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mOgcYAAADcAAAADwAAAGRycy9kb3ducmV2LnhtbESP3WoCMRSE7wu+QzhC77pZbVHZmhUR&#10;hFIoVG3By+Pm7A9NTpZNdLd9+kYQvBxm5htmuRqsERfqfONYwSRJQRAXTjdcKfg6bJ8WIHxA1mgc&#10;k4Jf8rDKRw9LzLTreUeXfahEhLDPUEEdQptJ6YuaLPrEtcTRK11nMUTZVVJ32Ee4NXKapjNpseG4&#10;UGNLm5qKn/3ZKui/T7smNR9lYPdcnObv2+Pnn1HqcTysX0EEGsI9fGu/aQWz6Qtcz8QjIP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pjoHGAAAA3AAAAA8AAAAAAAAA&#10;AAAAAAAAoQIAAGRycy9kb3ducmV2LnhtbFBLBQYAAAAABAAEAPkAAACUAwAAAAA=&#10;" strokecolor="windowText" strokeweight="2pt">
                        <v:shadow on="t" color="black" opacity="24903f" origin=",.5" offset="0,.55556mm"/>
                      </v:line>
                      <v:oval id="Ellipse 625" o:spid="_x0000_s1028" style="position:absolute;width:590;height:914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107cUA&#10;AADcAAAADwAAAGRycy9kb3ducmV2LnhtbESPQWvCQBSE7wX/w/KE3nSjYJDUNajQIvSUWIreHtnX&#10;JCb7NmRXk/bXdwtCj8PMfMNs0tG04k69qy0rWMwjEMSF1TWXCj5Or7M1COeRNbaWScE3OUi3k6cN&#10;JtoOnNE996UIEHYJKqi87xIpXVGRQTe3HXHwvmxv0AfZl1L3OAS4aeUyimJpsOawUGFHh4qKJr8Z&#10;BXa/jwvz80afp/XtnJlr837JI6Wep+PuBYSn0f+HH+2jVhAvV/B3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XTtxQAAANwAAAAPAAAAAAAAAAAAAAAAAJgCAABkcnMv&#10;ZG93bnJldi54bWxQSwUGAAAAAAQABAD1AAAAigMAAAAA&#10;" fillcolor="black [3200]" strokecolor="black [1600]" strokeweight="2pt"/>
                      <v:oval id="Ellipse 626" o:spid="_x0000_s1029" style="position:absolute;left:30784;width:591;height:914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SIkccA&#10;AADcAAAADwAAAGRycy9kb3ducmV2LnhtbESPQWvCQBSE7wX/w/KEXoJuaiFKdJUSKO2hlDZ6yPGZ&#10;fSbR7NuQXTXtr3cLQo/DzHzDrDaDacWFetdYVvA0jUEQl1Y3XCnYbV8nCxDOI2tsLZOCH3KwWY8e&#10;Vphqe+VvuuS+EgHCLkUFtfddKqUrazLoprYjDt7B9gZ9kH0ldY/XADetnMVxIg02HBZq7CirqTzl&#10;Z6MgyrL8a/75TEXxwb/n4z5K3jhS6nE8vCxBeBr8f/jeftcKklkCf2fCEZ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UiJHHAAAA3AAAAA8AAAAAAAAAAAAAAAAAmAIAAGRy&#10;cy9kb3ducmV2LnhtbFBLBQYAAAAABAAEAPUAAACMAwAAAAA=&#10;" fillcolor="windowText" strokeweight="2pt"/>
                    </v:group>
                  </w:pict>
                </mc:Fallback>
              </mc:AlternateContent>
            </w:r>
          </w:p>
          <w:p w14:paraId="76D7D1F6" w14:textId="77777777" w:rsidR="00DA4301" w:rsidRDefault="00DA4301" w:rsidP="002E50DA">
            <w:pPr>
              <w:rPr>
                <w:rFonts w:ascii="Arial" w:hAnsi="Arial" w:cs="Arial"/>
                <w:sz w:val="24"/>
              </w:rPr>
            </w:pPr>
          </w:p>
          <w:p w14:paraId="509EBF68" w14:textId="77777777" w:rsidR="00DA4301" w:rsidRPr="00B967D9" w:rsidRDefault="00DA4301" w:rsidP="002E50D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97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521C7FA" w14:textId="77777777" w:rsidR="00DA4301" w:rsidRPr="00B967D9" w:rsidRDefault="00DA4301" w:rsidP="002E50DA">
            <w:pPr>
              <w:rPr>
                <w:rFonts w:ascii="Arial" w:hAnsi="Arial" w:cs="Arial"/>
                <w:sz w:val="24"/>
              </w:rPr>
            </w:pPr>
          </w:p>
        </w:tc>
      </w:tr>
      <w:tr w:rsidR="00DA4301" w:rsidRPr="00B967D9" w14:paraId="18C6020F" w14:textId="77777777" w:rsidTr="002E50DA">
        <w:tc>
          <w:tcPr>
            <w:tcW w:w="39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A74923D" w14:textId="77777777" w:rsidR="00DA4301" w:rsidRPr="00A93EFF" w:rsidRDefault="00DA4301" w:rsidP="002E50DA">
            <w:pPr>
              <w:pStyle w:val="Paragraphedeliste"/>
              <w:numPr>
                <w:ilvl w:val="0"/>
                <w:numId w:val="10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A93EFF">
              <w:rPr>
                <w:rFonts w:ascii="Arial" w:hAnsi="Arial" w:cs="Arial"/>
                <w:b/>
                <w:sz w:val="28"/>
                <w:szCs w:val="28"/>
              </w:rPr>
              <w:t>Droites parallèles</w:t>
            </w:r>
          </w:p>
        </w:tc>
        <w:tc>
          <w:tcPr>
            <w:tcW w:w="4677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51B13EA" w14:textId="77777777" w:rsidR="00DA4301" w:rsidRDefault="00DA4301" w:rsidP="002E50DA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Deux droites qui sont à égale distance l’une de l’autre et qui ne se croiseront jamais.</w:t>
            </w:r>
          </w:p>
          <w:p w14:paraId="3AD7C51C" w14:textId="77777777" w:rsidR="00DA4301" w:rsidRDefault="00DA4301" w:rsidP="002E50DA">
            <w:pPr>
              <w:jc w:val="both"/>
              <w:rPr>
                <w:rFonts w:ascii="Arial" w:hAnsi="Arial" w:cs="Arial"/>
                <w:sz w:val="24"/>
              </w:rPr>
            </w:pPr>
          </w:p>
          <w:p w14:paraId="02B1997E" w14:textId="77777777" w:rsidR="00DA4301" w:rsidRPr="00B967D9" w:rsidRDefault="00DA4301" w:rsidP="002E50DA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977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25A33D6" w14:textId="77777777" w:rsidR="00DA4301" w:rsidRPr="00B967D9" w:rsidRDefault="00DA4301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2336128" behindDoc="0" locked="0" layoutInCell="1" allowOverlap="1" wp14:anchorId="0FBAAAE5" wp14:editId="073AB9DC">
                      <wp:simplePos x="0" y="0"/>
                      <wp:positionH relativeFrom="column">
                        <wp:posOffset>890270</wp:posOffset>
                      </wp:positionH>
                      <wp:positionV relativeFrom="paragraph">
                        <wp:posOffset>199390</wp:posOffset>
                      </wp:positionV>
                      <wp:extent cx="2640965" cy="289560"/>
                      <wp:effectExtent l="38100" t="190500" r="83185" b="224790"/>
                      <wp:wrapNone/>
                      <wp:docPr id="627" name="Groupe 6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40965" cy="289560"/>
                                <a:chOff x="0" y="0"/>
                                <a:chExt cx="2640965" cy="289560"/>
                              </a:xfrm>
                            </wpg:grpSpPr>
                            <wpg:grpSp>
                              <wpg:cNvPr id="628" name="Groupe 628"/>
                              <wpg:cNvGrpSpPr/>
                              <wpg:grpSpPr>
                                <a:xfrm>
                                  <a:off x="0" y="60960"/>
                                  <a:ext cx="1783080" cy="205740"/>
                                  <a:chOff x="0" y="0"/>
                                  <a:chExt cx="906780" cy="152400"/>
                                </a:xfrm>
                              </wpg:grpSpPr>
                              <wps:wsp>
                                <wps:cNvPr id="629" name="Connecteur droit 629"/>
                                <wps:cNvCnPr/>
                                <wps:spPr>
                                  <a:xfrm>
                                    <a:off x="0" y="0"/>
                                    <a:ext cx="9067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/>
                              </wps:wsp>
                              <wps:wsp>
                                <wps:cNvPr id="630" name="Connecteur droit 630"/>
                                <wps:cNvCnPr/>
                                <wps:spPr>
                                  <a:xfrm>
                                    <a:off x="0" y="152400"/>
                                    <a:ext cx="9067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/>
                              </wps:wsp>
                            </wpg:grpSp>
                            <wpg:grpSp>
                              <wpg:cNvPr id="631" name="Groupe 631"/>
                              <wpg:cNvGrpSpPr/>
                              <wpg:grpSpPr>
                                <a:xfrm rot="19770989">
                                  <a:off x="1965960" y="0"/>
                                  <a:ext cx="675005" cy="289560"/>
                                  <a:chOff x="0" y="0"/>
                                  <a:chExt cx="906780" cy="152400"/>
                                </a:xfrm>
                              </wpg:grpSpPr>
                              <wps:wsp>
                                <wps:cNvPr id="632" name="Connecteur droit 632"/>
                                <wps:cNvCnPr/>
                                <wps:spPr>
                                  <a:xfrm>
                                    <a:off x="0" y="0"/>
                                    <a:ext cx="9067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/>
                              </wps:wsp>
                              <wps:wsp>
                                <wps:cNvPr id="633" name="Connecteur droit 633"/>
                                <wps:cNvCnPr/>
                                <wps:spPr>
                                  <a:xfrm>
                                    <a:off x="0" y="152400"/>
                                    <a:ext cx="9067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627" o:spid="_x0000_s1026" style="position:absolute;margin-left:70.1pt;margin-top:15.7pt;width:207.95pt;height:22.8pt;z-index:252336128" coordsize="26409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">
                      <v:group id="Groupe 628" o:spid="_x0000_s1027" style="position:absolute;top:609;width:17830;height:2058" coordsize="9067,1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      <v:line id="Connecteur droit 629" o:spid="_x0000_s1028" style="position:absolute;visibility:visible;mso-wrap-style:square" from="0,0" to="906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ghH8UAAADcAAAADwAAAGRycy9kb3ducmV2LnhtbESPW2sCMRSE3wv+h3AE32pWBatbsyIF&#10;QYSClxZ8PG7OXmhysmxSd9tf3wgFH4eZ+YZZrXtrxI1aXztWMBknIIhzp2suFXyct88LED4gazSO&#10;ScEPeVhng6cVptp1fKTbKZQiQtinqKAKoUml9HlFFv3YNcTRK1xrMUTZllK32EW4NXKaJHNpsea4&#10;UGFDbxXlX6dvq6D7vB7rxLwXgd0sv77st5fDr1FqNOw3ryAC9eER/m/vtIL5dAn3M/EIy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qghH8UAAADcAAAADwAAAAAAAAAA&#10;AAAAAAChAgAAZHJzL2Rvd25yZXYueG1sUEsFBgAAAAAEAAQA+QAAAJMDAAAAAA==&#10;" strokecolor="windowText" strokeweight="2pt">
                          <v:shadow on="t" color="black" opacity="24903f" origin=",.5" offset="0,.55556mm"/>
                        </v:line>
                        <v:line id="Connecteur droit 630" o:spid="_x0000_s1029" style="position:absolute;visibility:visible;mso-wrap-style:square" from="0,1524" to="9067,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seX8MAAADcAAAADwAAAGRycy9kb3ducmV2LnhtbERPXWvCMBR9H/gfwhX2tqZa6EY1igjC&#10;GAysbrDHa3Nti8lNabK289cvD4M9Hs73ejtZIwbqfetYwSJJQRBXTrdcK/g4H55eQPiArNE4JgU/&#10;5GG7mT2ssdBu5JKGU6hFDGFfoIImhK6Q0lcNWfSJ64gjd3W9xRBhX0vd4xjDrZHLNM2lxZZjQ4Md&#10;7Ruqbqdvq2D8vJRtat6vgV1WXZ7fDl/Hu1HqcT7tViACTeFf/Od+1QryLM6PZ+IR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LHl/DAAAA3AAAAA8AAAAAAAAAAAAA&#10;AAAAoQIAAGRycy9kb3ducmV2LnhtbFBLBQYAAAAABAAEAPkAAACRAwAAAAA=&#10;" strokecolor="windowText" strokeweight="2pt">
                          <v:shadow on="t" color="black" opacity="24903f" origin=",.5" offset="0,.55556mm"/>
                        </v:line>
                      </v:group>
                      <v:group id="Groupe 631" o:spid="_x0000_s1030" style="position:absolute;left:19659;width:6750;height:2895;rotation:-1997768fd" coordsize="9067,1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0w0XFAAAA3AAA&#10;AA8AAAAAAAAAAAAAAAAAqgIAAGRycy9kb3ducmV2LnhtbFBLBQYAAAAABAAEAPoAAACcAwAAAAA=&#10;">
                        <v:line id="Connecteur droit 632" o:spid="_x0000_s1031" style="position:absolute;visibility:visible;mso-wrap-style:square" from="0,0" to="906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Uls8QAAADcAAAADwAAAGRycy9kb3ducmV2LnhtbESP3YrCMBSE74V9h3AWvNNUBV2qUWRB&#10;WATBn13Yy2NzbIvJSWmirT69EQQvh5n5hpktWmvElWpfOlYw6CcgiDOnS84V/B5WvS8QPiBrNI5J&#10;wY08LOYfnRmm2jW8o+s+5CJC2KeooAihSqX0WUEWfd9VxNE7udpiiLLOpa6xiXBr5DBJxtJiyXGh&#10;wIq+C8rO+4tV0Pwdd2ViNqfAbpQdJ+vV//ZulOp+tsspiEBteIdf7R+tYDwawvNMPAJ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1SWzxAAAANwAAAAPAAAAAAAAAAAA&#10;AAAAAKECAABkcnMvZG93bnJldi54bWxQSwUGAAAAAAQABAD5AAAAkgMAAAAA&#10;" strokecolor="windowText" strokeweight="2pt">
                          <v:shadow on="t" color="black" opacity="24903f" origin=",.5" offset="0,.55556mm"/>
                        </v:line>
                        <v:line id="Connecteur droit 633" o:spid="_x0000_s1032" style="position:absolute;visibility:visible;mso-wrap-style:square" from="0,1524" to="9067,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mAKMUAAADcAAAADwAAAGRycy9kb3ducmV2LnhtbESP3WrCQBSE7wu+w3KE3jUbDViJriKC&#10;IIWCv+DlMXtMgrtnQ3Zr0j69Wyj0cpiZb5j5srdGPKj1tWMFoyQFQVw4XXOp4HTcvE1B+ICs0Tgm&#10;Bd/kYbkYvMwx167jPT0OoRQRwj5HBVUITS6lLyqy6BPXEEfv5lqLIcq2lLrFLsKtkeM0nUiLNceF&#10;ChtaV1TcD19WQXe+7uvUfN4Cu6y4vn9sLrsfo9TrsF/NQATqw3/4r73VCiZZBr9n4hG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mAKMUAAADcAAAADwAAAAAAAAAA&#10;AAAAAAChAgAAZHJzL2Rvd25yZXYueG1sUEsFBgAAAAAEAAQA+QAAAJMDAAAAAA==&#10;" strokecolor="windowText" strokeweight="2pt">
                          <v:shadow on="t" color="black" opacity="24903f" origin=",.5" offset="0,.55556mm"/>
                        </v:line>
                      </v:group>
                    </v:group>
                  </w:pict>
                </mc:Fallback>
              </mc:AlternateContent>
            </w:r>
          </w:p>
        </w:tc>
        <w:tc>
          <w:tcPr>
            <w:tcW w:w="297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9839A60" w14:textId="77777777" w:rsidR="00DA4301" w:rsidRPr="00B967D9" w:rsidRDefault="00DA4301" w:rsidP="002E50DA">
            <w:pPr>
              <w:rPr>
                <w:rFonts w:ascii="Arial" w:hAnsi="Arial" w:cs="Arial"/>
                <w:sz w:val="24"/>
              </w:rPr>
            </w:pPr>
          </w:p>
        </w:tc>
      </w:tr>
      <w:tr w:rsidR="00DA4301" w:rsidRPr="00B967D9" w14:paraId="423FE5A4" w14:textId="77777777" w:rsidTr="002E50DA">
        <w:tc>
          <w:tcPr>
            <w:tcW w:w="39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F49C13A" w14:textId="77777777" w:rsidR="00DA4301" w:rsidRPr="00A93EFF" w:rsidRDefault="00DA4301" w:rsidP="002E50DA">
            <w:pPr>
              <w:pStyle w:val="Paragraphedeliste"/>
              <w:numPr>
                <w:ilvl w:val="0"/>
                <w:numId w:val="10"/>
              </w:numPr>
              <w:rPr>
                <w:rFonts w:ascii="Arial" w:hAnsi="Arial" w:cs="Arial"/>
                <w:b/>
                <w:sz w:val="26"/>
                <w:szCs w:val="26"/>
              </w:rPr>
            </w:pPr>
            <w:r w:rsidRPr="00A93EFF">
              <w:rPr>
                <w:rFonts w:ascii="Arial" w:hAnsi="Arial" w:cs="Arial"/>
                <w:b/>
                <w:sz w:val="26"/>
                <w:szCs w:val="26"/>
              </w:rPr>
              <w:t>Droites perpendiculaires</w:t>
            </w:r>
          </w:p>
        </w:tc>
        <w:tc>
          <w:tcPr>
            <w:tcW w:w="4677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B86CEB9" w14:textId="77777777" w:rsidR="00DA4301" w:rsidRDefault="00DA4301" w:rsidP="002E50DA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Deux droites qui se coupent en formant un angle droit</w:t>
            </w:r>
          </w:p>
          <w:p w14:paraId="0DB56467" w14:textId="77777777" w:rsidR="00DA4301" w:rsidRDefault="00DA4301" w:rsidP="002E50DA">
            <w:pPr>
              <w:jc w:val="both"/>
              <w:rPr>
                <w:rFonts w:ascii="Arial" w:hAnsi="Arial" w:cs="Arial"/>
                <w:sz w:val="24"/>
              </w:rPr>
            </w:pPr>
          </w:p>
          <w:p w14:paraId="02D98B0E" w14:textId="77777777" w:rsidR="00DA4301" w:rsidRDefault="00DA4301" w:rsidP="002E50DA">
            <w:pPr>
              <w:jc w:val="both"/>
              <w:rPr>
                <w:rFonts w:ascii="Arial" w:hAnsi="Arial" w:cs="Arial"/>
                <w:sz w:val="24"/>
              </w:rPr>
            </w:pPr>
          </w:p>
          <w:p w14:paraId="6EB83E12" w14:textId="77777777" w:rsidR="00DA4301" w:rsidRDefault="00DA4301" w:rsidP="002E50DA">
            <w:pPr>
              <w:jc w:val="both"/>
              <w:rPr>
                <w:rFonts w:ascii="Arial" w:hAnsi="Arial" w:cs="Arial"/>
                <w:sz w:val="24"/>
              </w:rPr>
            </w:pPr>
          </w:p>
          <w:p w14:paraId="2D323C44" w14:textId="77777777" w:rsidR="00DA4301" w:rsidRPr="00B967D9" w:rsidRDefault="00DA4301" w:rsidP="002E50DA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977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B3ED38B" w14:textId="77777777" w:rsidR="00DA4301" w:rsidRDefault="00DA4301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2333056" behindDoc="0" locked="0" layoutInCell="1" allowOverlap="1" wp14:anchorId="72F8D5E8" wp14:editId="4F330CD5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19050</wp:posOffset>
                      </wp:positionV>
                      <wp:extent cx="906780" cy="685800"/>
                      <wp:effectExtent l="19050" t="19050" r="0" b="38100"/>
                      <wp:wrapNone/>
                      <wp:docPr id="634" name="Groupe 6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6780" cy="685800"/>
                                <a:chOff x="0" y="0"/>
                                <a:chExt cx="906780" cy="685800"/>
                              </a:xfrm>
                            </wpg:grpSpPr>
                            <wpg:grpSp>
                              <wpg:cNvPr id="635" name="Groupe 635"/>
                              <wpg:cNvGrpSpPr/>
                              <wpg:grpSpPr>
                                <a:xfrm rot="1321940">
                                  <a:off x="0" y="0"/>
                                  <a:ext cx="906780" cy="685800"/>
                                  <a:chOff x="0" y="0"/>
                                  <a:chExt cx="906780" cy="685800"/>
                                </a:xfrm>
                              </wpg:grpSpPr>
                              <wps:wsp>
                                <wps:cNvPr id="636" name="Connecteur droit 636"/>
                                <wps:cNvCnPr/>
                                <wps:spPr>
                                  <a:xfrm flipV="1">
                                    <a:off x="441960" y="0"/>
                                    <a:ext cx="0" cy="6858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/>
                              </wps:wsp>
                              <wps:wsp>
                                <wps:cNvPr id="637" name="Connecteur droit 637"/>
                                <wps:cNvCnPr/>
                                <wps:spPr>
                                  <a:xfrm>
                                    <a:off x="0" y="358140"/>
                                    <a:ext cx="9067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/>
                              </wps:wsp>
                            </wpg:grpSp>
                            <wps:wsp>
                              <wps:cNvPr id="638" name="Rectangle 638"/>
                              <wps:cNvSpPr/>
                              <wps:spPr>
                                <a:xfrm rot="1266551">
                                  <a:off x="464820" y="228600"/>
                                  <a:ext cx="99838" cy="122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634" o:spid="_x0000_s1026" style="position:absolute;margin-left:31.1pt;margin-top:1.5pt;width:71.4pt;height:54pt;z-index:252333056" coordsize="9067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">
                      <v:group id="Groupe 635" o:spid="_x0000_s1027" style="position:absolute;width:9067;height:6858;rotation:1443911fd" coordsize="9067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9edfxgAAANwA&#10;AAAPAAAAAAAAAAAAAAAAAKoCAABkcnMvZG93bnJldi54bWxQSwUGAAAAAAQABAD6AAAAnQMAAAAA&#10;">
                        <v:line id="Connecteur droit 636" o:spid="_x0000_s1028" style="position:absolute;flip:y;visibility:visible;mso-wrap-style:square" from="4419,0" to="4419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ou/8UAAADcAAAADwAAAGRycy9kb3ducmV2LnhtbESPT2vCQBTE7wW/w/IEb3XXCqFGVxGl&#10;YKGHNorg7ZF9JsHs25Dd/Om37xYKPQ4z8xtmsxttLXpqfeVYw2KuQBDnzlRcaLic355fQfiAbLB2&#10;TBq+ycNuO3naYGrcwF/UZ6EQEcI+RQ1lCE0qpc9LsujnriGO3t21FkOUbSFNi0OE21q+KJVIixXH&#10;hRIbOpSUP7LOalDqY3V7H/vPqwq3JutO3XAcSOvZdNyvQQQaw3/4r30yGpJlAr9n4hG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5ou/8UAAADcAAAADwAAAAAAAAAA&#10;AAAAAAChAgAAZHJzL2Rvd25yZXYueG1sUEsFBgAAAAAEAAQA+QAAAJMDAAAAAA==&#10;" strokecolor="windowText" strokeweight="2pt">
                          <v:shadow on="t" color="black" opacity="24903f" origin=",.5" offset="0,.55556mm"/>
                        </v:line>
                        <v:line id="Connecteur droit 637" o:spid="_x0000_s1029" style="position:absolute;visibility:visible;mso-wrap-style:square" from="0,3581" to="9067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KGK8UAAADcAAAADwAAAGRycy9kb3ducmV2LnhtbESPzWrDMBCE74W8g9hAb42cGpzgRAmh&#10;YCiFQvMHOW6sjW0irYyl2m6fvioUehxm5htmvR2tET11vnGsYD5LQBCXTjdcKTgdi6clCB+QNRrH&#10;pOCLPGw3k4c15toNvKf+ECoRIexzVFCH0OZS+rImi37mWuLo3VxnMUTZVVJ3OES4NfI5STJpseG4&#10;UGNLLzWV98OnVTCcr/smMe+3wC4tr4u34vLxbZR6nI67FYhAY/gP/7VftYIsXcDvmXgE5O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KGK8UAAADcAAAADwAAAAAAAAAA&#10;AAAAAAChAgAAZHJzL2Rvd25yZXYueG1sUEsFBgAAAAAEAAQA+QAAAJMDAAAAAA==&#10;" strokecolor="windowText" strokeweight="2pt">
                          <v:shadow on="t" color="black" opacity="24903f" origin=",.5" offset="0,.55556mm"/>
                        </v:line>
                      </v:group>
                      <v:rect id="Rectangle 638" o:spid="_x0000_s1030" style="position:absolute;left:4648;top:2286;width:998;height:1226;rotation:138341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y3IsYA&#10;AADcAAAADwAAAGRycy9kb3ducmV2LnhtbESPwWrCQBCG74W+wzIFL1I3VhBJXcUKheLBNmrpdchO&#10;k9DsbNjdaHz7zkHwOPzzf/PNcj24Vp0pxMazgekkA0VcettwZeB0fH9egIoJ2WLrmQxcKcJ69fiw&#10;xNz6Cxd0PqRKCYRjjgbqlLpc61jW5DBOfEcs2a8PDpOModI24EXgrtUvWTbXDhuWCzV2tK2p/Dv0&#10;TjTedv32OP7pdtM+FN+f469+X2yMGT0Nm1dQiYZ0X761P6yB+Uxs5RkhgF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y3IsYAAADcAAAADwAAAAAAAAAAAAAAAACYAgAAZHJz&#10;L2Rvd25yZXYueG1sUEsFBgAAAAAEAAQA9QAAAIsDAAAAAA==&#10;" fillcolor="white [3212]" strokecolor="black [3213]" strokeweight="2pt"/>
                    </v:group>
                  </w:pict>
                </mc:Fallback>
              </mc:AlternateContent>
            </w:r>
          </w:p>
          <w:p w14:paraId="34466958" w14:textId="77777777" w:rsidR="00DA4301" w:rsidRDefault="00DA4301" w:rsidP="002E50DA">
            <w:pPr>
              <w:rPr>
                <w:rFonts w:ascii="Arial" w:hAnsi="Arial" w:cs="Arial"/>
                <w:sz w:val="24"/>
              </w:rPr>
            </w:pPr>
          </w:p>
          <w:p w14:paraId="0C441363" w14:textId="77777777" w:rsidR="00DA4301" w:rsidRDefault="00DA4301" w:rsidP="002E50DA">
            <w:pPr>
              <w:rPr>
                <w:rFonts w:ascii="Arial" w:hAnsi="Arial" w:cs="Arial"/>
                <w:sz w:val="24"/>
              </w:rPr>
            </w:pPr>
          </w:p>
          <w:p w14:paraId="2AA87C35" w14:textId="77777777" w:rsidR="00DA4301" w:rsidRDefault="00DA4301" w:rsidP="002E50DA">
            <w:pPr>
              <w:rPr>
                <w:rFonts w:ascii="Arial" w:hAnsi="Arial" w:cs="Arial"/>
                <w:sz w:val="24"/>
              </w:rPr>
            </w:pPr>
          </w:p>
          <w:p w14:paraId="1CB1BC6C" w14:textId="77777777" w:rsidR="00DA4301" w:rsidRPr="00B967D9" w:rsidRDefault="00DA4301" w:rsidP="002E50D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97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996336E" w14:textId="77777777" w:rsidR="00DA4301" w:rsidRPr="00B967D9" w:rsidRDefault="00DA4301" w:rsidP="002E50DA">
            <w:pPr>
              <w:rPr>
                <w:rFonts w:ascii="Arial" w:hAnsi="Arial" w:cs="Arial"/>
                <w:sz w:val="24"/>
              </w:rPr>
            </w:pPr>
          </w:p>
        </w:tc>
      </w:tr>
      <w:tr w:rsidR="00DA4301" w:rsidRPr="00B967D9" w14:paraId="4811B518" w14:textId="77777777" w:rsidTr="002E50DA">
        <w:tc>
          <w:tcPr>
            <w:tcW w:w="39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859A6E3" w14:textId="77777777" w:rsidR="00DA4301" w:rsidRPr="00A93EFF" w:rsidRDefault="00DA4301" w:rsidP="002E50DA">
            <w:pPr>
              <w:pStyle w:val="Paragraphedeliste"/>
              <w:numPr>
                <w:ilvl w:val="0"/>
                <w:numId w:val="7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A93EFF">
              <w:rPr>
                <w:rFonts w:ascii="Arial" w:hAnsi="Arial" w:cs="Arial"/>
                <w:b/>
                <w:sz w:val="28"/>
                <w:szCs w:val="28"/>
              </w:rPr>
              <w:t>Ligne brisée</w:t>
            </w:r>
          </w:p>
        </w:tc>
        <w:tc>
          <w:tcPr>
            <w:tcW w:w="4677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26411EF" w14:textId="77777777" w:rsidR="00DA4301" w:rsidRDefault="00DA4301" w:rsidP="002E50DA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Suite continue de segments de droites</w:t>
            </w:r>
          </w:p>
          <w:p w14:paraId="2410AB88" w14:textId="77777777" w:rsidR="00DA4301" w:rsidRDefault="00DA4301" w:rsidP="002E50DA">
            <w:pPr>
              <w:jc w:val="both"/>
              <w:rPr>
                <w:rFonts w:ascii="Arial" w:hAnsi="Arial" w:cs="Arial"/>
                <w:sz w:val="24"/>
              </w:rPr>
            </w:pPr>
          </w:p>
          <w:p w14:paraId="2E91529B" w14:textId="77777777" w:rsidR="00DA4301" w:rsidRDefault="00DA4301" w:rsidP="002E50DA">
            <w:pPr>
              <w:jc w:val="both"/>
              <w:rPr>
                <w:rFonts w:ascii="Arial" w:hAnsi="Arial" w:cs="Arial"/>
                <w:sz w:val="24"/>
              </w:rPr>
            </w:pPr>
          </w:p>
          <w:p w14:paraId="181AC1C1" w14:textId="77777777" w:rsidR="00DA4301" w:rsidRDefault="00DA4301" w:rsidP="002E50DA">
            <w:pPr>
              <w:jc w:val="both"/>
              <w:rPr>
                <w:rFonts w:ascii="Arial" w:hAnsi="Arial" w:cs="Arial"/>
                <w:sz w:val="24"/>
              </w:rPr>
            </w:pPr>
          </w:p>
          <w:p w14:paraId="5587BA7D" w14:textId="77777777" w:rsidR="00DA4301" w:rsidRDefault="00DA4301" w:rsidP="002E50DA">
            <w:pPr>
              <w:jc w:val="both"/>
              <w:rPr>
                <w:rFonts w:ascii="Arial" w:hAnsi="Arial" w:cs="Arial"/>
                <w:sz w:val="24"/>
              </w:rPr>
            </w:pPr>
          </w:p>
          <w:p w14:paraId="530A4226" w14:textId="77777777" w:rsidR="00DA4301" w:rsidRPr="00B967D9" w:rsidRDefault="00DA4301" w:rsidP="002E50DA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977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B98857E" w14:textId="77777777" w:rsidR="00DA4301" w:rsidRDefault="00DA4301" w:rsidP="002E50DA">
            <w:pPr>
              <w:rPr>
                <w:rFonts w:ascii="Arial" w:hAnsi="Arial" w:cs="Arial"/>
                <w:noProof/>
                <w:sz w:val="24"/>
                <w:lang w:eastAsia="fr-CA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t>Ligne brisée fermée :</w:t>
            </w:r>
          </w:p>
          <w:p w14:paraId="35461CDF" w14:textId="77777777" w:rsidR="00DA4301" w:rsidRDefault="00DA4301" w:rsidP="002E50DA">
            <w:pPr>
              <w:rPr>
                <w:rFonts w:ascii="Arial" w:hAnsi="Arial" w:cs="Arial"/>
                <w:noProof/>
                <w:sz w:val="24"/>
                <w:lang w:eastAsia="fr-CA"/>
              </w:rPr>
            </w:pPr>
          </w:p>
          <w:p w14:paraId="5DCE78A4" w14:textId="77777777" w:rsidR="00DA4301" w:rsidRDefault="00DA4301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74802244" wp14:editId="72AF7134">
                      <wp:simplePos x="0" y="0"/>
                      <wp:positionH relativeFrom="column">
                        <wp:posOffset>407434</wp:posOffset>
                      </wp:positionH>
                      <wp:positionV relativeFrom="paragraph">
                        <wp:posOffset>19685</wp:posOffset>
                      </wp:positionV>
                      <wp:extent cx="681990" cy="472440"/>
                      <wp:effectExtent l="0" t="0" r="22860" b="22860"/>
                      <wp:wrapNone/>
                      <wp:docPr id="639" name="Rogner un rectangle avec un coin diagonal 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1990" cy="472440"/>
                              </a:xfrm>
                              <a:prstGeom prst="snip2Diag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gner un rectangle avec un coin diagonal 639" o:spid="_x0000_s1026" style="position:absolute;margin-left:32.1pt;margin-top:1.55pt;width:53.7pt;height:37.2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1990,472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" path="m,l603248,r78742,78742l681990,472440r,l78742,472440,,393698,,xe" filled="f" strokecolor="black [1600]" strokeweight="2pt">
                      <v:path arrowok="t" o:connecttype="custom" o:connectlocs="0,0;603248,0;681990,78742;681990,472440;681990,472440;78742,472440;0,393698;0,0" o:connectangles="0,0,0,0,0,0,0,0"/>
                    </v:shape>
                  </w:pict>
                </mc:Fallback>
              </mc:AlternateContent>
            </w:r>
          </w:p>
          <w:p w14:paraId="54F71F6B" w14:textId="77777777" w:rsidR="00DA4301" w:rsidRDefault="00DA4301" w:rsidP="002E50DA">
            <w:pPr>
              <w:rPr>
                <w:rFonts w:ascii="Arial" w:hAnsi="Arial" w:cs="Arial"/>
                <w:sz w:val="24"/>
              </w:rPr>
            </w:pPr>
          </w:p>
          <w:p w14:paraId="277D1EAB" w14:textId="77777777" w:rsidR="00DA4301" w:rsidRPr="00B967D9" w:rsidRDefault="00DA4301" w:rsidP="002E50D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97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60E54F3" w14:textId="77777777" w:rsidR="00DA4301" w:rsidRDefault="00DA4301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Ligne brisée ouverte :</w:t>
            </w:r>
          </w:p>
          <w:p w14:paraId="6EDDA50C" w14:textId="77777777" w:rsidR="00DA4301" w:rsidRPr="00B967D9" w:rsidRDefault="00DA4301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2338176" behindDoc="0" locked="0" layoutInCell="1" allowOverlap="1" wp14:anchorId="4F96C450" wp14:editId="65F6049B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240665</wp:posOffset>
                      </wp:positionV>
                      <wp:extent cx="1009650" cy="350520"/>
                      <wp:effectExtent l="0" t="0" r="19050" b="30480"/>
                      <wp:wrapNone/>
                      <wp:docPr id="640" name="Groupe 6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9650" cy="350520"/>
                                <a:chOff x="0" y="0"/>
                                <a:chExt cx="1009650" cy="350520"/>
                              </a:xfrm>
                            </wpg:grpSpPr>
                            <wps:wsp>
                              <wps:cNvPr id="641" name="Connecteur droit 641"/>
                              <wps:cNvCnPr/>
                              <wps:spPr>
                                <a:xfrm>
                                  <a:off x="0" y="0"/>
                                  <a:ext cx="253365" cy="33528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42" name="Connecteur droit 642"/>
                              <wps:cNvCnPr/>
                              <wps:spPr>
                                <a:xfrm>
                                  <a:off x="251460" y="335280"/>
                                  <a:ext cx="758190" cy="1524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43" name="Connecteur droit 643"/>
                              <wps:cNvCnPr/>
                              <wps:spPr>
                                <a:xfrm>
                                  <a:off x="723900" y="15240"/>
                                  <a:ext cx="253365" cy="33528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640" o:spid="_x0000_s1026" style="position:absolute;margin-left:30.75pt;margin-top:18.95pt;width:79.5pt;height:27.6pt;z-index:252338176" coordsize="10096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">
                      <v:line id="Connecteur droit 641" o:spid="_x0000_s1027" style="position:absolute;visibility:visible;mso-wrap-style:square" from="0,0" to="2533,3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YObMQAAADcAAAADwAAAGRycy9kb3ducmV2LnhtbESP0WoCMRRE3wv+Q7iCbzWriMjWKCIK&#10;9WGhq37AdXO7Sbu5WTeprn/fFAo+DjNzhlmue9eIG3XBelYwGWcgiCuvLdcKzqf96wJEiMgaG8+k&#10;4EEB1qvByxJz7e9c0u0Ya5EgHHJUYGJscylDZchhGPuWOHmfvnMYk+xqqTu8J7hr5DTL5tKh5bRg&#10;sKWtoer7+OMUfH1M/a4PB3O4zi7F1malLYpSqdGw37yBiNTHZ/i//a4VzGcT+DuTj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Ng5sxAAAANwAAAAPAAAAAAAAAAAA&#10;AAAAAKECAABkcnMvZG93bnJldi54bWxQSwUGAAAAAAQABAD5AAAAkgMAAAAA&#10;" strokecolor="black [3040]" strokeweight="1pt"/>
                      <v:line id="Connecteur droit 642" o:spid="_x0000_s1028" style="position:absolute;visibility:visible;mso-wrap-style:square" from="2514,3352" to="10096,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SQG8QAAADcAAAADwAAAGRycy9kb3ducmV2LnhtbESPUWvCMBSF3wf+h3CFvc3UIiLVKEMU&#10;5kPBuv2Aa3PXZGtuapNp9+/NYODj4ZzzHc5qM7hWXKkP1rOC6SQDQVx7bblR8PG+f1mACBFZY+uZ&#10;FPxSgM169LTCQvsbV3Q9xUYkCIcCFZgYu0LKUBtyGCa+I07ep+8dxiT7RuoebwnuWpln2Vw6tJwW&#10;DHa0NVR/n36cgq9j7ndDOJjDZXYutzarbFlWSj2Ph9cliEhDfIT/229awXyWw9+ZdAT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5JAbxAAAANwAAAAPAAAAAAAAAAAA&#10;AAAAAKECAABkcnMvZG93bnJldi54bWxQSwUGAAAAAAQABAD5AAAAkgMAAAAA&#10;" strokecolor="black [3040]" strokeweight="1pt"/>
                      <v:line id="Connecteur droit 643" o:spid="_x0000_s1029" style="position:absolute;visibility:visible;mso-wrap-style:square" from="7239,152" to="9772,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g1gMUAAADcAAAADwAAAGRycy9kb3ducmV2LnhtbESPUWvCMBSF3wX/Q7jC3mw6JyKdUYZs&#10;MB8KVvcD7pq7Jltz0zWZdv/eCIKPh3POdzirzeBacaI+WM8KHrMcBHHtteVGwcfxbboEESKyxtYz&#10;KfinAJv1eLTCQvszV3Q6xEYkCIcCFZgYu0LKUBtyGDLfESfvy/cOY5J9I3WP5wR3rZzl+UI6tJwW&#10;DHa0NVT/HP6cgu/9zL8OYWd2v/PPcmvzypZlpdTDZHh5BhFpiPfwrf2uFSzmT3A9k46AX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g1gMUAAADcAAAADwAAAAAAAAAA&#10;AAAAAAChAgAAZHJzL2Rvd25yZXYueG1sUEsFBgAAAAAEAAQA+QAAAJMDAAAAAA==&#10;" strokecolor="black [3040]" strokeweight="1pt"/>
                    </v:group>
                  </w:pict>
                </mc:Fallback>
              </mc:AlternateContent>
            </w:r>
          </w:p>
        </w:tc>
      </w:tr>
    </w:tbl>
    <w:p w14:paraId="1DE9D7F9" w14:textId="77777777" w:rsidR="00DA4301" w:rsidRDefault="00DA4301">
      <w:r>
        <w:br w:type="page"/>
      </w:r>
    </w:p>
    <w:tbl>
      <w:tblPr>
        <w:tblStyle w:val="Grilledutableau"/>
        <w:tblW w:w="14567" w:type="dxa"/>
        <w:tblLayout w:type="fixed"/>
        <w:tblLook w:val="04A0" w:firstRow="1" w:lastRow="0" w:firstColumn="1" w:lastColumn="0" w:noHBand="0" w:noVBand="1"/>
      </w:tblPr>
      <w:tblGrid>
        <w:gridCol w:w="2376"/>
        <w:gridCol w:w="142"/>
        <w:gridCol w:w="709"/>
        <w:gridCol w:w="850"/>
        <w:gridCol w:w="1418"/>
        <w:gridCol w:w="1276"/>
        <w:gridCol w:w="283"/>
        <w:gridCol w:w="142"/>
        <w:gridCol w:w="850"/>
        <w:gridCol w:w="2148"/>
        <w:gridCol w:w="1113"/>
        <w:gridCol w:w="3260"/>
      </w:tblGrid>
      <w:tr w:rsidR="00BD2AD9" w:rsidRPr="00B967D9" w14:paraId="128A727B" w14:textId="77777777" w:rsidTr="001A2173">
        <w:tc>
          <w:tcPr>
            <w:tcW w:w="14567" w:type="dxa"/>
            <w:gridSpan w:val="12"/>
            <w:shd w:val="clear" w:color="auto" w:fill="D9D9D9" w:themeFill="background1" w:themeFillShade="D9"/>
          </w:tcPr>
          <w:p w14:paraId="58C4D774" w14:textId="28F01888" w:rsidR="00BD2AD9" w:rsidRPr="00B967D9" w:rsidRDefault="00BD2AD9" w:rsidP="00E051BD">
            <w:pPr>
              <w:rPr>
                <w:rFonts w:ascii="Arial" w:hAnsi="Arial" w:cs="Arial"/>
                <w:sz w:val="24"/>
              </w:rPr>
            </w:pPr>
            <w:r w:rsidRPr="007664F9">
              <w:rPr>
                <w:rFonts w:ascii="Arial" w:hAnsi="Arial" w:cs="Arial"/>
                <w:b/>
                <w:sz w:val="44"/>
                <w:szCs w:val="28"/>
              </w:rPr>
              <w:lastRenderedPageBreak/>
              <w:t>F</w:t>
            </w:r>
            <w:r>
              <w:rPr>
                <w:rFonts w:ascii="Arial" w:hAnsi="Arial" w:cs="Arial"/>
                <w:sz w:val="28"/>
                <w:szCs w:val="28"/>
              </w:rPr>
              <w:t>igures planes</w:t>
            </w:r>
          </w:p>
        </w:tc>
      </w:tr>
      <w:tr w:rsidR="00A93EFF" w:rsidRPr="00B967D9" w14:paraId="092DAF30" w14:textId="49747466" w:rsidTr="00A93EFF">
        <w:tc>
          <w:tcPr>
            <w:tcW w:w="2518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4569D64" w14:textId="77777777" w:rsidR="00A93EFF" w:rsidRPr="00A93EFF" w:rsidRDefault="00A93EFF" w:rsidP="00496475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A93EFF">
              <w:rPr>
                <w:rFonts w:ascii="Arial" w:hAnsi="Arial" w:cs="Arial"/>
                <w:b/>
                <w:sz w:val="28"/>
                <w:szCs w:val="28"/>
              </w:rPr>
              <w:t xml:space="preserve">Polygone </w:t>
            </w:r>
          </w:p>
        </w:tc>
        <w:tc>
          <w:tcPr>
            <w:tcW w:w="4253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9E0F4D2" w14:textId="1CBE354C" w:rsidR="00A93EFF" w:rsidRDefault="00A93EFF" w:rsidP="00FB1FA6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Figure plane formée par une ligne brisée et fermée.</w:t>
            </w:r>
          </w:p>
          <w:p w14:paraId="761D00EA" w14:textId="5B527D4E" w:rsidR="00A93EFF" w:rsidRPr="00D3083D" w:rsidRDefault="00A93EFF" w:rsidP="00FB1FA6">
            <w:pPr>
              <w:jc w:val="both"/>
              <w:rPr>
                <w:rFonts w:ascii="Arial" w:hAnsi="Arial" w:cs="Arial"/>
                <w:noProof/>
                <w:sz w:val="12"/>
                <w:lang w:eastAsia="fr-CA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38DC88FE" wp14:editId="310214D0">
                      <wp:simplePos x="0" y="0"/>
                      <wp:positionH relativeFrom="column">
                        <wp:posOffset>1529715</wp:posOffset>
                      </wp:positionH>
                      <wp:positionV relativeFrom="paragraph">
                        <wp:posOffset>20320</wp:posOffset>
                      </wp:positionV>
                      <wp:extent cx="739140" cy="518160"/>
                      <wp:effectExtent l="0" t="0" r="22860" b="15240"/>
                      <wp:wrapNone/>
                      <wp:docPr id="594" name="Rogner un rectangle avec un coin du même côté 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9140" cy="518160"/>
                              </a:xfrm>
                              <a:prstGeom prst="snip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gner un rectangle avec un coin du même côté 594" o:spid="_x0000_s1026" style="position:absolute;margin-left:120.45pt;margin-top:1.6pt;width:58.2pt;height:40.8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9140,518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" path="m259080,l480060,,739140,259080r,259080l739140,518160,,518160r,l,259080,259080,xe" filled="f" strokecolor="black [1600]" strokeweight="2pt">
                      <v:path arrowok="t" o:connecttype="custom" o:connectlocs="259080,0;480060,0;739140,259080;739140,518160;739140,518160;0,518160;0,518160;0,259080;259080,0" o:connectangles="0,0,0,0,0,0,0,0,0"/>
                    </v:shape>
                  </w:pict>
                </mc:Fallback>
              </mc:AlternateContent>
            </w:r>
          </w:p>
        </w:tc>
        <w:tc>
          <w:tcPr>
            <w:tcW w:w="1275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1B90F09" w14:textId="32860AA0" w:rsidR="00A93EFF" w:rsidRDefault="00A93EFF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06B91E47" wp14:editId="37E54EB9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106747</wp:posOffset>
                      </wp:positionV>
                      <wp:extent cx="632460" cy="548640"/>
                      <wp:effectExtent l="0" t="0" r="15240" b="22860"/>
                      <wp:wrapNone/>
                      <wp:docPr id="596" name="Forme en L 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460" cy="548640"/>
                              </a:xfrm>
                              <a:prstGeom prst="corner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orme en L 596" o:spid="_x0000_s1026" style="position:absolute;margin-left:21.75pt;margin-top:8.4pt;width:49.8pt;height:43.2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2460,548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" path="m,l274320,r,274320l632460,274320r,274320l,548640,,xe" filled="f" strokecolor="black [1600]" strokeweight="2pt">
                      <v:path arrowok="t" o:connecttype="custom" o:connectlocs="0,0;274320,0;274320,274320;632460,274320;632460,548640;0,548640;0,0" o:connectangles="0,0,0,0,0,0,0"/>
                    </v:shape>
                  </w:pict>
                </mc:Fallback>
              </mc:AlternateContent>
            </w:r>
          </w:p>
        </w:tc>
        <w:tc>
          <w:tcPr>
            <w:tcW w:w="214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058FE81" w14:textId="364A97F9" w:rsidR="00A93EFF" w:rsidRDefault="00A93EFF" w:rsidP="00E051BD">
            <w:pPr>
              <w:rPr>
                <w:rFonts w:ascii="Arial" w:hAnsi="Arial" w:cs="Arial"/>
                <w:sz w:val="24"/>
              </w:rPr>
            </w:pPr>
          </w:p>
          <w:p w14:paraId="512882F0" w14:textId="66B50DFC" w:rsidR="00A93EFF" w:rsidRDefault="00A93EFF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16C044BF" wp14:editId="7309E868">
                      <wp:simplePos x="0" y="0"/>
                      <wp:positionH relativeFrom="column">
                        <wp:posOffset>320675</wp:posOffset>
                      </wp:positionH>
                      <wp:positionV relativeFrom="paragraph">
                        <wp:posOffset>40005</wp:posOffset>
                      </wp:positionV>
                      <wp:extent cx="571500" cy="464820"/>
                      <wp:effectExtent l="110490" t="80010" r="91440" b="0"/>
                      <wp:wrapNone/>
                      <wp:docPr id="597" name="Triangle rectangle 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597343">
                                <a:off x="0" y="0"/>
                                <a:ext cx="571500" cy="464820"/>
                              </a:xfrm>
                              <a:prstGeom prst="rtTriangl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Triangle rectangle 597" o:spid="_x0000_s1026" type="#_x0000_t6" style="position:absolute;margin-left:25.25pt;margin-top:3.15pt;width:45pt;height:36.6pt;rotation:7206058fd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" filled="f" strokecolor="black [1600]" strokeweight="2pt"/>
                  </w:pict>
                </mc:Fallback>
              </mc:AlternateContent>
            </w:r>
          </w:p>
          <w:p w14:paraId="1A34167E" w14:textId="05F0677B" w:rsidR="00A93EFF" w:rsidRDefault="00A93EFF" w:rsidP="00E051BD">
            <w:pPr>
              <w:rPr>
                <w:rFonts w:ascii="Arial" w:hAnsi="Arial" w:cs="Arial"/>
                <w:sz w:val="24"/>
              </w:rPr>
            </w:pPr>
          </w:p>
          <w:p w14:paraId="4382BA30" w14:textId="1313A936" w:rsidR="00A93EFF" w:rsidRPr="00B967D9" w:rsidRDefault="00A93EFF" w:rsidP="00E051B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373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43BE14D" w14:textId="3398943C" w:rsidR="00A93EFF" w:rsidRDefault="00A93EF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Dessine un polygone à 5 côtés :</w:t>
            </w:r>
          </w:p>
          <w:tbl>
            <w:tblPr>
              <w:tblW w:w="398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68"/>
              <w:gridCol w:w="569"/>
              <w:gridCol w:w="569"/>
              <w:gridCol w:w="569"/>
              <w:gridCol w:w="569"/>
              <w:gridCol w:w="569"/>
              <w:gridCol w:w="569"/>
            </w:tblGrid>
            <w:tr w:rsidR="00DA4301" w:rsidRPr="00507098" w14:paraId="1552E373" w14:textId="77777777" w:rsidTr="002E50DA">
              <w:trPr>
                <w:trHeight w:val="460"/>
              </w:trPr>
              <w:tc>
                <w:tcPr>
                  <w:tcW w:w="568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14DC8C1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01B524D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3314B08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51863DF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3BC466A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8E639A2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33DCFA0" w14:textId="77777777" w:rsidR="00DA4301" w:rsidRPr="00507098" w:rsidRDefault="00DA4301" w:rsidP="002E50DA">
                  <w:pPr>
                    <w:jc w:val="center"/>
                  </w:pPr>
                </w:p>
              </w:tc>
            </w:tr>
            <w:tr w:rsidR="00DA4301" w:rsidRPr="00507098" w14:paraId="1E02F177" w14:textId="77777777" w:rsidTr="002E50DA">
              <w:trPr>
                <w:trHeight w:val="368"/>
              </w:trPr>
              <w:tc>
                <w:tcPr>
                  <w:tcW w:w="568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7EC80B4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7124FA2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485D650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D7B9A73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9E0EA04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47E9D27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85FCB31" w14:textId="77777777" w:rsidR="00DA4301" w:rsidRPr="00507098" w:rsidRDefault="00DA4301" w:rsidP="002E50DA">
                  <w:pPr>
                    <w:jc w:val="center"/>
                  </w:pPr>
                </w:p>
              </w:tc>
            </w:tr>
            <w:tr w:rsidR="00DA4301" w:rsidRPr="00507098" w14:paraId="59F05B6A" w14:textId="77777777" w:rsidTr="002E50DA">
              <w:trPr>
                <w:trHeight w:val="417"/>
              </w:trPr>
              <w:tc>
                <w:tcPr>
                  <w:tcW w:w="568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1F633D3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D2F1E71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3AF8108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EF601A5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EAA0CCE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CBA09F5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81CF504" w14:textId="77777777" w:rsidR="00DA4301" w:rsidRPr="00507098" w:rsidRDefault="00DA4301" w:rsidP="002E50DA">
                  <w:pPr>
                    <w:jc w:val="center"/>
                  </w:pPr>
                </w:p>
              </w:tc>
            </w:tr>
            <w:tr w:rsidR="00DA4301" w:rsidRPr="00507098" w14:paraId="13626D9F" w14:textId="77777777" w:rsidTr="002E50DA">
              <w:trPr>
                <w:trHeight w:val="417"/>
              </w:trPr>
              <w:tc>
                <w:tcPr>
                  <w:tcW w:w="568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4EFDDDA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11EE710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99315D3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AB8FE4A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6005764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625707E" w14:textId="77777777" w:rsidR="00DA4301" w:rsidRPr="00507098" w:rsidRDefault="00DA4301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5597175" w14:textId="77777777" w:rsidR="00DA4301" w:rsidRPr="00507098" w:rsidRDefault="00DA4301" w:rsidP="002E50DA">
                  <w:pPr>
                    <w:jc w:val="center"/>
                  </w:pPr>
                </w:p>
              </w:tc>
            </w:tr>
          </w:tbl>
          <w:p w14:paraId="13A2404E" w14:textId="77777777" w:rsidR="00A93EFF" w:rsidRPr="00B967D9" w:rsidRDefault="00A93EFF" w:rsidP="00A93EFF">
            <w:pPr>
              <w:rPr>
                <w:rFonts w:ascii="Arial" w:hAnsi="Arial" w:cs="Arial"/>
                <w:sz w:val="24"/>
              </w:rPr>
            </w:pPr>
          </w:p>
        </w:tc>
      </w:tr>
      <w:tr w:rsidR="001214A3" w:rsidRPr="00B967D9" w14:paraId="03BDA18E" w14:textId="77777777" w:rsidTr="002E50DA">
        <w:tc>
          <w:tcPr>
            <w:tcW w:w="3227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A879267" w14:textId="77777777" w:rsidR="001214A3" w:rsidRPr="00A93EFF" w:rsidRDefault="001214A3" w:rsidP="002E50DA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A93EFF">
              <w:rPr>
                <w:rFonts w:ascii="Arial" w:hAnsi="Arial" w:cs="Arial"/>
                <w:b/>
                <w:sz w:val="28"/>
                <w:szCs w:val="28"/>
              </w:rPr>
              <w:t xml:space="preserve">Congrus / </w:t>
            </w:r>
          </w:p>
          <w:p w14:paraId="4E085D26" w14:textId="77777777" w:rsidR="001214A3" w:rsidRPr="00A93EFF" w:rsidRDefault="001214A3" w:rsidP="002E50DA">
            <w:pPr>
              <w:pStyle w:val="Paragraphedeliste"/>
              <w:rPr>
                <w:rFonts w:ascii="Arial" w:hAnsi="Arial" w:cs="Arial"/>
                <w:b/>
                <w:sz w:val="28"/>
                <w:szCs w:val="28"/>
              </w:rPr>
            </w:pPr>
            <w:r w:rsidRPr="00A93EFF">
              <w:rPr>
                <w:rFonts w:ascii="Arial" w:hAnsi="Arial" w:cs="Arial"/>
                <w:b/>
                <w:sz w:val="28"/>
                <w:szCs w:val="28"/>
              </w:rPr>
              <w:t>non congrus</w:t>
            </w:r>
          </w:p>
          <w:p w14:paraId="31EA4B94" w14:textId="77777777" w:rsidR="001214A3" w:rsidRDefault="001214A3" w:rsidP="002E50DA">
            <w:pPr>
              <w:pStyle w:val="Paragraphedelist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44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4623F44" w14:textId="77777777" w:rsidR="001214A3" w:rsidRDefault="001214A3" w:rsidP="002E50DA">
            <w:pPr>
              <w:jc w:val="both"/>
              <w:rPr>
                <w:rFonts w:ascii="Arial" w:hAnsi="Arial" w:cs="Arial"/>
                <w:noProof/>
                <w:sz w:val="24"/>
                <w:lang w:eastAsia="fr-CA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t>Congrus : a la même forme et la même dimension</w:t>
            </w:r>
          </w:p>
          <w:p w14:paraId="4821C6A7" w14:textId="77777777" w:rsidR="001214A3" w:rsidRDefault="001214A3" w:rsidP="002E50DA">
            <w:pPr>
              <w:jc w:val="both"/>
              <w:rPr>
                <w:rFonts w:ascii="Arial" w:hAnsi="Arial" w:cs="Arial"/>
                <w:noProof/>
                <w:sz w:val="24"/>
                <w:lang w:eastAsia="fr-CA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2568C5C1" wp14:editId="3F7730F7">
                      <wp:simplePos x="0" y="0"/>
                      <wp:positionH relativeFrom="column">
                        <wp:posOffset>901065</wp:posOffset>
                      </wp:positionH>
                      <wp:positionV relativeFrom="paragraph">
                        <wp:posOffset>48260</wp:posOffset>
                      </wp:positionV>
                      <wp:extent cx="586740" cy="419100"/>
                      <wp:effectExtent l="0" t="0" r="22860" b="19050"/>
                      <wp:wrapNone/>
                      <wp:docPr id="644" name="Rectangle 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6740" cy="4191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44" o:spid="_x0000_s1026" style="position:absolute;margin-left:70.95pt;margin-top:3.8pt;width:46.2pt;height:33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" filled="f" strokecolor="black [1600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 wp14:anchorId="5A9E41E1" wp14:editId="04523FE4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55880</wp:posOffset>
                      </wp:positionV>
                      <wp:extent cx="586740" cy="419100"/>
                      <wp:effectExtent l="0" t="0" r="22860" b="19050"/>
                      <wp:wrapNone/>
                      <wp:docPr id="645" name="Rectangle 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6740" cy="4191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45" o:spid="_x0000_s1026" style="position:absolute;margin-left:1.35pt;margin-top:4.4pt;width:46.2pt;height:33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" filled="f" strokecolor="black [1600]" strokeweight="2pt"/>
                  </w:pict>
                </mc:Fallback>
              </mc:AlternateContent>
            </w:r>
          </w:p>
          <w:p w14:paraId="52CEE24A" w14:textId="77777777" w:rsidR="001214A3" w:rsidRDefault="001214A3" w:rsidP="002E50DA">
            <w:pPr>
              <w:jc w:val="both"/>
              <w:rPr>
                <w:rFonts w:ascii="Arial" w:hAnsi="Arial" w:cs="Arial"/>
                <w:noProof/>
                <w:sz w:val="24"/>
                <w:lang w:eastAsia="fr-CA"/>
              </w:rPr>
            </w:pPr>
          </w:p>
          <w:p w14:paraId="65CC00C1" w14:textId="77777777" w:rsidR="001214A3" w:rsidRPr="00FB1FA6" w:rsidRDefault="001214A3" w:rsidP="002E50DA">
            <w:pPr>
              <w:jc w:val="both"/>
              <w:rPr>
                <w:rFonts w:ascii="Arial" w:hAnsi="Arial" w:cs="Arial"/>
                <w:noProof/>
                <w:sz w:val="24"/>
                <w:lang w:eastAsia="fr-CA"/>
              </w:rPr>
            </w:pPr>
          </w:p>
        </w:tc>
        <w:tc>
          <w:tcPr>
            <w:tcW w:w="28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E45DE14" w14:textId="77777777" w:rsidR="001214A3" w:rsidRDefault="001214A3" w:rsidP="002E50D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513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96589AC" w14:textId="77777777" w:rsidR="001214A3" w:rsidRDefault="001214A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Non congrus : n’a pas la même forme </w:t>
            </w:r>
          </w:p>
          <w:p w14:paraId="075F4E40" w14:textId="77777777" w:rsidR="001214A3" w:rsidRDefault="001214A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 wp14:anchorId="6269B790" wp14:editId="0CB3EFD3">
                      <wp:simplePos x="0" y="0"/>
                      <wp:positionH relativeFrom="column">
                        <wp:posOffset>821055</wp:posOffset>
                      </wp:positionH>
                      <wp:positionV relativeFrom="paragraph">
                        <wp:posOffset>299720</wp:posOffset>
                      </wp:positionV>
                      <wp:extent cx="304800" cy="259080"/>
                      <wp:effectExtent l="0" t="0" r="19050" b="26670"/>
                      <wp:wrapNone/>
                      <wp:docPr id="646" name="Rectangle 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90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46" o:spid="_x0000_s1026" style="position:absolute;margin-left:64.65pt;margin-top:23.6pt;width:24pt;height:20.4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" filled="f" strokecolor="black [1600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 wp14:anchorId="6E042354" wp14:editId="2FCC37C4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231140</wp:posOffset>
                      </wp:positionV>
                      <wp:extent cx="586740" cy="419100"/>
                      <wp:effectExtent l="0" t="0" r="22860" b="19050"/>
                      <wp:wrapNone/>
                      <wp:docPr id="647" name="Rectangle 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6740" cy="4191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47" o:spid="_x0000_s1026" style="position:absolute;margin-left:.8pt;margin-top:18.2pt;width:46.2pt;height:33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" filled="f" strokecolor="black [1600]" strokeweight="2pt"/>
                  </w:pict>
                </mc:Fallback>
              </mc:AlternateContent>
            </w:r>
            <w:r>
              <w:rPr>
                <w:rFonts w:ascii="Arial" w:hAnsi="Arial" w:cs="Arial"/>
                <w:sz w:val="24"/>
              </w:rPr>
              <w:t>ou la même dimension.</w:t>
            </w:r>
          </w:p>
          <w:p w14:paraId="6E499AA7" w14:textId="77777777" w:rsidR="001214A3" w:rsidRDefault="001214A3" w:rsidP="002E50DA">
            <w:pPr>
              <w:rPr>
                <w:rFonts w:ascii="Arial" w:hAnsi="Arial" w:cs="Arial"/>
                <w:sz w:val="24"/>
              </w:rPr>
            </w:pPr>
          </w:p>
          <w:p w14:paraId="18BEFBB8" w14:textId="77777777" w:rsidR="001214A3" w:rsidRDefault="001214A3" w:rsidP="002E50DA">
            <w:pPr>
              <w:rPr>
                <w:rFonts w:ascii="Arial" w:hAnsi="Arial" w:cs="Arial"/>
                <w:sz w:val="24"/>
              </w:rPr>
            </w:pPr>
          </w:p>
          <w:p w14:paraId="71CB8FD7" w14:textId="77777777" w:rsidR="001214A3" w:rsidRDefault="001214A3" w:rsidP="002E50DA">
            <w:pPr>
              <w:rPr>
                <w:rFonts w:ascii="Arial" w:hAnsi="Arial" w:cs="Arial"/>
                <w:sz w:val="24"/>
              </w:rPr>
            </w:pPr>
          </w:p>
          <w:p w14:paraId="295A2EAE" w14:textId="77777777" w:rsidR="001214A3" w:rsidRPr="00B967D9" w:rsidRDefault="001214A3" w:rsidP="002E50DA">
            <w:pPr>
              <w:spacing w:after="240"/>
              <w:rPr>
                <w:rFonts w:ascii="Arial" w:hAnsi="Arial" w:cs="Arial"/>
                <w:sz w:val="24"/>
              </w:rPr>
            </w:pPr>
          </w:p>
        </w:tc>
      </w:tr>
      <w:tr w:rsidR="001214A3" w:rsidRPr="00B967D9" w14:paraId="76B78601" w14:textId="77777777" w:rsidTr="002E50DA">
        <w:tc>
          <w:tcPr>
            <w:tcW w:w="3227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CEB7DFC" w14:textId="77777777" w:rsidR="001214A3" w:rsidRPr="00A93EFF" w:rsidRDefault="001214A3" w:rsidP="002E50DA">
            <w:pPr>
              <w:pStyle w:val="Paragraphedeliste"/>
              <w:numPr>
                <w:ilvl w:val="0"/>
                <w:numId w:val="11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A93EFF">
              <w:rPr>
                <w:rFonts w:ascii="Arial" w:hAnsi="Arial" w:cs="Arial"/>
                <w:b/>
                <w:sz w:val="28"/>
                <w:szCs w:val="28"/>
              </w:rPr>
              <w:t xml:space="preserve">Convexe / </w:t>
            </w:r>
          </w:p>
          <w:p w14:paraId="114CE545" w14:textId="77777777" w:rsidR="001214A3" w:rsidRPr="00A93EFF" w:rsidRDefault="001214A3" w:rsidP="002E50DA">
            <w:pPr>
              <w:pStyle w:val="Paragraphedeliste"/>
              <w:rPr>
                <w:rFonts w:ascii="Arial" w:hAnsi="Arial" w:cs="Arial"/>
                <w:b/>
                <w:sz w:val="28"/>
                <w:szCs w:val="28"/>
              </w:rPr>
            </w:pPr>
            <w:r w:rsidRPr="00A93EFF">
              <w:rPr>
                <w:rFonts w:ascii="Arial" w:hAnsi="Arial" w:cs="Arial"/>
                <w:b/>
                <w:sz w:val="28"/>
                <w:szCs w:val="28"/>
              </w:rPr>
              <w:t>non convexe</w:t>
            </w:r>
          </w:p>
          <w:p w14:paraId="4E044ECC" w14:textId="77777777" w:rsidR="001214A3" w:rsidRDefault="001214A3" w:rsidP="002E50DA">
            <w:pPr>
              <w:pStyle w:val="Paragraphedeliste"/>
              <w:rPr>
                <w:rFonts w:ascii="Arial" w:hAnsi="Arial" w:cs="Arial"/>
                <w:sz w:val="28"/>
                <w:szCs w:val="28"/>
              </w:rPr>
            </w:pPr>
          </w:p>
          <w:p w14:paraId="164FD3EF" w14:textId="77777777" w:rsidR="001214A3" w:rsidRDefault="001214A3" w:rsidP="002E50DA">
            <w:pPr>
              <w:pStyle w:val="Paragraphedelist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69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F8239EA" w14:textId="77777777" w:rsidR="001214A3" w:rsidRPr="00D5431E" w:rsidRDefault="001214A3" w:rsidP="002E50DA">
            <w:pPr>
              <w:jc w:val="both"/>
              <w:rPr>
                <w:rFonts w:ascii="Arial" w:hAnsi="Arial" w:cs="Arial"/>
                <w:noProof/>
                <w:sz w:val="10"/>
                <w:lang w:eastAsia="fr-CA"/>
              </w:rPr>
            </w:pPr>
          </w:p>
          <w:p w14:paraId="11F4816E" w14:textId="77777777" w:rsidR="001214A3" w:rsidRDefault="001214A3" w:rsidP="002E50DA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 wp14:anchorId="48842368" wp14:editId="104F3862">
                      <wp:simplePos x="0" y="0"/>
                      <wp:positionH relativeFrom="column">
                        <wp:posOffset>593725</wp:posOffset>
                      </wp:positionH>
                      <wp:positionV relativeFrom="paragraph">
                        <wp:posOffset>-21590</wp:posOffset>
                      </wp:positionV>
                      <wp:extent cx="400685" cy="348615"/>
                      <wp:effectExtent l="26035" t="12065" r="25400" b="25400"/>
                      <wp:wrapSquare wrapText="bothSides"/>
                      <wp:docPr id="648" name="Pentagone régulier 6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639455">
                                <a:off x="0" y="0"/>
                                <a:ext cx="400685" cy="348615"/>
                              </a:xfrm>
                              <a:prstGeom prst="pentagon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Pentagone régulier 648" o:spid="_x0000_s1026" type="#_x0000_t56" style="position:absolute;margin-left:46.75pt;margin-top:-1.7pt;width:31.55pt;height:27.45pt;rotation:6159789fd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" fillcolor="white [3212]" strokecolor="black [3213]" strokeweight="2pt"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inline distT="0" distB="0" distL="0" distR="0" wp14:anchorId="4A32B4C8" wp14:editId="164E4ACE">
                      <wp:extent cx="350520" cy="365760"/>
                      <wp:effectExtent l="0" t="0" r="11430" b="15240"/>
                      <wp:docPr id="649" name="Rectangle 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520" cy="3657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649" o:spid="_x0000_s1026" style="width:27.6pt;height:2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" fillcolor="window" strokecolor="windowText" strokeweight="2pt">
                      <w10:anchorlock/>
                    </v:rect>
                  </w:pict>
                </mc:Fallback>
              </mc:AlternateContent>
            </w:r>
          </w:p>
          <w:p w14:paraId="6C160E02" w14:textId="77777777" w:rsidR="001214A3" w:rsidRPr="00B967D9" w:rsidRDefault="001214A3" w:rsidP="002E50DA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Convexe</w:t>
            </w:r>
          </w:p>
        </w:tc>
        <w:tc>
          <w:tcPr>
            <w:tcW w:w="4111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52453A5" w14:textId="77777777" w:rsidR="001214A3" w:rsidRPr="00D5431E" w:rsidRDefault="001214A3" w:rsidP="002E50DA">
            <w:pPr>
              <w:rPr>
                <w:rFonts w:ascii="Arial" w:hAnsi="Arial" w:cs="Arial"/>
                <w:noProof/>
                <w:sz w:val="8"/>
                <w:lang w:eastAsia="fr-CA"/>
              </w:rPr>
            </w:pPr>
          </w:p>
          <w:p w14:paraId="7DA9B096" w14:textId="77777777" w:rsidR="001214A3" w:rsidRDefault="001214A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inline distT="0" distB="0" distL="0" distR="0" wp14:anchorId="549874C3" wp14:editId="77C431F5">
                      <wp:extent cx="441960" cy="419100"/>
                      <wp:effectExtent l="0" t="0" r="15240" b="19050"/>
                      <wp:docPr id="650" name="Croix 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1960" cy="419100"/>
                              </a:xfrm>
                              <a:prstGeom prst="plus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11" coordsize="21600,21600" o:spt="11" adj="5400" path="m@0,l@0@0,0@0,0@2@0@2@0,21600@1,21600@1@2,21600@2,21600@0@1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5400,5400,16200,16200;10800,10800,10800,10800"/>
                      <v:handles>
                        <v:h position="#0,topLeft" switch="" xrange="0,10800"/>
                      </v:handles>
                    </v:shapetype>
                    <v:shape id="Croix 650" o:spid="_x0000_s1026" type="#_x0000_t11" style="width:34.8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" fillcolor="white [3212]" strokecolor="black [3213]" strokeweight="2pt">
                      <w10:anchorlock/>
                    </v:shape>
                  </w:pict>
                </mc:Fallback>
              </mc:AlternateContent>
            </w:r>
          </w:p>
          <w:p w14:paraId="71E86DEA" w14:textId="77777777" w:rsidR="001214A3" w:rsidRPr="00B967D9" w:rsidRDefault="001214A3" w:rsidP="002E50DA">
            <w:pPr>
              <w:spacing w:after="36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1" allowOverlap="1" wp14:anchorId="3CBD6B08" wp14:editId="49BFE274">
                      <wp:simplePos x="0" y="0"/>
                      <wp:positionH relativeFrom="column">
                        <wp:posOffset>621665</wp:posOffset>
                      </wp:positionH>
                      <wp:positionV relativeFrom="paragraph">
                        <wp:posOffset>-424180</wp:posOffset>
                      </wp:positionV>
                      <wp:extent cx="484505" cy="403860"/>
                      <wp:effectExtent l="19050" t="0" r="29845" b="15240"/>
                      <wp:wrapSquare wrapText="bothSides"/>
                      <wp:docPr id="651" name="Chevron 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505" cy="403860"/>
                              </a:xfrm>
                              <a:prstGeom prst="chevron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Chevron 651" o:spid="_x0000_s1026" type="#_x0000_t55" style="position:absolute;margin-left:48.95pt;margin-top:-33.4pt;width:38.15pt;height:31.8pt;z-index:25234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" adj="12598" fillcolor="white [3212]" strokecolor="black [3213]" strokeweight="2pt"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</w:rPr>
              <w:t>Non convexe</w:t>
            </w:r>
          </w:p>
        </w:tc>
        <w:tc>
          <w:tcPr>
            <w:tcW w:w="326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CCD9AC6" w14:textId="77777777" w:rsidR="001214A3" w:rsidRPr="00B967D9" w:rsidRDefault="001214A3" w:rsidP="002E50DA">
            <w:pPr>
              <w:rPr>
                <w:rFonts w:ascii="Arial" w:hAnsi="Arial" w:cs="Arial"/>
                <w:sz w:val="24"/>
              </w:rPr>
            </w:pPr>
          </w:p>
        </w:tc>
      </w:tr>
      <w:tr w:rsidR="001214A3" w:rsidRPr="00B967D9" w14:paraId="43EFD800" w14:textId="77777777" w:rsidTr="002E50DA">
        <w:tc>
          <w:tcPr>
            <w:tcW w:w="3227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99CB9BD" w14:textId="77777777" w:rsidR="001214A3" w:rsidRPr="00A93EFF" w:rsidRDefault="001214A3" w:rsidP="002E50DA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A93EFF">
              <w:rPr>
                <w:rFonts w:ascii="Arial" w:hAnsi="Arial" w:cs="Arial"/>
                <w:b/>
                <w:sz w:val="28"/>
                <w:szCs w:val="28"/>
              </w:rPr>
              <w:t>Quadrilatère</w:t>
            </w:r>
          </w:p>
        </w:tc>
        <w:tc>
          <w:tcPr>
            <w:tcW w:w="2268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C8E7EBA" w14:textId="77777777" w:rsidR="001214A3" w:rsidRPr="00B967D9" w:rsidRDefault="001214A3" w:rsidP="002E50DA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Polygone à 4 côtés</w:t>
            </w:r>
          </w:p>
        </w:tc>
        <w:tc>
          <w:tcPr>
            <w:tcW w:w="2551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1A04ACF" w14:textId="77777777" w:rsidR="001214A3" w:rsidRDefault="001214A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Carré</w:t>
            </w:r>
          </w:p>
          <w:p w14:paraId="0D62CB9B" w14:textId="77777777" w:rsidR="001214A3" w:rsidRDefault="001214A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Rectangle</w:t>
            </w:r>
          </w:p>
          <w:p w14:paraId="2229BC12" w14:textId="77777777" w:rsidR="001214A3" w:rsidRDefault="001214A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Trapèze</w:t>
            </w:r>
          </w:p>
          <w:p w14:paraId="3620D24F" w14:textId="77777777" w:rsidR="001214A3" w:rsidRDefault="001214A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Losange</w:t>
            </w:r>
          </w:p>
          <w:p w14:paraId="2430FD63" w14:textId="77777777" w:rsidR="001214A3" w:rsidRDefault="001214A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Parallélogramme</w:t>
            </w:r>
          </w:p>
          <w:p w14:paraId="06758CE5" w14:textId="77777777" w:rsidR="001214A3" w:rsidRPr="00B967D9" w:rsidRDefault="001214A3" w:rsidP="002E50D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521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6AADD12" w14:textId="77777777" w:rsidR="001214A3" w:rsidRPr="00B967D9" w:rsidRDefault="001214A3" w:rsidP="002E50DA">
            <w:pPr>
              <w:rPr>
                <w:rFonts w:ascii="Arial" w:hAnsi="Arial" w:cs="Arial"/>
                <w:sz w:val="24"/>
              </w:rPr>
            </w:pPr>
          </w:p>
        </w:tc>
      </w:tr>
      <w:tr w:rsidR="001214A3" w:rsidRPr="00B967D9" w14:paraId="50173568" w14:textId="77777777" w:rsidTr="002E50DA">
        <w:tc>
          <w:tcPr>
            <w:tcW w:w="237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33E5762" w14:textId="77777777" w:rsidR="001214A3" w:rsidRPr="00A93EFF" w:rsidRDefault="001214A3" w:rsidP="002E50DA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A93EFF">
              <w:rPr>
                <w:rFonts w:ascii="Arial" w:hAnsi="Arial" w:cs="Arial"/>
                <w:b/>
                <w:sz w:val="28"/>
                <w:szCs w:val="28"/>
              </w:rPr>
              <w:t>Carré</w:t>
            </w:r>
          </w:p>
        </w:tc>
        <w:tc>
          <w:tcPr>
            <w:tcW w:w="1701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9AB2D34" w14:textId="77777777" w:rsidR="001214A3" w:rsidRPr="00D3083D" w:rsidRDefault="001214A3" w:rsidP="002E50DA">
            <w:pPr>
              <w:jc w:val="both"/>
              <w:rPr>
                <w:rFonts w:ascii="Arial" w:hAnsi="Arial" w:cs="Arial"/>
                <w:noProof/>
                <w:sz w:val="12"/>
                <w:lang w:eastAsia="fr-CA"/>
              </w:rPr>
            </w:pPr>
          </w:p>
          <w:p w14:paraId="66F22597" w14:textId="77777777" w:rsidR="001214A3" w:rsidRDefault="001214A3" w:rsidP="002E50DA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inline distT="0" distB="0" distL="0" distR="0" wp14:anchorId="615F6018" wp14:editId="22F65E66">
                      <wp:extent cx="640080" cy="640080"/>
                      <wp:effectExtent l="0" t="0" r="26670" b="26670"/>
                      <wp:docPr id="652" name="Rectangle 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080" cy="640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652" o:spid="_x0000_s1026" style="width:50.4pt;height:5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" fillcolor="white [3212]" strokecolor="black [3213]" strokeweight="2pt">
                      <w10:anchorlock/>
                    </v:rect>
                  </w:pict>
                </mc:Fallback>
              </mc:AlternateContent>
            </w:r>
          </w:p>
          <w:p w14:paraId="7298FBCD" w14:textId="77777777" w:rsidR="001214A3" w:rsidRPr="003C7458" w:rsidRDefault="001214A3" w:rsidP="002E50DA">
            <w:pPr>
              <w:jc w:val="both"/>
              <w:rPr>
                <w:rFonts w:ascii="Arial" w:hAnsi="Arial" w:cs="Arial"/>
                <w:sz w:val="12"/>
              </w:rPr>
            </w:pPr>
          </w:p>
        </w:tc>
        <w:tc>
          <w:tcPr>
            <w:tcW w:w="3969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200E187" w14:textId="77777777" w:rsidR="001214A3" w:rsidRDefault="001214A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Quadrilatère</w:t>
            </w:r>
          </w:p>
          <w:p w14:paraId="26D8F433" w14:textId="77777777" w:rsidR="001214A3" w:rsidRPr="0082527B" w:rsidRDefault="001214A3" w:rsidP="002E50DA">
            <w:pPr>
              <w:rPr>
                <w:rFonts w:ascii="Arial" w:hAnsi="Arial" w:cs="Arial"/>
                <w:sz w:val="24"/>
              </w:rPr>
            </w:pPr>
            <w:r w:rsidRPr="0082527B">
              <w:rPr>
                <w:rFonts w:ascii="Arial" w:hAnsi="Arial" w:cs="Arial"/>
                <w:sz w:val="24"/>
              </w:rPr>
              <w:t>- 4 côtés isométriques</w:t>
            </w:r>
          </w:p>
          <w:p w14:paraId="6C1D219D" w14:textId="77777777" w:rsidR="001214A3" w:rsidRPr="0082527B" w:rsidRDefault="001214A3" w:rsidP="002E50DA">
            <w:pPr>
              <w:rPr>
                <w:rFonts w:ascii="Arial" w:hAnsi="Arial" w:cs="Arial"/>
                <w:sz w:val="24"/>
              </w:rPr>
            </w:pPr>
            <w:r w:rsidRPr="0082527B">
              <w:rPr>
                <w:rFonts w:ascii="Arial" w:hAnsi="Arial" w:cs="Arial"/>
                <w:sz w:val="24"/>
              </w:rPr>
              <w:t>- 2 paires de côtés parallèles</w:t>
            </w:r>
          </w:p>
          <w:p w14:paraId="349F831D" w14:textId="77777777" w:rsidR="001214A3" w:rsidRPr="00B967D9" w:rsidRDefault="001214A3" w:rsidP="002E50DA">
            <w:pPr>
              <w:spacing w:after="360"/>
              <w:rPr>
                <w:rFonts w:ascii="Arial" w:hAnsi="Arial" w:cs="Arial"/>
                <w:sz w:val="24"/>
              </w:rPr>
            </w:pPr>
            <w:r w:rsidRPr="0082527B">
              <w:rPr>
                <w:rFonts w:ascii="Arial" w:hAnsi="Arial" w:cs="Arial"/>
                <w:sz w:val="24"/>
              </w:rPr>
              <w:t>- 4 angles isométriques de 90</w:t>
            </w:r>
            <w:r w:rsidRPr="0082527B">
              <w:rPr>
                <w:rFonts w:ascii="Arial" w:hAnsi="Arial" w:cs="Arial"/>
                <w:sz w:val="24"/>
                <w:vertAlign w:val="superscript"/>
              </w:rPr>
              <w:t>o</w:t>
            </w:r>
          </w:p>
        </w:tc>
        <w:tc>
          <w:tcPr>
            <w:tcW w:w="6521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675CBC5" w14:textId="77777777" w:rsidR="001214A3" w:rsidRPr="00B967D9" w:rsidRDefault="001214A3" w:rsidP="002E50DA">
            <w:pPr>
              <w:rPr>
                <w:rFonts w:ascii="Arial" w:hAnsi="Arial" w:cs="Arial"/>
                <w:sz w:val="24"/>
              </w:rPr>
            </w:pPr>
          </w:p>
        </w:tc>
      </w:tr>
    </w:tbl>
    <w:p w14:paraId="17554CE1" w14:textId="77777777" w:rsidR="001214A3" w:rsidRDefault="001214A3">
      <w:r>
        <w:br w:type="page"/>
      </w:r>
    </w:p>
    <w:tbl>
      <w:tblPr>
        <w:tblStyle w:val="Grilledutableau"/>
        <w:tblW w:w="14567" w:type="dxa"/>
        <w:tblLayout w:type="fixed"/>
        <w:tblLook w:val="04A0" w:firstRow="1" w:lastRow="0" w:firstColumn="1" w:lastColumn="0" w:noHBand="0" w:noVBand="1"/>
      </w:tblPr>
      <w:tblGrid>
        <w:gridCol w:w="2093"/>
        <w:gridCol w:w="283"/>
        <w:gridCol w:w="851"/>
        <w:gridCol w:w="850"/>
        <w:gridCol w:w="993"/>
        <w:gridCol w:w="141"/>
        <w:gridCol w:w="993"/>
        <w:gridCol w:w="1559"/>
        <w:gridCol w:w="283"/>
        <w:gridCol w:w="1500"/>
        <w:gridCol w:w="201"/>
        <w:gridCol w:w="1276"/>
        <w:gridCol w:w="3544"/>
      </w:tblGrid>
      <w:tr w:rsidR="00743BC8" w:rsidRPr="00B967D9" w14:paraId="7C8B311D" w14:textId="1562F0E0" w:rsidTr="00743BC8">
        <w:tc>
          <w:tcPr>
            <w:tcW w:w="2376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D2AB0B6" w14:textId="60903530" w:rsidR="00743BC8" w:rsidRPr="00A93EFF" w:rsidRDefault="00743BC8" w:rsidP="00496475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A93EFF">
              <w:rPr>
                <w:rFonts w:ascii="Arial" w:hAnsi="Arial" w:cs="Arial"/>
                <w:b/>
                <w:sz w:val="28"/>
                <w:szCs w:val="28"/>
              </w:rPr>
              <w:lastRenderedPageBreak/>
              <w:t>Cercle</w:t>
            </w:r>
          </w:p>
        </w:tc>
        <w:tc>
          <w:tcPr>
            <w:tcW w:w="1701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9C9EF4A" w14:textId="77777777" w:rsidR="00743BC8" w:rsidRDefault="00743BC8" w:rsidP="00DE4E09">
            <w:pPr>
              <w:jc w:val="both"/>
              <w:rPr>
                <w:rFonts w:ascii="Arial" w:hAnsi="Arial" w:cs="Arial"/>
                <w:noProof/>
                <w:sz w:val="12"/>
                <w:lang w:eastAsia="fr-CA"/>
              </w:rPr>
            </w:pPr>
          </w:p>
          <w:p w14:paraId="12EDB411" w14:textId="77777777" w:rsidR="00743BC8" w:rsidRPr="00D3083D" w:rsidRDefault="00743BC8" w:rsidP="00DE4E09">
            <w:pPr>
              <w:jc w:val="both"/>
              <w:rPr>
                <w:rFonts w:ascii="Arial" w:hAnsi="Arial" w:cs="Arial"/>
                <w:noProof/>
                <w:sz w:val="12"/>
                <w:lang w:eastAsia="fr-CA"/>
              </w:rPr>
            </w:pPr>
            <w:r>
              <w:rPr>
                <w:rFonts w:ascii="Arial" w:hAnsi="Arial" w:cs="Arial"/>
                <w:noProof/>
                <w:sz w:val="12"/>
                <w:lang w:eastAsia="fr-CA"/>
              </w:rPr>
              <mc:AlternateContent>
                <mc:Choice Requires="wps">
                  <w:drawing>
                    <wp:inline distT="0" distB="0" distL="0" distR="0" wp14:anchorId="299A4148" wp14:editId="6BC3B671">
                      <wp:extent cx="548640" cy="528705"/>
                      <wp:effectExtent l="0" t="0" r="22860" b="24130"/>
                      <wp:docPr id="322" name="Ellipse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" cy="528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322" o:spid="_x0000_s1026" style="width:43.2pt;height:41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" filled="f" strokecolor="windowText" strokeweight="2pt">
                      <w10:anchorlock/>
                    </v:oval>
                  </w:pict>
                </mc:Fallback>
              </mc:AlternateContent>
            </w:r>
          </w:p>
        </w:tc>
        <w:tc>
          <w:tcPr>
            <w:tcW w:w="3969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4219CE8" w14:textId="5A5F6988" w:rsidR="00743BC8" w:rsidRDefault="00743BC8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Figure plane formée d’une ligne courbe fermée.</w:t>
            </w:r>
          </w:p>
          <w:p w14:paraId="588D5AFA" w14:textId="77777777" w:rsidR="00743BC8" w:rsidRDefault="00743BC8" w:rsidP="00E051BD">
            <w:pPr>
              <w:rPr>
                <w:rFonts w:ascii="Arial" w:hAnsi="Arial" w:cs="Arial"/>
                <w:sz w:val="24"/>
              </w:rPr>
            </w:pPr>
          </w:p>
          <w:p w14:paraId="647763D3" w14:textId="43CF3ABE" w:rsidR="00743BC8" w:rsidRDefault="00743BC8" w:rsidP="00E051BD">
            <w:pPr>
              <w:rPr>
                <w:rFonts w:ascii="Arial" w:hAnsi="Arial" w:cs="Arial"/>
                <w:sz w:val="24"/>
              </w:rPr>
            </w:pPr>
            <w:r w:rsidRPr="00743BC8">
              <w:rPr>
                <w:rFonts w:ascii="Arial" w:hAnsi="Arial" w:cs="Arial"/>
                <w:b/>
                <w:sz w:val="24"/>
              </w:rPr>
              <w:t>Disque</w:t>
            </w:r>
            <w:r>
              <w:rPr>
                <w:rFonts w:ascii="Arial" w:hAnsi="Arial" w:cs="Arial"/>
                <w:sz w:val="24"/>
              </w:rPr>
              <w:t> : la surface délimitée par le cercle.</w:t>
            </w:r>
          </w:p>
        </w:tc>
        <w:tc>
          <w:tcPr>
            <w:tcW w:w="15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40818DF" w14:textId="77777777" w:rsidR="00743BC8" w:rsidRPr="00743BC8" w:rsidRDefault="00743BC8" w:rsidP="00E051BD">
            <w:pPr>
              <w:rPr>
                <w:rFonts w:ascii="Arial" w:hAnsi="Arial" w:cs="Arial"/>
                <w:sz w:val="10"/>
              </w:rPr>
            </w:pPr>
          </w:p>
          <w:p w14:paraId="533D9508" w14:textId="360AF5E4" w:rsidR="00743BC8" w:rsidRPr="00B967D9" w:rsidRDefault="00743BC8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1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26C1114D" wp14:editId="4E3AFF64">
                      <wp:simplePos x="0" y="0"/>
                      <wp:positionH relativeFrom="column">
                        <wp:posOffset>381635</wp:posOffset>
                      </wp:positionH>
                      <wp:positionV relativeFrom="paragraph">
                        <wp:posOffset>520065</wp:posOffset>
                      </wp:positionV>
                      <wp:extent cx="480060" cy="2540"/>
                      <wp:effectExtent l="0" t="76200" r="15240" b="111760"/>
                      <wp:wrapNone/>
                      <wp:docPr id="490" name="Connecteur droit avec flèche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0060" cy="254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490" o:spid="_x0000_s1026" type="#_x0000_t32" style="position:absolute;margin-left:30.05pt;margin-top:40.95pt;width:37.8pt;height:.2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" strokecolor="black [3213]" strokeweight="1.5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30375D24" wp14:editId="48648036">
                      <wp:simplePos x="0" y="0"/>
                      <wp:positionH relativeFrom="column">
                        <wp:posOffset>320675</wp:posOffset>
                      </wp:positionH>
                      <wp:positionV relativeFrom="paragraph">
                        <wp:posOffset>187325</wp:posOffset>
                      </wp:positionV>
                      <wp:extent cx="541020" cy="0"/>
                      <wp:effectExtent l="0" t="76200" r="11430" b="114300"/>
                      <wp:wrapNone/>
                      <wp:docPr id="489" name="Connecteur droit avec flèche 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102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489" o:spid="_x0000_s1026" type="#_x0000_t32" style="position:absolute;margin-left:25.25pt;margin-top:14.75pt;width:42.6pt;height:0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" strokecolor="black [3213]" strokeweight="1.5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2"/>
                <w:lang w:eastAsia="fr-CA"/>
              </w:rPr>
              <mc:AlternateContent>
                <mc:Choice Requires="wps">
                  <w:drawing>
                    <wp:inline distT="0" distB="0" distL="0" distR="0" wp14:anchorId="5CE647EC" wp14:editId="52976C23">
                      <wp:extent cx="548640" cy="528705"/>
                      <wp:effectExtent l="0" t="0" r="22860" b="24130"/>
                      <wp:docPr id="488" name="Ellipse 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" cy="528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488" o:spid="_x0000_s1026" style="width:43.2pt;height:41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" fillcolor="#92cddc [1944]" strokecolor="windowText" strokeweight="2pt">
                      <w10:anchorlock/>
                    </v:oval>
                  </w:pict>
                </mc:Fallback>
              </mc:AlternateContent>
            </w:r>
          </w:p>
        </w:tc>
        <w:tc>
          <w:tcPr>
            <w:tcW w:w="5021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31099E1" w14:textId="77777777" w:rsidR="00743BC8" w:rsidRDefault="00743BC8">
            <w:pPr>
              <w:rPr>
                <w:rFonts w:ascii="Arial" w:hAnsi="Arial" w:cs="Arial"/>
                <w:sz w:val="24"/>
              </w:rPr>
            </w:pPr>
          </w:p>
          <w:p w14:paraId="3EEC2AA0" w14:textId="77777777" w:rsidR="00743BC8" w:rsidRDefault="00743BC8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Disque</w:t>
            </w:r>
          </w:p>
          <w:p w14:paraId="052C0675" w14:textId="77777777" w:rsidR="00743BC8" w:rsidRDefault="00743BC8">
            <w:pPr>
              <w:rPr>
                <w:rFonts w:ascii="Arial" w:hAnsi="Arial" w:cs="Arial"/>
                <w:sz w:val="24"/>
              </w:rPr>
            </w:pPr>
          </w:p>
          <w:p w14:paraId="7D028770" w14:textId="6512C773" w:rsidR="00743BC8" w:rsidRDefault="00743BC8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Cercle</w:t>
            </w:r>
          </w:p>
          <w:p w14:paraId="0FBF8F01" w14:textId="77777777" w:rsidR="00743BC8" w:rsidRPr="00B967D9" w:rsidRDefault="00743BC8" w:rsidP="00743BC8">
            <w:pPr>
              <w:rPr>
                <w:rFonts w:ascii="Arial" w:hAnsi="Arial" w:cs="Arial"/>
                <w:sz w:val="24"/>
              </w:rPr>
            </w:pPr>
          </w:p>
        </w:tc>
      </w:tr>
      <w:tr w:rsidR="001A0A68" w:rsidRPr="00B967D9" w14:paraId="246280DD" w14:textId="77777777" w:rsidTr="007C1D29">
        <w:tc>
          <w:tcPr>
            <w:tcW w:w="2376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E619576" w14:textId="5D355839" w:rsidR="001A0A68" w:rsidRPr="00A93EFF" w:rsidRDefault="001A0A68" w:rsidP="00496475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Parties du cercle</w:t>
            </w:r>
          </w:p>
        </w:tc>
        <w:tc>
          <w:tcPr>
            <w:tcW w:w="12191" w:type="dxa"/>
            <w:gridSpan w:val="11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A96F0C0" w14:textId="62BB265A" w:rsidR="001A0A68" w:rsidRDefault="001A0A68">
            <w:pPr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40BB3638" wp14:editId="161C505C">
                      <wp:simplePos x="0" y="0"/>
                      <wp:positionH relativeFrom="column">
                        <wp:posOffset>1337945</wp:posOffset>
                      </wp:positionH>
                      <wp:positionV relativeFrom="paragraph">
                        <wp:posOffset>911860</wp:posOffset>
                      </wp:positionV>
                      <wp:extent cx="277495" cy="319405"/>
                      <wp:effectExtent l="57150" t="0" r="0" b="61595"/>
                      <wp:wrapNone/>
                      <wp:docPr id="538" name="Triangle isocèle 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9801">
                                <a:off x="0" y="0"/>
                                <a:ext cx="277495" cy="319405"/>
                              </a:xfrm>
                              <a:prstGeom prst="triangle">
                                <a:avLst>
                                  <a:gd name="adj" fmla="val 58725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riangle isocèle 538" o:spid="_x0000_s1026" type="#_x0000_t5" style="position:absolute;margin-left:105.35pt;margin-top:71.8pt;width:21.85pt;height:25.15pt;rotation:1190353fd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" adj="12685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2142592" behindDoc="0" locked="0" layoutInCell="1" allowOverlap="1" wp14:anchorId="4830DE1F" wp14:editId="5743A480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576580</wp:posOffset>
                      </wp:positionV>
                      <wp:extent cx="5654040" cy="1569720"/>
                      <wp:effectExtent l="0" t="0" r="3810" b="0"/>
                      <wp:wrapNone/>
                      <wp:docPr id="493" name="Groupe 4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54040" cy="1569720"/>
                                <a:chOff x="0" y="0"/>
                                <a:chExt cx="5654040" cy="1569720"/>
                              </a:xfrm>
                            </wpg:grpSpPr>
                            <wps:wsp>
                              <wps:cNvPr id="530" name="Connecteur droit avec flèche 530"/>
                              <wps:cNvCnPr/>
                              <wps:spPr>
                                <a:xfrm flipH="1">
                                  <a:off x="1348740" y="647700"/>
                                  <a:ext cx="97221" cy="54864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2" name="Connecteur droit avec flèche 532"/>
                              <wps:cNvCnPr/>
                              <wps:spPr>
                                <a:xfrm>
                                  <a:off x="1607820" y="22860"/>
                                  <a:ext cx="1066800" cy="12192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3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79120"/>
                                  <a:ext cx="693420" cy="3124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5444B89" w14:textId="77777777" w:rsidR="002E50DA" w:rsidRPr="00524D61" w:rsidRDefault="002E50DA" w:rsidP="001A0A68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</w:pPr>
                                    <w:r w:rsidRPr="00524D61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>Rayon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34" name="Connecteur droit avec flèche 534"/>
                              <wps:cNvCnPr/>
                              <wps:spPr>
                                <a:xfrm flipH="1">
                                  <a:off x="586740" y="731520"/>
                                  <a:ext cx="631825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5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3420" y="1249680"/>
                                  <a:ext cx="1272540" cy="320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BF645DE" w14:textId="77777777" w:rsidR="002E50DA" w:rsidRPr="00524D61" w:rsidRDefault="002E50DA" w:rsidP="001A0A68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</w:pPr>
                                    <w:r w:rsidRPr="00524D61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>Angle au centre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36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59380" y="0"/>
                                  <a:ext cx="1272540" cy="320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A97CFF9" w14:textId="77777777" w:rsidR="002E50DA" w:rsidRPr="00524D61" w:rsidRDefault="002E50DA" w:rsidP="001A0A68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>Diamètre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37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05100" y="685800"/>
                                  <a:ext cx="2948940" cy="320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7D678A6" w14:textId="77777777" w:rsidR="002E50DA" w:rsidRPr="00524D61" w:rsidRDefault="002E50DA" w:rsidP="001A0A68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>Circonférence (mesure du contour)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493" o:spid="_x0000_s1033" style="position:absolute;margin-left:-3.85pt;margin-top:45.4pt;width:445.2pt;height:123.6pt;z-index:252142592" coordsize="56540,15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">
                      <v:shape id="Connecteur droit avec flèche 530" o:spid="_x0000_s1034" type="#_x0000_t32" style="position:absolute;left:13487;top:6477;width:972;height:548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x6u8UAAADcAAAADwAAAGRycy9kb3ducmV2LnhtbESP3WoCQQxG7wu+wxDBm1Jna6mV1VGk&#10;KPTCin8PEHfi7uJOZpmZ6vbtzUWhl+HLd3IyW3SuUTcKsfZs4HWYgSIuvK25NHA6rl8moGJCtth4&#10;JgO/FGEx7z3NMLf+znu6HVKpBMIxRwNVSm2udSwqchiHviWW7OKDwyRjKLUNeBe4a/Qoy8baYc1y&#10;ocKWPisqrocfJxqb3XqyHK+23115XD2fwkfwfDZm0O+WU1CJuvS//Nf+sgbe30RfnhEC6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Kx6u8UAAADcAAAADwAAAAAAAAAA&#10;AAAAAAChAgAAZHJzL2Rvd25yZXYueG1sUEsFBgAAAAAEAAQA+QAAAJMDAAAAAA==&#10;" strokecolor="black [3213]" strokeweight="1.5pt">
                        <v:stroke endarrow="open"/>
                      </v:shape>
                      <v:shape id="Connecteur droit avec flèche 532" o:spid="_x0000_s1035" type="#_x0000_t32" style="position:absolute;left:16078;top:228;width:10668;height:12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EDHsUAAADcAAAADwAAAGRycy9kb3ducmV2LnhtbESPX0vDMBTF3wW/Q7iCby7dxH912ZCp&#10;4IMw2vUDXJrbpC65KU221m9vBMHHwznndzjr7eydONMY+8AKlosCBHEbdM9GQXN4v3kEEROyRheY&#10;FHxThO3m8mKNpQ4TV3SukxEZwrFEBTaloZQytpY8xkUYiLPXhdFjynI0Uo84Zbh3clUU99Jjz3nB&#10;4kA7S+2xPnkFX/uHp+b4apad+SxcVbvpYN8mpa6v5pdnEInm9B/+a39oBXe3K/g9k4+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EDHsUAAADcAAAADwAAAAAAAAAA&#10;AAAAAAChAgAAZHJzL2Rvd25yZXYueG1sUEsFBgAAAAAEAAQA+QAAAJMDAAAAAA==&#10;" strokecolor="black [3213]" strokeweight="1.5pt">
                        <v:stroke endarrow="open"/>
                      </v:shape>
                      <v:shape id="_x0000_s1036" type="#_x0000_t202" style="position:absolute;top:5791;width:6934;height:3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23wsQA&#10;AADcAAAADwAAAGRycy9kb3ducmV2LnhtbESP3WrCQBSE7wu+w3IKvSm6sdao0VWq0OKt0Qc4Zo9J&#10;aPZsyG7z8/ZdQfBymJlvmM2uN5VoqXGlZQXTSQSCOLO65FzB5fw9XoJwHlljZZkUDORgtx29bDDR&#10;tuMTtanPRYCwS1BB4X2dSOmyggy6ia2Jg3ezjUEfZJNL3WAX4KaSH1EUS4Mlh4UCazoUlP2mf0bB&#10;7di9z1fd9cdfFqfPeI/l4moHpd5e+681CE+9f4Yf7aNWMJ/N4H4mHA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tt8LEAAAA3AAAAA8AAAAAAAAAAAAAAAAAmAIAAGRycy9k&#10;b3ducmV2LnhtbFBLBQYAAAAABAAEAPUAAACJAwAAAAA=&#10;" stroked="f">
                        <v:textbox>
                          <w:txbxContent>
                            <w:p w14:paraId="15444B89" w14:textId="77777777" w:rsidR="002E50DA" w:rsidRPr="00524D61" w:rsidRDefault="002E50DA" w:rsidP="001A0A68">
                              <w:pPr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 w:rsidRPr="00524D61">
                                <w:rPr>
                                  <w:rFonts w:ascii="Arial" w:hAnsi="Arial" w:cs="Arial"/>
                                  <w:sz w:val="24"/>
                                </w:rPr>
                                <w:t>Rayon</w:t>
                              </w:r>
                            </w:p>
                          </w:txbxContent>
                        </v:textbox>
                      </v:shape>
                      <v:shape id="Connecteur droit avec flèche 534" o:spid="_x0000_s1037" type="#_x0000_t32" style="position:absolute;left:5867;top:7315;width:631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d8uMUAAADcAAAADwAAAGRycy9kb3ducmV2LnhtbESP3WoCMRCF7wt9hzBCb0SzVquyGkVE&#10;wYta/HuAcTPuLt1MliTq+vaNIPTycOZ8Z8503phK3Mj50rKCXjcBQZxZXXKu4HRcd8YgfEDWWFkm&#10;BQ/yMJ+9v00x1fbOe7odQi4ihH2KCooQ6lRKnxVk0HdtTRy9i3UGQ5Qul9rhPcJNJT+TZCgNlhwb&#10;CqxpWVD2e7ia+Mb3bj1eDFc/2yY/rtonN3KWz0p9tJrFBESgJvwfv9IbreCrP4DnmEgAO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5d8uMUAAADcAAAADwAAAAAAAAAA&#10;AAAAAAChAgAAZHJzL2Rvd25yZXYueG1sUEsFBgAAAAAEAAQA+QAAAJMDAAAAAA==&#10;" strokecolor="black [3213]" strokeweight="1.5pt">
                        <v:stroke endarrow="open"/>
                      </v:shape>
                      <v:shape id="_x0000_s1038" type="#_x0000_t202" style="position:absolute;left:6934;top:12496;width:12725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iKLcUA&#10;AADcAAAADwAAAGRycy9kb3ducmV2LnhtbESPzWrDMBCE74G+g9hCL6GRm9b5caOYtNDiq908wMba&#10;2KbWyliq7bx9FQjkOMzMN8wunUwrBupdY1nByyICQVxa3XCl4Pjz9bwB4TyyxtYyKbiQg3T/MNth&#10;ou3IOQ2Fr0SAsEtQQe19l0jpypoMuoXtiIN3tr1BH2RfSd3jGOCmlcsoWkmDDYeFGjv6rKn8Lf6M&#10;gnM2zuPtePr2x3X+tvrAZn2yF6WeHqfDOwhPk7+Hb+1MK4hfY7ieCUdA7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CIotxQAAANwAAAAPAAAAAAAAAAAAAAAAAJgCAABkcnMv&#10;ZG93bnJldi54bWxQSwUGAAAAAAQABAD1AAAAigMAAAAA&#10;" stroked="f">
                        <v:textbox>
                          <w:txbxContent>
                            <w:p w14:paraId="7BF645DE" w14:textId="77777777" w:rsidR="002E50DA" w:rsidRPr="00524D61" w:rsidRDefault="002E50DA" w:rsidP="001A0A68">
                              <w:pPr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 w:rsidRPr="00524D61">
                                <w:rPr>
                                  <w:rFonts w:ascii="Arial" w:hAnsi="Arial" w:cs="Arial"/>
                                  <w:sz w:val="24"/>
                                </w:rPr>
                                <w:t>Angle au centre</w:t>
                              </w:r>
                            </w:p>
                          </w:txbxContent>
                        </v:textbox>
                      </v:shape>
                      <v:shape id="_x0000_s1039" type="#_x0000_t202" style="position:absolute;left:26593;width:12726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oUWsUA&#10;AADcAAAADwAAAGRycy9kb3ducmV2LnhtbESP3WrCQBSE74W+w3IKvZG6aWtiG92EtqB4q/UBjtlj&#10;EsyeDdltft7eLRS8HGbmG2aTj6YRPXWutqzgZRGBIC6srrlUcPrZPr+DcB5ZY2OZFEzkIM8eZhtM&#10;tR34QP3RlyJA2KWooPK+TaV0RUUG3cK2xMG72M6gD7Irpe5wCHDTyNcoSqTBmsNChS19V1Rcj79G&#10;wWU/zOOP4bzzp9VhmXxhvTrbSamnx/FzDcLT6O/h//ZeK4jfEvg7E4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2hRaxQAAANwAAAAPAAAAAAAAAAAAAAAAAJgCAABkcnMv&#10;ZG93bnJldi54bWxQSwUGAAAAAAQABAD1AAAAigMAAAAA&#10;" stroked="f">
                        <v:textbox>
                          <w:txbxContent>
                            <w:p w14:paraId="7A97CFF9" w14:textId="77777777" w:rsidR="002E50DA" w:rsidRPr="00524D61" w:rsidRDefault="002E50DA" w:rsidP="001A0A68">
                              <w:pPr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t>Diamètre</w:t>
                              </w:r>
                            </w:p>
                          </w:txbxContent>
                        </v:textbox>
                      </v:shape>
                      <v:shape id="_x0000_s1040" type="#_x0000_t202" style="position:absolute;left:27051;top:6858;width:29489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axwcUA&#10;AADcAAAADwAAAGRycy9kb3ducmV2LnhtbESP3WrCQBSE74W+w3IKvZG6aWuMpm5CW1C81foAx+wx&#10;Cc2eDdltft7eLRS8HGbmG2abj6YRPXWutqzgZRGBIC6srrlUcP7ePa9BOI+ssbFMCiZykGcPsy2m&#10;2g58pP7kSxEg7FJUUHnfplK6oiKDbmFb4uBdbWfQB9mVUnc4BLhp5GsUraTBmsNChS19VVT8nH6N&#10;guthmMeb4bL35+S4XH1inVzspNTT4/jxDsLT6O/h//ZBK4jfEvg7E4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lrHBxQAAANwAAAAPAAAAAAAAAAAAAAAAAJgCAABkcnMv&#10;ZG93bnJldi54bWxQSwUGAAAAAAQABAD1AAAAigMAAAAA&#10;" stroked="f">
                        <v:textbox>
                          <w:txbxContent>
                            <w:p w14:paraId="37D678A6" w14:textId="77777777" w:rsidR="002E50DA" w:rsidRPr="00524D61" w:rsidRDefault="002E50DA" w:rsidP="001A0A68">
                              <w:pPr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t>Circonférence (mesure du contour)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inline distT="0" distB="0" distL="0" distR="0" wp14:anchorId="358CFB58" wp14:editId="590A9C7D">
                  <wp:extent cx="3139440" cy="1775460"/>
                  <wp:effectExtent l="0" t="0" r="3810" b="0"/>
                  <wp:docPr id="492" name="Graphique 49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5"/>
                    </a:graphicData>
                  </a:graphic>
                </wp:inline>
              </w:drawing>
            </w:r>
          </w:p>
          <w:p w14:paraId="3B9EF31B" w14:textId="77777777" w:rsidR="001A0A68" w:rsidRDefault="001A0A68">
            <w:pPr>
              <w:rPr>
                <w:rFonts w:ascii="Arial" w:hAnsi="Arial" w:cs="Arial"/>
                <w:sz w:val="24"/>
              </w:rPr>
            </w:pPr>
          </w:p>
          <w:p w14:paraId="359E0776" w14:textId="77777777" w:rsidR="001A0A68" w:rsidRDefault="001A0A68">
            <w:pPr>
              <w:rPr>
                <w:rFonts w:ascii="Arial" w:hAnsi="Arial" w:cs="Arial"/>
                <w:sz w:val="24"/>
              </w:rPr>
            </w:pPr>
          </w:p>
          <w:p w14:paraId="35374518" w14:textId="77777777" w:rsidR="001A0A68" w:rsidRPr="00865365" w:rsidRDefault="001A0A68">
            <w:pPr>
              <w:rPr>
                <w:rFonts w:ascii="Arial" w:hAnsi="Arial" w:cs="Arial"/>
                <w:sz w:val="6"/>
              </w:rPr>
            </w:pPr>
          </w:p>
        </w:tc>
      </w:tr>
      <w:tr w:rsidR="007664F9" w:rsidRPr="00B967D9" w14:paraId="048D43FA" w14:textId="77777777" w:rsidTr="008A615C">
        <w:tc>
          <w:tcPr>
            <w:tcW w:w="2376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2E8243E" w14:textId="333629D8" w:rsidR="007664F9" w:rsidRPr="00A93EFF" w:rsidRDefault="007664F9" w:rsidP="00496475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A93EFF">
              <w:rPr>
                <w:rFonts w:ascii="Arial" w:hAnsi="Arial" w:cs="Arial"/>
                <w:b/>
                <w:sz w:val="28"/>
                <w:szCs w:val="28"/>
              </w:rPr>
              <w:t>Rectangle</w:t>
            </w:r>
          </w:p>
        </w:tc>
        <w:tc>
          <w:tcPr>
            <w:tcW w:w="1701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EC317FF" w14:textId="77777777" w:rsidR="007664F9" w:rsidRPr="00D3083D" w:rsidRDefault="007664F9" w:rsidP="00DE4E09">
            <w:pPr>
              <w:jc w:val="both"/>
              <w:rPr>
                <w:rFonts w:ascii="Arial" w:hAnsi="Arial" w:cs="Arial"/>
                <w:noProof/>
                <w:sz w:val="12"/>
                <w:lang w:eastAsia="fr-CA"/>
              </w:rPr>
            </w:pPr>
          </w:p>
          <w:p w14:paraId="3D7C5154" w14:textId="376BF683" w:rsidR="00D3083D" w:rsidRPr="00D3083D" w:rsidRDefault="00D3083D" w:rsidP="00DE4E09">
            <w:pPr>
              <w:jc w:val="both"/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inline distT="0" distB="0" distL="0" distR="0" wp14:anchorId="7DF04102" wp14:editId="07224706">
                      <wp:extent cx="914400" cy="434340"/>
                      <wp:effectExtent l="0" t="0" r="19050" b="22860"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434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4" o:spid="_x0000_s1026" style="width:1in;height:3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" fillcolor="white [3212]" strokecolor="black [3213]" strokeweight="2pt">
                      <w10:anchorlock/>
                    </v:rect>
                  </w:pict>
                </mc:Fallback>
              </mc:AlternateContent>
            </w:r>
          </w:p>
          <w:p w14:paraId="6548DD21" w14:textId="7E68E961" w:rsidR="00052E53" w:rsidRPr="00B967D9" w:rsidRDefault="00052E53" w:rsidP="00DE4E09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3686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7581E1F" w14:textId="77777777" w:rsidR="003C7458" w:rsidRDefault="003C7458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Quadrilatère</w:t>
            </w:r>
          </w:p>
          <w:p w14:paraId="4A884AA7" w14:textId="77777777" w:rsidR="007664F9" w:rsidRPr="0082527B" w:rsidRDefault="0082527B" w:rsidP="00E051BD">
            <w:pPr>
              <w:rPr>
                <w:rFonts w:ascii="Arial" w:hAnsi="Arial" w:cs="Arial"/>
                <w:sz w:val="24"/>
              </w:rPr>
            </w:pPr>
            <w:r w:rsidRPr="0082527B">
              <w:rPr>
                <w:rFonts w:ascii="Arial" w:hAnsi="Arial" w:cs="Arial"/>
                <w:sz w:val="24"/>
              </w:rPr>
              <w:t>- 2 paires de côtés isométriques</w:t>
            </w:r>
          </w:p>
          <w:p w14:paraId="69A4B5C4" w14:textId="77777777" w:rsidR="0082527B" w:rsidRPr="0082527B" w:rsidRDefault="0082527B" w:rsidP="00E051BD">
            <w:pPr>
              <w:rPr>
                <w:rFonts w:ascii="Arial" w:hAnsi="Arial" w:cs="Arial"/>
                <w:sz w:val="24"/>
              </w:rPr>
            </w:pPr>
            <w:r w:rsidRPr="0082527B">
              <w:rPr>
                <w:rFonts w:ascii="Arial" w:hAnsi="Arial" w:cs="Arial"/>
                <w:sz w:val="24"/>
              </w:rPr>
              <w:t>- 2 paires de côtés parallèles</w:t>
            </w:r>
          </w:p>
          <w:p w14:paraId="6EDE1CE2" w14:textId="77777777" w:rsidR="0082527B" w:rsidRDefault="0082527B" w:rsidP="00E051BD">
            <w:pPr>
              <w:rPr>
                <w:rFonts w:ascii="Arial" w:hAnsi="Arial" w:cs="Arial"/>
                <w:sz w:val="24"/>
                <w:vertAlign w:val="superscript"/>
              </w:rPr>
            </w:pPr>
            <w:r w:rsidRPr="0082527B">
              <w:rPr>
                <w:rFonts w:ascii="Arial" w:hAnsi="Arial" w:cs="Arial"/>
                <w:sz w:val="24"/>
              </w:rPr>
              <w:t>- 4 angles isométriques de 90</w:t>
            </w:r>
            <w:r w:rsidRPr="0082527B">
              <w:rPr>
                <w:rFonts w:ascii="Arial" w:hAnsi="Arial" w:cs="Arial"/>
                <w:sz w:val="24"/>
                <w:vertAlign w:val="superscript"/>
              </w:rPr>
              <w:t>o</w:t>
            </w:r>
          </w:p>
          <w:p w14:paraId="5A06ED88" w14:textId="60850222" w:rsidR="003C7458" w:rsidRPr="003C7458" w:rsidRDefault="003C7458" w:rsidP="00E051B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6804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6D355BE" w14:textId="77777777" w:rsidR="007664F9" w:rsidRPr="00B967D9" w:rsidRDefault="007664F9" w:rsidP="00E051BD">
            <w:pPr>
              <w:rPr>
                <w:rFonts w:ascii="Arial" w:hAnsi="Arial" w:cs="Arial"/>
                <w:sz w:val="24"/>
              </w:rPr>
            </w:pPr>
          </w:p>
        </w:tc>
      </w:tr>
      <w:tr w:rsidR="00FB1FA6" w:rsidRPr="00B967D9" w14:paraId="42D9DB65" w14:textId="77777777" w:rsidTr="00144F97">
        <w:tc>
          <w:tcPr>
            <w:tcW w:w="2376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A757B27" w14:textId="4A0C770D" w:rsidR="00FB1FA6" w:rsidRPr="00A93EFF" w:rsidRDefault="00144F97" w:rsidP="00496475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T</w:t>
            </w:r>
            <w:r w:rsidR="00FB1FA6" w:rsidRPr="006A76AB">
              <w:rPr>
                <w:rFonts w:ascii="Arial" w:hAnsi="Arial" w:cs="Arial"/>
                <w:b/>
                <w:sz w:val="28"/>
                <w:szCs w:val="28"/>
              </w:rPr>
              <w:t>riangle</w:t>
            </w:r>
          </w:p>
        </w:tc>
        <w:tc>
          <w:tcPr>
            <w:tcW w:w="2835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A577AD3" w14:textId="4A313A80" w:rsidR="003C7360" w:rsidRDefault="003C7360" w:rsidP="003C736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Polygone à trois côtés.</w:t>
            </w:r>
          </w:p>
          <w:p w14:paraId="48025CE3" w14:textId="7F356348" w:rsidR="00FB1FA6" w:rsidRPr="00D3083D" w:rsidRDefault="00FB1FA6" w:rsidP="005D5623">
            <w:pPr>
              <w:jc w:val="both"/>
              <w:rPr>
                <w:rFonts w:ascii="Arial" w:hAnsi="Arial" w:cs="Arial"/>
                <w:sz w:val="14"/>
              </w:rPr>
            </w:pPr>
          </w:p>
          <w:p w14:paraId="1DB24284" w14:textId="6E067D0A" w:rsidR="00FB1FA6" w:rsidRPr="003F44F2" w:rsidRDefault="00FB1FA6" w:rsidP="005D5623">
            <w:pPr>
              <w:tabs>
                <w:tab w:val="right" w:pos="191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</w:p>
          <w:p w14:paraId="6E8B1753" w14:textId="77777777" w:rsidR="001214A3" w:rsidRDefault="001214A3" w:rsidP="001214A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Triangle </w:t>
            </w:r>
            <w:r w:rsidRPr="00144F97">
              <w:rPr>
                <w:rFonts w:ascii="Arial" w:hAnsi="Arial" w:cs="Arial"/>
                <w:b/>
                <w:sz w:val="28"/>
              </w:rPr>
              <w:t>isocèle</w:t>
            </w:r>
            <w:r>
              <w:rPr>
                <w:rFonts w:ascii="Arial" w:hAnsi="Arial" w:cs="Arial"/>
                <w:sz w:val="24"/>
              </w:rPr>
              <w:t> :</w:t>
            </w:r>
          </w:p>
          <w:p w14:paraId="690AAEA8" w14:textId="77777777" w:rsidR="001214A3" w:rsidRDefault="001214A3" w:rsidP="001214A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- 2 côtés isométriques</w:t>
            </w:r>
          </w:p>
          <w:p w14:paraId="5AAE7175" w14:textId="4C570DFA" w:rsidR="00FB1FA6" w:rsidRPr="00B967D9" w:rsidRDefault="001214A3" w:rsidP="001214A3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63F9F634" wp14:editId="4E9C22E5">
                      <wp:simplePos x="0" y="0"/>
                      <wp:positionH relativeFrom="column">
                        <wp:posOffset>471229</wp:posOffset>
                      </wp:positionH>
                      <wp:positionV relativeFrom="paragraph">
                        <wp:posOffset>113917</wp:posOffset>
                      </wp:positionV>
                      <wp:extent cx="277495" cy="654050"/>
                      <wp:effectExtent l="0" t="0" r="10477" b="10478"/>
                      <wp:wrapNone/>
                      <wp:docPr id="540" name="Triangle isocèle 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77495" cy="65405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isocèle 540" o:spid="_x0000_s1026" type="#_x0000_t5" style="position:absolute;margin-left:37.1pt;margin-top:8.95pt;width:21.85pt;height:51.5pt;rotation:-90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" fillcolor="white [3212]" strokecolor="black [3213]" strokeweight="2pt"/>
                  </w:pict>
                </mc:Fallback>
              </mc:AlternateContent>
            </w:r>
            <w:r>
              <w:rPr>
                <w:rFonts w:ascii="Arial" w:hAnsi="Arial" w:cs="Arial"/>
                <w:sz w:val="24"/>
              </w:rPr>
              <w:t>- 2 angles isométriques</w:t>
            </w:r>
          </w:p>
        </w:tc>
        <w:tc>
          <w:tcPr>
            <w:tcW w:w="99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E83B202" w14:textId="52BB040D" w:rsidR="00A93EFF" w:rsidRDefault="00FB1FA6" w:rsidP="005D562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       </w:t>
            </w:r>
          </w:p>
          <w:p w14:paraId="43FF0A09" w14:textId="793545E8" w:rsidR="00FB1FA6" w:rsidRPr="003F44F2" w:rsidRDefault="00FB1FA6" w:rsidP="005D5623">
            <w:pPr>
              <w:rPr>
                <w:rFonts w:ascii="Arial" w:hAnsi="Arial" w:cs="Arial"/>
                <w:sz w:val="24"/>
                <w:szCs w:val="24"/>
              </w:rPr>
            </w:pPr>
          </w:p>
          <w:p w14:paraId="2A30DC01" w14:textId="765D2CD9" w:rsidR="00FB1FA6" w:rsidRDefault="00FB1FA6" w:rsidP="005D5623">
            <w:pPr>
              <w:rPr>
                <w:rFonts w:ascii="Arial" w:hAnsi="Arial" w:cs="Arial"/>
                <w:sz w:val="24"/>
              </w:rPr>
            </w:pPr>
          </w:p>
          <w:p w14:paraId="2F74D8F2" w14:textId="0BEC857E" w:rsidR="00FB1FA6" w:rsidRDefault="00FB1FA6" w:rsidP="005D5623">
            <w:pPr>
              <w:rPr>
                <w:rFonts w:ascii="Arial" w:hAnsi="Arial" w:cs="Arial"/>
                <w:sz w:val="24"/>
              </w:rPr>
            </w:pPr>
          </w:p>
          <w:p w14:paraId="30B399CD" w14:textId="3C7D08DC" w:rsidR="00FB1FA6" w:rsidRDefault="00FB1FA6" w:rsidP="005D5623">
            <w:pPr>
              <w:rPr>
                <w:rFonts w:ascii="Arial" w:hAnsi="Arial" w:cs="Arial"/>
                <w:sz w:val="24"/>
              </w:rPr>
            </w:pPr>
          </w:p>
          <w:p w14:paraId="406C636E" w14:textId="31B5D173" w:rsidR="006A76AB" w:rsidRDefault="006A76AB" w:rsidP="005D5623">
            <w:pPr>
              <w:rPr>
                <w:rFonts w:ascii="Arial" w:hAnsi="Arial" w:cs="Arial"/>
                <w:sz w:val="24"/>
              </w:rPr>
            </w:pPr>
          </w:p>
          <w:p w14:paraId="192F3D84" w14:textId="77777777" w:rsidR="006A76AB" w:rsidRDefault="006A76AB" w:rsidP="005D5623">
            <w:pPr>
              <w:rPr>
                <w:rFonts w:ascii="Arial" w:hAnsi="Arial" w:cs="Arial"/>
                <w:sz w:val="24"/>
              </w:rPr>
            </w:pPr>
          </w:p>
          <w:p w14:paraId="4457C087" w14:textId="77777777" w:rsidR="006A76AB" w:rsidRDefault="006A76AB" w:rsidP="005D5623">
            <w:pPr>
              <w:rPr>
                <w:rFonts w:ascii="Arial" w:hAnsi="Arial" w:cs="Arial"/>
                <w:sz w:val="24"/>
              </w:rPr>
            </w:pPr>
          </w:p>
          <w:p w14:paraId="7581D122" w14:textId="1966C8A3" w:rsidR="006A76AB" w:rsidRDefault="006A76AB" w:rsidP="005D5623">
            <w:pPr>
              <w:rPr>
                <w:rFonts w:ascii="Arial" w:hAnsi="Arial" w:cs="Arial"/>
                <w:sz w:val="24"/>
              </w:rPr>
            </w:pPr>
          </w:p>
          <w:p w14:paraId="1040FA3E" w14:textId="5DB21BCB" w:rsidR="006A76AB" w:rsidRDefault="006A76AB" w:rsidP="005D5623">
            <w:pPr>
              <w:rPr>
                <w:rFonts w:ascii="Arial" w:hAnsi="Arial" w:cs="Arial"/>
                <w:sz w:val="24"/>
              </w:rPr>
            </w:pPr>
          </w:p>
          <w:p w14:paraId="27CCDDCA" w14:textId="77777777" w:rsidR="006A76AB" w:rsidRDefault="006A76AB" w:rsidP="005D5623">
            <w:pPr>
              <w:rPr>
                <w:rFonts w:ascii="Arial" w:hAnsi="Arial" w:cs="Arial"/>
                <w:sz w:val="24"/>
              </w:rPr>
            </w:pPr>
          </w:p>
          <w:p w14:paraId="752017CC" w14:textId="63E65990" w:rsidR="006A76AB" w:rsidRPr="00B967D9" w:rsidRDefault="006A76AB" w:rsidP="005D562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363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8C6E3BF" w14:textId="6B975072" w:rsidR="00FB1FA6" w:rsidRDefault="00144F97" w:rsidP="003C736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7881BE4D" wp14:editId="26F60A92">
                      <wp:simplePos x="0" y="0"/>
                      <wp:positionH relativeFrom="column">
                        <wp:posOffset>1668145</wp:posOffset>
                      </wp:positionH>
                      <wp:positionV relativeFrom="paragraph">
                        <wp:posOffset>30480</wp:posOffset>
                      </wp:positionV>
                      <wp:extent cx="538480" cy="384175"/>
                      <wp:effectExtent l="0" t="0" r="13970" b="15875"/>
                      <wp:wrapNone/>
                      <wp:docPr id="330" name="Triangle rectangle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8480" cy="38417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riangle rectangle 330" o:spid="_x0000_s1026" type="#_x0000_t6" style="position:absolute;margin-left:131.35pt;margin-top:2.4pt;width:42.4pt;height:30.2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" fillcolor="white [3212]" strokecolor="black [3213]" strokeweight="2pt"/>
                  </w:pict>
                </mc:Fallback>
              </mc:AlternateContent>
            </w:r>
            <w:r w:rsidR="006A76AB">
              <w:rPr>
                <w:rFonts w:ascii="Arial" w:hAnsi="Arial" w:cs="Arial"/>
                <w:sz w:val="24"/>
              </w:rPr>
              <w:t>Triangle</w:t>
            </w:r>
            <w:r w:rsidR="006A76AB" w:rsidRPr="00144F97">
              <w:rPr>
                <w:rFonts w:ascii="Arial" w:hAnsi="Arial" w:cs="Arial"/>
                <w:b/>
                <w:sz w:val="28"/>
              </w:rPr>
              <w:t xml:space="preserve"> rectangle</w:t>
            </w:r>
            <w:r w:rsidR="006A76AB" w:rsidRPr="00144F97">
              <w:rPr>
                <w:rFonts w:ascii="Arial" w:hAnsi="Arial" w:cs="Arial"/>
                <w:sz w:val="28"/>
              </w:rPr>
              <w:t> </w:t>
            </w:r>
            <w:r w:rsidR="006A76AB">
              <w:rPr>
                <w:rFonts w:ascii="Arial" w:hAnsi="Arial" w:cs="Arial"/>
                <w:sz w:val="24"/>
              </w:rPr>
              <w:t>:</w:t>
            </w:r>
          </w:p>
          <w:p w14:paraId="4C359C2E" w14:textId="77777777" w:rsidR="006A76AB" w:rsidRDefault="006A76AB" w:rsidP="003C736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- 1 angle droit (90</w:t>
            </w:r>
            <w:r>
              <w:rPr>
                <w:rFonts w:ascii="Arial" w:hAnsi="Arial" w:cs="Arial"/>
                <w:sz w:val="24"/>
                <w:vertAlign w:val="superscript"/>
              </w:rPr>
              <w:t>o</w:t>
            </w:r>
            <w:r>
              <w:rPr>
                <w:rFonts w:ascii="Arial" w:hAnsi="Arial" w:cs="Arial"/>
                <w:sz w:val="24"/>
              </w:rPr>
              <w:t>)</w:t>
            </w:r>
          </w:p>
          <w:p w14:paraId="2CCE4005" w14:textId="77777777" w:rsidR="006A76AB" w:rsidRDefault="006A76AB" w:rsidP="003C7360">
            <w:pPr>
              <w:rPr>
                <w:rFonts w:ascii="Arial" w:hAnsi="Arial" w:cs="Arial"/>
                <w:sz w:val="24"/>
              </w:rPr>
            </w:pPr>
          </w:p>
          <w:p w14:paraId="7F7ABBFB" w14:textId="77777777" w:rsidR="006A76AB" w:rsidRDefault="006A76AB" w:rsidP="003C7360">
            <w:pPr>
              <w:rPr>
                <w:rFonts w:ascii="Arial" w:hAnsi="Arial" w:cs="Arial"/>
                <w:sz w:val="24"/>
              </w:rPr>
            </w:pPr>
          </w:p>
          <w:p w14:paraId="790AAB95" w14:textId="23C9ABE7" w:rsidR="006A76AB" w:rsidRDefault="00144F97" w:rsidP="003C736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5AD41F4F" wp14:editId="4C746966">
                      <wp:simplePos x="0" y="0"/>
                      <wp:positionH relativeFrom="column">
                        <wp:posOffset>2352235</wp:posOffset>
                      </wp:positionH>
                      <wp:positionV relativeFrom="paragraph">
                        <wp:posOffset>10275</wp:posOffset>
                      </wp:positionV>
                      <wp:extent cx="516255" cy="447675"/>
                      <wp:effectExtent l="0" t="3810" r="13335" b="13335"/>
                      <wp:wrapNone/>
                      <wp:docPr id="328" name="Triangle isocèle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516255" cy="44767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riangle isocèle 328" o:spid="_x0000_s1026" type="#_x0000_t5" style="position:absolute;margin-left:185.2pt;margin-top:.8pt;width:40.65pt;height:35.25pt;rotation:90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" fillcolor="white [3212]" strokecolor="black [3213]" strokeweight="2pt"/>
                  </w:pict>
                </mc:Fallback>
              </mc:AlternateContent>
            </w:r>
            <w:r w:rsidR="006A76AB">
              <w:rPr>
                <w:rFonts w:ascii="Arial" w:hAnsi="Arial" w:cs="Arial"/>
                <w:sz w:val="24"/>
              </w:rPr>
              <w:t xml:space="preserve">Triangle </w:t>
            </w:r>
            <w:r w:rsidR="006A76AB" w:rsidRPr="00144F97">
              <w:rPr>
                <w:rFonts w:ascii="Arial" w:hAnsi="Arial" w:cs="Arial"/>
                <w:b/>
                <w:sz w:val="28"/>
              </w:rPr>
              <w:t>équilatéral</w:t>
            </w:r>
            <w:r w:rsidR="006A76AB">
              <w:rPr>
                <w:rFonts w:ascii="Arial" w:hAnsi="Arial" w:cs="Arial"/>
                <w:sz w:val="24"/>
              </w:rPr>
              <w:t> :</w:t>
            </w:r>
          </w:p>
          <w:p w14:paraId="33EF56A9" w14:textId="77777777" w:rsidR="006A76AB" w:rsidRDefault="006A76AB" w:rsidP="003C736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- 3 côtés isométriques</w:t>
            </w:r>
          </w:p>
          <w:p w14:paraId="32B44BF9" w14:textId="3C8FED64" w:rsidR="006A76AB" w:rsidRPr="00144F97" w:rsidRDefault="006A76AB" w:rsidP="003C7360">
            <w:pPr>
              <w:rPr>
                <w:rFonts w:ascii="Arial" w:hAnsi="Arial" w:cs="Arial"/>
                <w:sz w:val="24"/>
                <w:vertAlign w:val="superscript"/>
              </w:rPr>
            </w:pPr>
            <w:r>
              <w:rPr>
                <w:rFonts w:ascii="Arial" w:hAnsi="Arial" w:cs="Arial"/>
                <w:sz w:val="24"/>
              </w:rPr>
              <w:t>- 3 angles isométriques de 60</w:t>
            </w:r>
            <w:r w:rsidR="00144F97">
              <w:rPr>
                <w:rFonts w:ascii="Arial" w:hAnsi="Arial" w:cs="Arial"/>
                <w:sz w:val="24"/>
                <w:vertAlign w:val="superscript"/>
              </w:rPr>
              <w:t xml:space="preserve"> o</w:t>
            </w:r>
          </w:p>
          <w:p w14:paraId="4C8FE766" w14:textId="172BC8D8" w:rsidR="006A76AB" w:rsidRDefault="00144F97" w:rsidP="003C736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58051994" wp14:editId="725BE27B">
                      <wp:simplePos x="0" y="0"/>
                      <wp:positionH relativeFrom="column">
                        <wp:posOffset>2733587</wp:posOffset>
                      </wp:positionH>
                      <wp:positionV relativeFrom="paragraph">
                        <wp:posOffset>119380</wp:posOffset>
                      </wp:positionV>
                      <wp:extent cx="468630" cy="651510"/>
                      <wp:effectExtent l="99060" t="34290" r="0" b="144780"/>
                      <wp:wrapNone/>
                      <wp:docPr id="541" name="Triangle isocèle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902935">
                                <a:off x="0" y="0"/>
                                <a:ext cx="468630" cy="651510"/>
                              </a:xfrm>
                              <a:prstGeom prst="triangle">
                                <a:avLst>
                                  <a:gd name="adj" fmla="val 24329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riangle isocèle 541" o:spid="_x0000_s1026" type="#_x0000_t5" style="position:absolute;margin-left:215.25pt;margin-top:9.4pt;width:36.9pt;height:51.3pt;rotation:4263046fd;z-index:252154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" adj="5255" fillcolor="white [3212]" strokecolor="black [3213]" strokeweight="2pt"/>
                  </w:pict>
                </mc:Fallback>
              </mc:AlternateContent>
            </w:r>
          </w:p>
          <w:p w14:paraId="6BA3D5A4" w14:textId="77777777" w:rsidR="006A76AB" w:rsidRDefault="006A76AB" w:rsidP="003C736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Triangle </w:t>
            </w:r>
            <w:r w:rsidRPr="00144F97">
              <w:rPr>
                <w:rFonts w:ascii="Arial" w:hAnsi="Arial" w:cs="Arial"/>
                <w:b/>
                <w:sz w:val="28"/>
              </w:rPr>
              <w:t>scalène</w:t>
            </w:r>
            <w:r>
              <w:rPr>
                <w:rFonts w:ascii="Arial" w:hAnsi="Arial" w:cs="Arial"/>
                <w:sz w:val="24"/>
              </w:rPr>
              <w:t> :</w:t>
            </w:r>
          </w:p>
          <w:p w14:paraId="6E303248" w14:textId="77777777" w:rsidR="006A76AB" w:rsidRDefault="006A76AB" w:rsidP="003C736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- 3 côtés de longueurs différentes</w:t>
            </w:r>
          </w:p>
          <w:p w14:paraId="5DFE4750" w14:textId="77777777" w:rsidR="006A76AB" w:rsidRDefault="006A76AB" w:rsidP="003C736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- 3 angles de mesures différentes</w:t>
            </w:r>
          </w:p>
          <w:p w14:paraId="6B3DF481" w14:textId="51DEE1D9" w:rsidR="006A76AB" w:rsidRPr="006A76AB" w:rsidRDefault="006A76AB" w:rsidP="003C7360">
            <w:pPr>
              <w:rPr>
                <w:rFonts w:ascii="Arial" w:hAnsi="Arial" w:cs="Arial"/>
                <w:sz w:val="24"/>
              </w:rPr>
            </w:pPr>
          </w:p>
        </w:tc>
      </w:tr>
      <w:tr w:rsidR="007664F9" w:rsidRPr="00B967D9" w14:paraId="2B223108" w14:textId="77777777" w:rsidTr="00B06167">
        <w:tc>
          <w:tcPr>
            <w:tcW w:w="3227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2E8DB6D" w14:textId="77777777" w:rsidR="007664F9" w:rsidRPr="00A93EFF" w:rsidRDefault="00BD2AD9" w:rsidP="00496475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A93EFF">
              <w:rPr>
                <w:rFonts w:ascii="Arial" w:hAnsi="Arial" w:cs="Arial"/>
                <w:b/>
                <w:sz w:val="28"/>
                <w:szCs w:val="28"/>
              </w:rPr>
              <w:lastRenderedPageBreak/>
              <w:t>Trapèze</w:t>
            </w:r>
          </w:p>
        </w:tc>
        <w:tc>
          <w:tcPr>
            <w:tcW w:w="1843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A36AF73" w14:textId="77777777" w:rsidR="00052E53" w:rsidRPr="00D3083D" w:rsidRDefault="00052E53" w:rsidP="00DE4E09">
            <w:pPr>
              <w:jc w:val="both"/>
              <w:rPr>
                <w:rFonts w:ascii="Arial" w:hAnsi="Arial" w:cs="Arial"/>
                <w:noProof/>
                <w:sz w:val="8"/>
                <w:lang w:eastAsia="fr-CA"/>
              </w:rPr>
            </w:pPr>
          </w:p>
          <w:p w14:paraId="1EF5BA3A" w14:textId="77777777" w:rsidR="00D3083D" w:rsidRDefault="00D3083D" w:rsidP="00DE4E09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inline distT="0" distB="0" distL="0" distR="0" wp14:anchorId="4B106225" wp14:editId="63C0461F">
                      <wp:extent cx="947123" cy="396240"/>
                      <wp:effectExtent l="0" t="0" r="24765" b="22860"/>
                      <wp:docPr id="7" name="Trapèz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7123" cy="396240"/>
                              </a:xfrm>
                              <a:prstGeom prst="trapezoid">
                                <a:avLst>
                                  <a:gd name="adj" fmla="val 5680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rapèze 7" o:spid="_x0000_s1026" style="width:74.6pt;height: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947123,39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" path="m,396240l225092,,722031,,947123,396240,,396240xe" fillcolor="white [3212]" strokecolor="black [3213]" strokeweight="2pt">
                      <v:path arrowok="t" o:connecttype="custom" o:connectlocs="0,396240;225092,0;722031,0;947123,396240;0,396240" o:connectangles="0,0,0,0,0"/>
                      <w10:anchorlock/>
                    </v:shape>
                  </w:pict>
                </mc:Fallback>
              </mc:AlternateContent>
            </w:r>
          </w:p>
          <w:p w14:paraId="53F608D4" w14:textId="71681BFA" w:rsidR="00D3083D" w:rsidRPr="00B967D9" w:rsidRDefault="00D3083D" w:rsidP="00DE4E09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5953" w:type="dxa"/>
            <w:gridSpan w:val="7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0BD8AFA" w14:textId="77777777" w:rsidR="007664F9" w:rsidRDefault="003C7458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Quadrilatère</w:t>
            </w:r>
          </w:p>
          <w:p w14:paraId="22896A1F" w14:textId="77777777" w:rsidR="003C7458" w:rsidRPr="00B967D9" w:rsidRDefault="003C7458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- 2 côtés parallèles</w:t>
            </w:r>
          </w:p>
        </w:tc>
        <w:tc>
          <w:tcPr>
            <w:tcW w:w="354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CB8DDD0" w14:textId="77777777" w:rsidR="007664F9" w:rsidRPr="00B967D9" w:rsidRDefault="007664F9" w:rsidP="00E051BD">
            <w:pPr>
              <w:rPr>
                <w:rFonts w:ascii="Arial" w:hAnsi="Arial" w:cs="Arial"/>
                <w:sz w:val="24"/>
              </w:rPr>
            </w:pPr>
          </w:p>
        </w:tc>
      </w:tr>
      <w:tr w:rsidR="00BD2AD9" w:rsidRPr="00B967D9" w14:paraId="6D541A73" w14:textId="77777777" w:rsidTr="00B06167">
        <w:tc>
          <w:tcPr>
            <w:tcW w:w="209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9BFC9C9" w14:textId="77777777" w:rsidR="00BD2AD9" w:rsidRPr="00A93EFF" w:rsidRDefault="00BD2AD9" w:rsidP="00496475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A93EFF">
              <w:rPr>
                <w:rFonts w:ascii="Arial" w:hAnsi="Arial" w:cs="Arial"/>
                <w:b/>
                <w:sz w:val="28"/>
                <w:szCs w:val="28"/>
              </w:rPr>
              <w:t>Losange</w:t>
            </w:r>
          </w:p>
        </w:tc>
        <w:tc>
          <w:tcPr>
            <w:tcW w:w="2977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DAD019B" w14:textId="2BB561DE" w:rsidR="00D3083D" w:rsidRPr="00A93EFF" w:rsidRDefault="00B06167" w:rsidP="00B06167">
            <w:pPr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fr-CA"/>
              </w:rPr>
              <w:drawing>
                <wp:inline distT="0" distB="0" distL="0" distR="0" wp14:anchorId="42D98ABF" wp14:editId="624F0E71">
                  <wp:extent cx="939165" cy="542290"/>
                  <wp:effectExtent l="0" t="0" r="0" b="0"/>
                  <wp:docPr id="602" name="Image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7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1236C20" w14:textId="77777777" w:rsidR="003C7458" w:rsidRDefault="003C7458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Quadrilatère</w:t>
            </w:r>
          </w:p>
          <w:p w14:paraId="26F7F925" w14:textId="77777777" w:rsidR="00BD2AD9" w:rsidRDefault="0082527B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- 4 côtés isométriques</w:t>
            </w:r>
          </w:p>
          <w:p w14:paraId="121DBB0A" w14:textId="77777777" w:rsidR="0082527B" w:rsidRDefault="0082527B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- 2 paires de côtés parallèles</w:t>
            </w:r>
          </w:p>
          <w:p w14:paraId="199D23C2" w14:textId="77777777" w:rsidR="0082527B" w:rsidRPr="00B967D9" w:rsidRDefault="0082527B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- 2 paires d’angles isométriques</w:t>
            </w:r>
          </w:p>
        </w:tc>
        <w:tc>
          <w:tcPr>
            <w:tcW w:w="354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C719B00" w14:textId="77777777" w:rsidR="00BD2AD9" w:rsidRPr="00B967D9" w:rsidRDefault="00BD2AD9" w:rsidP="00E051BD">
            <w:pPr>
              <w:rPr>
                <w:rFonts w:ascii="Arial" w:hAnsi="Arial" w:cs="Arial"/>
                <w:sz w:val="24"/>
              </w:rPr>
            </w:pPr>
          </w:p>
        </w:tc>
      </w:tr>
      <w:tr w:rsidR="00BD2AD9" w:rsidRPr="00B967D9" w14:paraId="1A316D58" w14:textId="77777777" w:rsidTr="00B06167">
        <w:tc>
          <w:tcPr>
            <w:tcW w:w="3227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E87AA9B" w14:textId="77777777" w:rsidR="00BD2AD9" w:rsidRPr="00A93EFF" w:rsidRDefault="00BD2AD9" w:rsidP="00496475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b/>
                <w:sz w:val="26"/>
                <w:szCs w:val="26"/>
              </w:rPr>
            </w:pPr>
            <w:r w:rsidRPr="00A93EFF">
              <w:rPr>
                <w:rFonts w:ascii="Arial" w:hAnsi="Arial" w:cs="Arial"/>
                <w:b/>
                <w:sz w:val="26"/>
                <w:szCs w:val="26"/>
              </w:rPr>
              <w:t>Parallélogramme</w:t>
            </w:r>
          </w:p>
        </w:tc>
        <w:tc>
          <w:tcPr>
            <w:tcW w:w="1843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5A8EDD3" w14:textId="77777777" w:rsidR="00D3083D" w:rsidRPr="003C7458" w:rsidRDefault="00D3083D" w:rsidP="00DE4E09">
            <w:pPr>
              <w:jc w:val="both"/>
              <w:rPr>
                <w:rFonts w:ascii="Arial" w:hAnsi="Arial" w:cs="Arial"/>
                <w:noProof/>
                <w:sz w:val="10"/>
                <w:lang w:eastAsia="fr-CA"/>
              </w:rPr>
            </w:pPr>
          </w:p>
          <w:p w14:paraId="7CB8989B" w14:textId="77777777" w:rsidR="003C7458" w:rsidRPr="00B967D9" w:rsidRDefault="003C7458" w:rsidP="00DE4E09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inline distT="0" distB="0" distL="0" distR="0" wp14:anchorId="1714C5CC" wp14:editId="0DE9F692">
                      <wp:extent cx="1036320" cy="419100"/>
                      <wp:effectExtent l="0" t="0" r="11430" b="19050"/>
                      <wp:docPr id="8" name="Parallélogramm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6320" cy="419100"/>
                              </a:xfrm>
                              <a:prstGeom prst="parallelogram">
                                <a:avLst>
                                  <a:gd name="adj" fmla="val 5772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Parallélogramme 8" o:spid="_x0000_s1026" type="#_x0000_t7" style="width:81.6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" adj="5043" fillcolor="white [3212]" strokecolor="black [3213]" strokeweight="2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677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0C37429" w14:textId="77777777" w:rsidR="00BD2AD9" w:rsidRDefault="003C7458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Quadrilatère</w:t>
            </w:r>
          </w:p>
          <w:p w14:paraId="754C1A7D" w14:textId="77777777" w:rsidR="003C7458" w:rsidRDefault="003C7458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- 2 paires de côtés isométriques</w:t>
            </w:r>
          </w:p>
          <w:p w14:paraId="03A12633" w14:textId="77777777" w:rsidR="003C7458" w:rsidRDefault="003C7458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- 2 paires de côtés parallèles</w:t>
            </w:r>
          </w:p>
          <w:p w14:paraId="58431E82" w14:textId="77777777" w:rsidR="003C7458" w:rsidRDefault="003C7458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- 2 paires d’angles isométriques</w:t>
            </w:r>
          </w:p>
          <w:p w14:paraId="21F652F8" w14:textId="77777777" w:rsidR="003C7458" w:rsidRPr="003C7458" w:rsidRDefault="003C7458" w:rsidP="00E051BD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4820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1D9C399" w14:textId="77777777" w:rsidR="00BD2AD9" w:rsidRPr="00B967D9" w:rsidRDefault="00BD2AD9" w:rsidP="00E051BD">
            <w:pPr>
              <w:rPr>
                <w:rFonts w:ascii="Arial" w:hAnsi="Arial" w:cs="Arial"/>
                <w:sz w:val="24"/>
              </w:rPr>
            </w:pPr>
          </w:p>
        </w:tc>
      </w:tr>
    </w:tbl>
    <w:tbl>
      <w:tblPr>
        <w:tblW w:w="14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 w:rsidR="001214A3" w:rsidRPr="00507098" w14:paraId="5E6FAEAA" w14:textId="77777777" w:rsidTr="002E50DA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988BD10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DCA01E8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9B7D4C2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C69E826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5FBD332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8E1F363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F430F15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AA6649C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C6E6F31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3AC7F52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B9D426F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B0A6767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92DB468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96ED964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C96A27A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9E3F14B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8ACB552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4B4D3EC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832C300" w14:textId="77777777" w:rsidR="001214A3" w:rsidRPr="00507098" w:rsidRDefault="001214A3" w:rsidP="002E50DA">
            <w:pPr>
              <w:jc w:val="center"/>
            </w:pPr>
          </w:p>
        </w:tc>
      </w:tr>
      <w:tr w:rsidR="001214A3" w:rsidRPr="00507098" w14:paraId="52081AF9" w14:textId="77777777" w:rsidTr="002E50DA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D8C9D86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68421DB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61391EB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7D1C987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62CFBC2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6C338C3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A657145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0B75B80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53E2BDF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D25D2D7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F16713A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B027FDB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9EFE0D4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29110FC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24589EE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0C96F5C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AC21F05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42CF3BD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B8F42F2" w14:textId="77777777" w:rsidR="001214A3" w:rsidRPr="00507098" w:rsidRDefault="001214A3" w:rsidP="002E50DA">
            <w:pPr>
              <w:jc w:val="center"/>
            </w:pPr>
          </w:p>
        </w:tc>
      </w:tr>
      <w:tr w:rsidR="001214A3" w:rsidRPr="00507098" w14:paraId="75700B56" w14:textId="77777777" w:rsidTr="002E50DA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BFFB33A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B8B79B5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0C8F316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8228721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FA6EBA9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1AB70BD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910BAEE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1E0261D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F22DE5B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7B92F42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656EDE3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FF1016A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BD04B8C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0EF266E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1A22B5E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5669415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B4BC8C9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562BB16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7AFFC55" w14:textId="77777777" w:rsidR="001214A3" w:rsidRPr="00507098" w:rsidRDefault="001214A3" w:rsidP="002E50DA">
            <w:pPr>
              <w:jc w:val="center"/>
            </w:pPr>
          </w:p>
        </w:tc>
      </w:tr>
      <w:tr w:rsidR="001214A3" w:rsidRPr="00507098" w14:paraId="101DA32C" w14:textId="77777777" w:rsidTr="002E50DA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66FE6DD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DF89974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523E9EE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DD233C9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419AE9E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84C9BF8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E085840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12E8351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0707BC3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648D0AB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279F37B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B7E9AD7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306E5D3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AABA094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53C07D7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B056DD1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A52B2EE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1A743A8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8DB4CC9" w14:textId="77777777" w:rsidR="001214A3" w:rsidRPr="00507098" w:rsidRDefault="001214A3" w:rsidP="002E50DA">
            <w:pPr>
              <w:jc w:val="center"/>
            </w:pPr>
          </w:p>
        </w:tc>
      </w:tr>
      <w:tr w:rsidR="001214A3" w:rsidRPr="00507098" w14:paraId="1C453435" w14:textId="77777777" w:rsidTr="002E50DA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C0994E4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6A1DAB9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A50DAA0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AE009DC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FE71FAE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0B71920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B4B9BF7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EAB4D8A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CCA75E2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E193544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81D6D8F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C00EA87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A32263E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0F1F344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D0E29E7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36A7796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67A6D51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1C07C44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06C0D41" w14:textId="77777777" w:rsidR="001214A3" w:rsidRPr="00507098" w:rsidRDefault="001214A3" w:rsidP="002E50DA">
            <w:pPr>
              <w:jc w:val="center"/>
            </w:pPr>
          </w:p>
        </w:tc>
      </w:tr>
      <w:tr w:rsidR="001214A3" w:rsidRPr="00507098" w14:paraId="2664E412" w14:textId="77777777" w:rsidTr="002E50DA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5F09492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9806B2D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E9C516C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DEC7F49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4DC18AA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AAB296B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360CADB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3531D5C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69A182E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09E7AAC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AD4E9C9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5197A90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D7FEF81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014182E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DF08156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E9EBE46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AF64AD5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5A1D18D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BF0F7F2" w14:textId="77777777" w:rsidR="001214A3" w:rsidRPr="00507098" w:rsidRDefault="001214A3" w:rsidP="002E50DA">
            <w:pPr>
              <w:jc w:val="center"/>
            </w:pPr>
          </w:p>
        </w:tc>
      </w:tr>
      <w:tr w:rsidR="001214A3" w:rsidRPr="00507098" w14:paraId="60B00C73" w14:textId="77777777" w:rsidTr="002E50DA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78E4243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790AEE5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4928DFE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55DF410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068B26E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B91C44E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224D3D5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9DF5F08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94D88C8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E851016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1C6F501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8B21F7A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46E4550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565FE88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4E27388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E77173B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9C2D85A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2F2A4BA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1A6379C" w14:textId="77777777" w:rsidR="001214A3" w:rsidRPr="00507098" w:rsidRDefault="001214A3" w:rsidP="002E50DA">
            <w:pPr>
              <w:jc w:val="center"/>
            </w:pPr>
          </w:p>
        </w:tc>
      </w:tr>
      <w:tr w:rsidR="001214A3" w:rsidRPr="00507098" w14:paraId="7F3E56C0" w14:textId="77777777" w:rsidTr="002E50DA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CDA7B22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4B2A71C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4C1BC42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75FF6B5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7886993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74714D9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CF7D0F9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A18E24F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7AEC24C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660B008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64DF542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7C689FD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6A8A4C6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EC60F21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F3F3E9A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8517D13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93827BC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A590501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421C98F" w14:textId="77777777" w:rsidR="001214A3" w:rsidRPr="00507098" w:rsidRDefault="001214A3" w:rsidP="002E50DA">
            <w:pPr>
              <w:jc w:val="center"/>
            </w:pPr>
          </w:p>
        </w:tc>
      </w:tr>
      <w:tr w:rsidR="001214A3" w:rsidRPr="00507098" w14:paraId="72E6209C" w14:textId="77777777" w:rsidTr="002E50DA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DF71A35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BB54FFA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5C9F2CE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F747929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259202B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033D848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FFD00A5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80EA684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516D112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75F8571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68F1B16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B0F0F6E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BCFD325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EE3E04D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720A3BE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A368B97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995D1FC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3A577E1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DF4C995" w14:textId="77777777" w:rsidR="001214A3" w:rsidRPr="00507098" w:rsidRDefault="001214A3" w:rsidP="002E50DA">
            <w:pPr>
              <w:jc w:val="center"/>
            </w:pPr>
          </w:p>
        </w:tc>
      </w:tr>
      <w:tr w:rsidR="001214A3" w:rsidRPr="00507098" w14:paraId="4B086428" w14:textId="77777777" w:rsidTr="002E50DA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7B97EB4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23E939C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5B1A7CF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B7F6566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161D28B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0D70C31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4FB8AA5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102A36D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D444B03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FFE97B2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50E524C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177DDCB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E84605B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77151F4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162081B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8DDE76C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403FE7D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846DC9A" w14:textId="77777777" w:rsidR="001214A3" w:rsidRPr="00507098" w:rsidRDefault="001214A3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189B597" w14:textId="77777777" w:rsidR="001214A3" w:rsidRPr="00507098" w:rsidRDefault="001214A3" w:rsidP="002E50DA">
            <w:pPr>
              <w:jc w:val="center"/>
            </w:pPr>
          </w:p>
        </w:tc>
      </w:tr>
    </w:tbl>
    <w:p w14:paraId="58F2822E" w14:textId="77777777" w:rsidR="001214A3" w:rsidRDefault="001214A3">
      <w:r>
        <w:br w:type="page"/>
      </w:r>
    </w:p>
    <w:tbl>
      <w:tblPr>
        <w:tblStyle w:val="Grilledutableau"/>
        <w:tblW w:w="14567" w:type="dxa"/>
        <w:tblLayout w:type="fixed"/>
        <w:tblLook w:val="04A0" w:firstRow="1" w:lastRow="0" w:firstColumn="1" w:lastColumn="0" w:noHBand="0" w:noVBand="1"/>
      </w:tblPr>
      <w:tblGrid>
        <w:gridCol w:w="1809"/>
        <w:gridCol w:w="142"/>
        <w:gridCol w:w="142"/>
        <w:gridCol w:w="142"/>
        <w:gridCol w:w="141"/>
        <w:gridCol w:w="426"/>
        <w:gridCol w:w="141"/>
        <w:gridCol w:w="284"/>
        <w:gridCol w:w="425"/>
        <w:gridCol w:w="425"/>
        <w:gridCol w:w="709"/>
        <w:gridCol w:w="709"/>
        <w:gridCol w:w="142"/>
        <w:gridCol w:w="708"/>
        <w:gridCol w:w="993"/>
        <w:gridCol w:w="708"/>
        <w:gridCol w:w="142"/>
        <w:gridCol w:w="284"/>
        <w:gridCol w:w="283"/>
        <w:gridCol w:w="851"/>
        <w:gridCol w:w="283"/>
        <w:gridCol w:w="567"/>
        <w:gridCol w:w="142"/>
        <w:gridCol w:w="142"/>
        <w:gridCol w:w="510"/>
        <w:gridCol w:w="198"/>
        <w:gridCol w:w="851"/>
        <w:gridCol w:w="567"/>
        <w:gridCol w:w="142"/>
        <w:gridCol w:w="1559"/>
      </w:tblGrid>
      <w:tr w:rsidR="001214A3" w:rsidRPr="00B967D9" w14:paraId="17275C20" w14:textId="77777777" w:rsidTr="002E50DA">
        <w:tc>
          <w:tcPr>
            <w:tcW w:w="14567" w:type="dxa"/>
            <w:gridSpan w:val="30"/>
            <w:shd w:val="clear" w:color="auto" w:fill="D9D9D9" w:themeFill="background1" w:themeFillShade="D9"/>
          </w:tcPr>
          <w:p w14:paraId="6FD9F20A" w14:textId="77777777" w:rsidR="001214A3" w:rsidRPr="00B967D9" w:rsidRDefault="001214A3" w:rsidP="002E50DA">
            <w:pPr>
              <w:rPr>
                <w:rFonts w:ascii="Arial" w:hAnsi="Arial" w:cs="Arial"/>
                <w:sz w:val="24"/>
              </w:rPr>
            </w:pPr>
            <w:r w:rsidRPr="007664F9">
              <w:rPr>
                <w:rFonts w:ascii="Arial" w:hAnsi="Arial" w:cs="Arial"/>
                <w:b/>
                <w:sz w:val="44"/>
                <w:szCs w:val="28"/>
              </w:rPr>
              <w:lastRenderedPageBreak/>
              <w:t>F</w:t>
            </w:r>
            <w:r>
              <w:rPr>
                <w:rFonts w:ascii="Arial" w:hAnsi="Arial" w:cs="Arial"/>
                <w:sz w:val="28"/>
                <w:szCs w:val="28"/>
              </w:rPr>
              <w:t>rise</w:t>
            </w:r>
          </w:p>
        </w:tc>
      </w:tr>
      <w:tr w:rsidR="001214A3" w:rsidRPr="00B967D9" w14:paraId="42EF2430" w14:textId="77777777" w:rsidTr="002E50DA">
        <w:tc>
          <w:tcPr>
            <w:tcW w:w="4786" w:type="dxa"/>
            <w:gridSpan w:val="11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C060014" w14:textId="77777777" w:rsidR="001214A3" w:rsidRPr="00780916" w:rsidRDefault="001214A3" w:rsidP="002E50DA">
            <w:pPr>
              <w:spacing w:after="240"/>
              <w:rPr>
                <w:rFonts w:ascii="Arial" w:hAnsi="Arial" w:cs="Arial"/>
                <w:sz w:val="24"/>
                <w:szCs w:val="28"/>
              </w:rPr>
            </w:pPr>
            <w:r w:rsidRPr="00780916">
              <w:rPr>
                <w:rFonts w:ascii="Arial" w:hAnsi="Arial" w:cs="Arial"/>
                <w:sz w:val="24"/>
                <w:szCs w:val="28"/>
              </w:rPr>
              <w:t>Bande continue sur laquelle les motifs se répètent en suivant une régularité</w:t>
            </w:r>
          </w:p>
          <w:p w14:paraId="6D3DF1E7" w14:textId="77777777" w:rsidR="001214A3" w:rsidRPr="00FB1FA6" w:rsidRDefault="001214A3" w:rsidP="002E50DA">
            <w:pPr>
              <w:rPr>
                <w:rFonts w:ascii="Arial" w:hAnsi="Arial" w:cs="Arial"/>
                <w:b/>
                <w:sz w:val="24"/>
                <w:szCs w:val="28"/>
              </w:rPr>
            </w:pPr>
          </w:p>
        </w:tc>
        <w:tc>
          <w:tcPr>
            <w:tcW w:w="9781" w:type="dxa"/>
            <w:gridSpan w:val="19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C7627AC" w14:textId="77777777" w:rsidR="001214A3" w:rsidRPr="00780916" w:rsidRDefault="001214A3" w:rsidP="002E50DA">
            <w:pPr>
              <w:rPr>
                <w:rFonts w:ascii="Arial" w:hAnsi="Arial" w:cs="Arial"/>
                <w:noProof/>
                <w:sz w:val="10"/>
                <w:szCs w:val="28"/>
                <w:lang w:eastAsia="fr-CA"/>
              </w:rPr>
            </w:pPr>
          </w:p>
          <w:p w14:paraId="5BDCDBF5" w14:textId="77777777" w:rsidR="001214A3" w:rsidRPr="00B967D9" w:rsidRDefault="001214A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g">
                  <w:drawing>
                    <wp:inline distT="0" distB="0" distL="0" distR="0" wp14:anchorId="4AF234DF" wp14:editId="48E339B6">
                      <wp:extent cx="3879273" cy="358140"/>
                      <wp:effectExtent l="0" t="0" r="26035" b="22860"/>
                      <wp:docPr id="653" name="Groupe 6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79273" cy="358140"/>
                                <a:chOff x="0" y="0"/>
                                <a:chExt cx="3879273" cy="358140"/>
                              </a:xfrm>
                            </wpg:grpSpPr>
                            <wps:wsp>
                              <wps:cNvPr id="654" name="Bande diagonale 654"/>
                              <wps:cNvSpPr/>
                              <wps:spPr>
                                <a:xfrm>
                                  <a:off x="3460173" y="0"/>
                                  <a:ext cx="419100" cy="358140"/>
                                </a:xfrm>
                                <a:prstGeom prst="diagStripe">
                                  <a:avLst/>
                                </a:prstGeom>
                                <a:solidFill>
                                  <a:srgbClr val="9BBB59"/>
                                </a:solidFill>
                                <a:ln w="25400" cap="flat" cmpd="sng" algn="ctr">
                                  <a:solidFill>
                                    <a:srgbClr val="9BBB59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55" name="Groupe 655"/>
                              <wpg:cNvGrpSpPr/>
                              <wpg:grpSpPr>
                                <a:xfrm>
                                  <a:off x="0" y="0"/>
                                  <a:ext cx="3352800" cy="358140"/>
                                  <a:chOff x="0" y="0"/>
                                  <a:chExt cx="3352800" cy="358140"/>
                                </a:xfrm>
                              </wpg:grpSpPr>
                              <wps:wsp>
                                <wps:cNvPr id="656" name="Rectangle 656"/>
                                <wps:cNvSpPr/>
                                <wps:spPr>
                                  <a:xfrm>
                                    <a:off x="1036320" y="91440"/>
                                    <a:ext cx="419100" cy="266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 cap="flat" cmpd="sng" algn="ctr"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7" name="Bande diagonale 657"/>
                                <wps:cNvSpPr/>
                                <wps:spPr>
                                  <a:xfrm>
                                    <a:off x="1569720" y="0"/>
                                    <a:ext cx="419100" cy="358140"/>
                                  </a:xfrm>
                                  <a:prstGeom prst="diagStripe">
                                    <a:avLst/>
                                  </a:prstGeom>
                                  <a:solidFill>
                                    <a:srgbClr val="9BBB59"/>
                                  </a:solidFill>
                                  <a:ln w="25400" cap="flat" cmpd="sng" algn="ctr">
                                    <a:solidFill>
                                      <a:srgbClr val="9BBB59">
                                        <a:shade val="50000"/>
                                      </a:srgb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8" name="Triangle isocèle 658"/>
                                <wps:cNvSpPr/>
                                <wps:spPr>
                                  <a:xfrm>
                                    <a:off x="510540" y="15240"/>
                                    <a:ext cx="411480" cy="3429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4F81BD"/>
                                  </a:solidFill>
                                  <a:ln w="25400" cap="flat" cmpd="sng" algn="ctr">
                                    <a:solidFill>
                                      <a:srgbClr val="4F81BD">
                                        <a:shade val="50000"/>
                                      </a:srgb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9" name="Triangle isocèle 659"/>
                                <wps:cNvSpPr/>
                                <wps:spPr>
                                  <a:xfrm>
                                    <a:off x="1927860" y="15240"/>
                                    <a:ext cx="411480" cy="3429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4F81BD"/>
                                  </a:solidFill>
                                  <a:ln w="25400" cap="flat" cmpd="sng" algn="ctr">
                                    <a:solidFill>
                                      <a:srgbClr val="4F81BD">
                                        <a:shade val="50000"/>
                                      </a:srgb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0" name="Triangle isocèle 660"/>
                                <wps:cNvSpPr/>
                                <wps:spPr>
                                  <a:xfrm>
                                    <a:off x="2423160" y="15240"/>
                                    <a:ext cx="411480" cy="3429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4F81BD"/>
                                  </a:solidFill>
                                  <a:ln w="25400" cap="flat" cmpd="sng" algn="ctr">
                                    <a:solidFill>
                                      <a:srgbClr val="4F81BD">
                                        <a:shade val="50000"/>
                                      </a:srgb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1" name="Rectangle 661"/>
                                <wps:cNvSpPr/>
                                <wps:spPr>
                                  <a:xfrm>
                                    <a:off x="2933700" y="91440"/>
                                    <a:ext cx="419100" cy="266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 cap="flat" cmpd="sng" algn="ctr"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2" name="Triangle isocèle 662"/>
                                <wps:cNvSpPr/>
                                <wps:spPr>
                                  <a:xfrm>
                                    <a:off x="0" y="15240"/>
                                    <a:ext cx="411480" cy="3429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4F81BD"/>
                                  </a:solidFill>
                                  <a:ln w="25400" cap="flat" cmpd="sng" algn="ctr">
                                    <a:solidFill>
                                      <a:srgbClr val="4F81BD">
                                        <a:shade val="50000"/>
                                      </a:srgb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e 653" o:spid="_x0000_s1026" style="width:305.45pt;height:28.2pt;mso-position-horizontal-relative:char;mso-position-vertical-relative:line" coordsize="38792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">
                      <v:shape id="Bande diagonale 654" o:spid="_x0000_s1027" style="position:absolute;left:34601;width:4191;height:3581;visibility:visible;mso-wrap-style:square;v-text-anchor:middle" coordsize="419100,358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A/P8UA&#10;AADcAAAADwAAAGRycy9kb3ducmV2LnhtbESPQWvCQBSE74X+h+UJvZS6sWiQ1FVqQRB6kBoPPT6y&#10;z2xq9m3Ivmr8911B6HGYmW+YxWrwrTpTH5vABibjDBRxFWzDtYFDuXmZg4qCbLENTAauFGG1fHxY&#10;YGHDhb/ovJdaJQjHAg04ka7QOlaOPMZx6IiTdwy9R0myr7Xt8ZLgvtWvWZZrjw2nBYcdfTiqTvtf&#10;b6B8Xv+4XJeejoeN380+o8j33Jin0fD+BkpokP/wvb21BvLZFG5n0hH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8D8/xQAAANwAAAAPAAAAAAAAAAAAAAAAAJgCAABkcnMv&#10;ZG93bnJldi54bWxQSwUGAAAAAAQABAD1AAAAigMAAAAA&#10;" path="m,179070l209550,,419100,,,358140,,179070xe" fillcolor="#9bbb59" strokecolor="#71893f" strokeweight="2pt">
                        <v:path arrowok="t" o:connecttype="custom" o:connectlocs="0,179070;209550,0;419100,0;0,358140;0,179070" o:connectangles="0,0,0,0,0"/>
                      </v:shape>
                      <v:group id="Groupe 655" o:spid="_x0000_s1028" style="position:absolute;width:33528;height:3581" coordsize="33528,3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      <v:rect id="Rectangle 656" o:spid="_x0000_s1029" style="position:absolute;left:10363;top:914;width:4191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ASDcYA&#10;AADcAAAADwAAAGRycy9kb3ducmV2LnhtbESPQWsCMRSE7wX/Q3gFL1KzCi5laxQR1EVoodv20Ntj&#10;89ws3byETdT135tCocdhZr5hluvBduJCfWgdK5hNMxDEtdMtNwo+P3ZPzyBCRNbYOSYFNwqwXo0e&#10;llhod+V3ulSxEQnCoUAFJkZfSBlqQxbD1Hni5J1cbzEm2TdS93hNcNvJeZbl0mLLacGgp62h+qc6&#10;WwW7g5ls5PH1y5fh7WTnpd8fJt9KjR+HzQuISEP8D/+1S60gX+TweyYd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ASDcYAAADcAAAADwAAAAAAAAAAAAAAAACYAgAAZHJz&#10;L2Rvd25yZXYueG1sUEsFBgAAAAAEAAQA9QAAAIsDAAAAAA==&#10;" filled="f" strokecolor="black [3213]" strokeweight="2pt"/>
                        <v:shape id="Bande diagonale 657" o:spid="_x0000_s1030" style="position:absolute;left:15697;width:4191;height:3581;visibility:visible;mso-wrap-style:square;v-text-anchor:middle" coordsize="419100,358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KhSMUA&#10;AADcAAAADwAAAGRycy9kb3ducmV2LnhtbESPQWvCQBSE74X+h+UVeim6acFUoqtoQSh4kBoPPT6y&#10;z2w0+zZkXzX9911B6HGYmW+Y+XLwrbpQH5vABl7HGSjiKtiGawOHcjOagoqCbLENTAZ+KcJy8fgw&#10;x8KGK3/RZS+1ShCOBRpwIl2hdawceYzj0BEn7xh6j5JkX2vb4zXBfavfsizXHhtOCw47+nBUnfc/&#10;3kD5sj65XJeejoeN3022UeR7aszz07CagRIa5D98b39aA/nkHW5n0hH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qFIxQAAANwAAAAPAAAAAAAAAAAAAAAAAJgCAABkcnMv&#10;ZG93bnJldi54bWxQSwUGAAAAAAQABAD1AAAAigMAAAAA&#10;" path="m,179070l209550,,419100,,,358140,,179070xe" fillcolor="#9bbb59" strokecolor="#71893f" strokeweight="2pt">
                          <v:path arrowok="t" o:connecttype="custom" o:connectlocs="0,179070;209550,0;419100,0;0,358140;0,179070" o:connectangles="0,0,0,0,0"/>
                        </v:shape>
                        <v:shape id="Triangle isocèle 658" o:spid="_x0000_s1031" type="#_x0000_t5" style="position:absolute;left:5105;top:152;width:4115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Vo68AA&#10;AADcAAAADwAAAGRycy9kb3ducmV2LnhtbERPy4rCMBTdC/MP4Q7MzqYKilONIgM+Ni58gNs7zbUJ&#10;09yUJtXO35uF4PJw3otV72pxpzZYzwpGWQ6CuPTacqXgct4MZyBCRNZYeyYF/xRgtfwYLLDQ/sFH&#10;up9iJVIIhwIVmBibQspQGnIYMt8QJ+7mW4cxwbaSusVHCne1HOf5VDq0nBoMNvRjqPw7dU6B3AY7&#10;qjv7Pfs9XHF3nfRr6oxSX5/9eg4iUh/f4pd7rxVMJ2ltOpOO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gVo68AAAADcAAAADwAAAAAAAAAAAAAAAACYAgAAZHJzL2Rvd25y&#10;ZXYueG1sUEsFBgAAAAAEAAQA9QAAAIUDAAAAAA==&#10;" fillcolor="#4f81bd" strokecolor="#385d8a" strokeweight="2pt"/>
                        <v:shape id="Triangle isocèle 659" o:spid="_x0000_s1032" type="#_x0000_t5" style="position:absolute;left:19278;top:152;width:4115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nNcMQA&#10;AADcAAAADwAAAGRycy9kb3ducmV2LnhtbESPwWrDMBBE74X8g9hAbo2cgI3jRgkhkKSXHuoWct1a&#10;W0vUWhlLTty/rwqFHoeZecNs95PrxI2GYD0rWC0zEMSN15ZbBe9vp8cSRIjIGjvPpOCbAux3s4ct&#10;Vtrf+ZVudWxFgnCoUIGJsa+kDI0hh2Hpe+LkffrBYUxyaKUe8J7grpPrLCukQ8tpwWBPR0PNVz06&#10;BfIc7Kob7ab8eLni5ZpPBxqNUov5dHgCEWmK/+G/9rNWUOQb+D2Tj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JzXDEAAAA3AAAAA8AAAAAAAAAAAAAAAAAmAIAAGRycy9k&#10;b3ducmV2LnhtbFBLBQYAAAAABAAEAPUAAACJAwAAAAA=&#10;" fillcolor="#4f81bd" strokecolor="#385d8a" strokeweight="2pt"/>
                        <v:shape id="Triangle isocèle 660" o:spid="_x0000_s1033" type="#_x0000_t5" style="position:absolute;left:24231;top:152;width:4115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+uUMEA&#10;AADcAAAADwAAAGRycy9kb3ducmV2LnhtbERPPWvDMBDdC/kP4gLdajmFmMSNEkwgTZcOTQJer9bV&#10;ErVOxpId999XQ6Hj433vDrPrxERDsJ4VrLIcBHHjteVWwe16etqACBFZY+eZFPxQgMN+8bDDUvs7&#10;f9B0ia1IIRxKVGBi7EspQ2PIYch8T5y4Lz84jAkOrdQD3lO46+RznhfSoeXUYLCno6Hm+zI6BfI1&#10;2FU32u3m873Gc72eKxqNUo/LuXoBEWmO/+I/95tWUBRpfjqTjo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frlDBAAAA3AAAAA8AAAAAAAAAAAAAAAAAmAIAAGRycy9kb3du&#10;cmV2LnhtbFBLBQYAAAAABAAEAPUAAACGAwAAAAA=&#10;" fillcolor="#4f81bd" strokecolor="#385d8a" strokeweight="2pt"/>
                        <v:rect id="Rectangle 661" o:spid="_x0000_s1034" style="position:absolute;left:29337;top:914;width:4191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VAxMYA&#10;AADcAAAADwAAAGRycy9kb3ducmV2LnhtbESPT2sCMRTE74LfITyhF6lZPSyyNYoU1KVQwT899PbY&#10;PDdLNy9hE3X77ZuC4HGYmd8wi1VvW3GjLjSOFUwnGQjiyumGawXn0+Z1DiJEZI2tY1LwSwFWy+Fg&#10;gYV2dz7Q7RhrkSAcClRgYvSFlKEyZDFMnCdO3sV1FmOSXS11h/cEt62cZVkuLTacFgx6ejdU/Ryv&#10;VsFmZ8Zr+fH55cuwv9hZ6be78bdSL6N+/QYiUh+f4Ue71AryfAr/Z9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VAxMYAAADcAAAADwAAAAAAAAAAAAAAAACYAgAAZHJz&#10;L2Rvd25yZXYueG1sUEsFBgAAAAAEAAQA9QAAAIsDAAAAAA==&#10;" filled="f" strokecolor="black [3213]" strokeweight="2pt"/>
                        <v:shape id="Triangle isocèle 662" o:spid="_x0000_s1035" type="#_x0000_t5" style="position:absolute;top:152;width:411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GVvMMA&#10;AADcAAAADwAAAGRycy9kb3ducmV2LnhtbESPzYvCMBTE7wv+D+EJe9umClu0axRZ2I+LBz/A69vm&#10;2QSbl9Kk2v3vjSB4HGbmN8xiNbhGXKgL1rOCSZaDIK68tlwrOOy/3mYgQkTW2HgmBf8UYLUcvSyw&#10;1P7KW7rsYi0ShEOJCkyMbSllqAw5DJlviZN38p3DmGRXS93hNcFdI6d5XkiHltOCwZY+DVXnXe8U&#10;yO9gJ01v57O/zRF/ju/Dmnqj1Ot4WH+AiDTEZ/jR/tUKimIK9zPp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GVvMMAAADcAAAADwAAAAAAAAAAAAAAAACYAgAAZHJzL2Rv&#10;d25yZXYueG1sUEsFBgAAAAAEAAQA9QAAAIgDAAAAAA==&#10;" fillcolor="#4f81bd" strokecolor="#385d8a" strokeweight="2pt"/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1214A3" w:rsidRPr="00B967D9" w14:paraId="64330320" w14:textId="77777777" w:rsidTr="002E50DA">
        <w:tc>
          <w:tcPr>
            <w:tcW w:w="14567" w:type="dxa"/>
            <w:gridSpan w:val="30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B4C2BA3" w14:textId="77777777" w:rsidR="001214A3" w:rsidRPr="00B967D9" w:rsidRDefault="001214A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t>I</w:t>
            </w:r>
            <w:r w:rsidRPr="00882394">
              <w:rPr>
                <w:rFonts w:ascii="Arial" w:hAnsi="Arial" w:cs="Arial"/>
                <w:sz w:val="28"/>
                <w:szCs w:val="28"/>
              </w:rPr>
              <w:t>sométrique</w:t>
            </w:r>
          </w:p>
        </w:tc>
      </w:tr>
      <w:tr w:rsidR="001214A3" w:rsidRPr="00B967D9" w14:paraId="50D65E73" w14:textId="77777777" w:rsidTr="002E50DA">
        <w:tc>
          <w:tcPr>
            <w:tcW w:w="4786" w:type="dxa"/>
            <w:gridSpan w:val="11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40BC6A8" w14:textId="77777777" w:rsidR="001214A3" w:rsidRDefault="001214A3" w:rsidP="002E50DA">
            <w:pPr>
              <w:spacing w:after="24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Qui a la même mesure (ex : côtés isométriques, angles isométriques)</w:t>
            </w:r>
          </w:p>
          <w:p w14:paraId="22D0E151" w14:textId="77777777" w:rsidR="001214A3" w:rsidRPr="002C4E0E" w:rsidRDefault="001214A3" w:rsidP="002E50D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402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260A270" w14:textId="77777777" w:rsidR="001214A3" w:rsidRPr="00B967D9" w:rsidRDefault="001214A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5029C7C5" wp14:editId="6DE1A36F">
                      <wp:simplePos x="0" y="0"/>
                      <wp:positionH relativeFrom="column">
                        <wp:posOffset>756285</wp:posOffset>
                      </wp:positionH>
                      <wp:positionV relativeFrom="paragraph">
                        <wp:posOffset>104140</wp:posOffset>
                      </wp:positionV>
                      <wp:extent cx="365760" cy="208280"/>
                      <wp:effectExtent l="0" t="0" r="15240" b="20320"/>
                      <wp:wrapNone/>
                      <wp:docPr id="663" name="Rectangle 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760" cy="208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63" o:spid="_x0000_s1026" style="position:absolute;margin-left:59.55pt;margin-top:8.2pt;width:28.8pt;height:16.4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" filled="f" strokecolor="black [3213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0447D57C" wp14:editId="52D5A8C6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106680</wp:posOffset>
                      </wp:positionV>
                      <wp:extent cx="365760" cy="208280"/>
                      <wp:effectExtent l="0" t="0" r="15240" b="20320"/>
                      <wp:wrapNone/>
                      <wp:docPr id="664" name="Rectangle 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760" cy="208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64" o:spid="_x0000_s1026" style="position:absolute;margin-left:17.55pt;margin-top:8.4pt;width:28.8pt;height:16.4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</w:p>
        </w:tc>
        <w:tc>
          <w:tcPr>
            <w:tcW w:w="2410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0447D81" w14:textId="77777777" w:rsidR="001214A3" w:rsidRPr="00B967D9" w:rsidRDefault="001214A3" w:rsidP="002E50D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969" w:type="dxa"/>
            <w:gridSpan w:val="7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E8F7709" w14:textId="77777777" w:rsidR="001214A3" w:rsidRPr="00B967D9" w:rsidRDefault="001214A3" w:rsidP="002E50DA">
            <w:pPr>
              <w:rPr>
                <w:rFonts w:ascii="Arial" w:hAnsi="Arial" w:cs="Arial"/>
                <w:sz w:val="24"/>
              </w:rPr>
            </w:pPr>
          </w:p>
        </w:tc>
      </w:tr>
      <w:tr w:rsidR="00E12ECF" w:rsidRPr="00B967D9" w14:paraId="35EF1A79" w14:textId="77777777" w:rsidTr="001A2173">
        <w:tc>
          <w:tcPr>
            <w:tcW w:w="14567" w:type="dxa"/>
            <w:gridSpan w:val="30"/>
            <w:shd w:val="clear" w:color="auto" w:fill="D9D9D9" w:themeFill="background1" w:themeFillShade="D9"/>
          </w:tcPr>
          <w:p w14:paraId="4CD22C02" w14:textId="1C4DE76C" w:rsidR="00E12ECF" w:rsidRPr="00B967D9" w:rsidRDefault="00E12ECF" w:rsidP="00E051BD">
            <w:pPr>
              <w:rPr>
                <w:rFonts w:ascii="Arial" w:hAnsi="Arial" w:cs="Arial"/>
                <w:sz w:val="24"/>
              </w:rPr>
            </w:pPr>
            <w:r w:rsidRPr="007664F9">
              <w:rPr>
                <w:rFonts w:ascii="Arial" w:hAnsi="Arial" w:cs="Arial"/>
                <w:b/>
                <w:sz w:val="44"/>
                <w:szCs w:val="28"/>
              </w:rPr>
              <w:t>P</w:t>
            </w:r>
            <w:r>
              <w:rPr>
                <w:rFonts w:ascii="Arial" w:hAnsi="Arial" w:cs="Arial"/>
                <w:sz w:val="28"/>
                <w:szCs w:val="28"/>
              </w:rPr>
              <w:t>lan cartésien</w:t>
            </w:r>
          </w:p>
        </w:tc>
      </w:tr>
      <w:tr w:rsidR="007664F9" w:rsidRPr="00B967D9" w14:paraId="11A90A23" w14:textId="77777777" w:rsidTr="001214A3">
        <w:trPr>
          <w:trHeight w:val="3785"/>
        </w:trPr>
        <w:tc>
          <w:tcPr>
            <w:tcW w:w="1951" w:type="dxa"/>
            <w:gridSpan w:val="2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</w:tcPr>
          <w:p w14:paraId="30D77451" w14:textId="77777777" w:rsidR="007664F9" w:rsidRPr="0079121E" w:rsidRDefault="0079121E" w:rsidP="00496475">
            <w:pPr>
              <w:pStyle w:val="Paragraphedeliste"/>
              <w:numPr>
                <w:ilvl w:val="0"/>
                <w:numId w:val="22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Axes</w:t>
            </w:r>
          </w:p>
        </w:tc>
        <w:tc>
          <w:tcPr>
            <w:tcW w:w="3544" w:type="dxa"/>
            <w:gridSpan w:val="10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</w:tcPr>
          <w:p w14:paraId="6DE14AB1" w14:textId="382869A2" w:rsidR="00FF2BDB" w:rsidRPr="007B0B83" w:rsidRDefault="00FF2BDB" w:rsidP="00FF2BDB">
            <w:pPr>
              <w:rPr>
                <w:rFonts w:ascii="Arial" w:hAnsi="Arial" w:cs="Arial"/>
                <w:sz w:val="24"/>
              </w:rPr>
            </w:pPr>
            <w:r w:rsidRPr="007B0B83">
              <w:rPr>
                <w:rFonts w:ascii="Arial" w:hAnsi="Arial" w:cs="Arial"/>
                <w:sz w:val="24"/>
              </w:rPr>
              <w:t>X</w:t>
            </w:r>
            <w:r w:rsidR="007B0B83" w:rsidRPr="007B0B83">
              <w:rPr>
                <w:rFonts w:ascii="Arial" w:hAnsi="Arial" w:cs="Arial"/>
                <w:sz w:val="24"/>
              </w:rPr>
              <w:t> :</w:t>
            </w:r>
            <w:r w:rsidRPr="007B0B83">
              <w:rPr>
                <w:rFonts w:ascii="Arial" w:hAnsi="Arial" w:cs="Arial"/>
                <w:sz w:val="24"/>
              </w:rPr>
              <w:t xml:space="preserve"> droite graduée horizontale qui permet de trouver la 1</w:t>
            </w:r>
            <w:r w:rsidRPr="007B0B83">
              <w:rPr>
                <w:rFonts w:ascii="Arial" w:hAnsi="Arial" w:cs="Arial"/>
                <w:sz w:val="24"/>
                <w:vertAlign w:val="superscript"/>
              </w:rPr>
              <w:t>re</w:t>
            </w:r>
            <w:r w:rsidR="007B0B83" w:rsidRPr="007B0B83">
              <w:rPr>
                <w:rFonts w:ascii="Arial" w:hAnsi="Arial" w:cs="Arial"/>
                <w:sz w:val="24"/>
              </w:rPr>
              <w:t xml:space="preserve"> coordonnée</w:t>
            </w:r>
            <w:r w:rsidRPr="007B0B83">
              <w:rPr>
                <w:rFonts w:ascii="Arial" w:hAnsi="Arial" w:cs="Arial"/>
                <w:sz w:val="24"/>
              </w:rPr>
              <w:t xml:space="preserve"> (abscisse)</w:t>
            </w:r>
          </w:p>
          <w:p w14:paraId="643B94DB" w14:textId="77777777" w:rsidR="007B0B83" w:rsidRPr="007B0B83" w:rsidRDefault="007B0B83" w:rsidP="00FF2BDB">
            <w:pPr>
              <w:rPr>
                <w:rFonts w:ascii="Arial" w:hAnsi="Arial" w:cs="Arial"/>
                <w:sz w:val="24"/>
              </w:rPr>
            </w:pPr>
          </w:p>
          <w:p w14:paraId="50D727B9" w14:textId="3710C100" w:rsidR="00D663F1" w:rsidRPr="00B967D9" w:rsidRDefault="007B0B83" w:rsidP="00BF2110">
            <w:pPr>
              <w:rPr>
                <w:rFonts w:ascii="Arial" w:hAnsi="Arial" w:cs="Arial"/>
                <w:sz w:val="24"/>
              </w:rPr>
            </w:pPr>
            <w:r w:rsidRPr="007B0B83">
              <w:rPr>
                <w:rFonts w:ascii="Arial" w:hAnsi="Arial" w:cs="Arial"/>
                <w:sz w:val="24"/>
              </w:rPr>
              <w:t xml:space="preserve">Y : </w:t>
            </w:r>
            <w:r w:rsidR="00FF2BDB" w:rsidRPr="007B0B83">
              <w:rPr>
                <w:rFonts w:ascii="Arial" w:hAnsi="Arial" w:cs="Arial"/>
                <w:sz w:val="24"/>
              </w:rPr>
              <w:t>droite graduée verticale qui permet de trouver la 2</w:t>
            </w:r>
            <w:r w:rsidR="00FF2BDB" w:rsidRPr="007B0B83">
              <w:rPr>
                <w:rFonts w:ascii="Arial" w:hAnsi="Arial" w:cs="Arial"/>
                <w:sz w:val="24"/>
                <w:vertAlign w:val="superscript"/>
              </w:rPr>
              <w:t>e</w:t>
            </w:r>
            <w:r w:rsidRPr="007B0B83">
              <w:rPr>
                <w:rFonts w:ascii="Arial" w:hAnsi="Arial" w:cs="Arial"/>
                <w:sz w:val="24"/>
              </w:rPr>
              <w:t xml:space="preserve"> coordonnée</w:t>
            </w:r>
            <w:r w:rsidR="00FF2BDB" w:rsidRPr="007B0B83">
              <w:rPr>
                <w:rFonts w:ascii="Arial" w:hAnsi="Arial" w:cs="Arial"/>
                <w:sz w:val="24"/>
              </w:rPr>
              <w:t xml:space="preserve"> (ordonnée)</w:t>
            </w:r>
          </w:p>
        </w:tc>
        <w:tc>
          <w:tcPr>
            <w:tcW w:w="5953" w:type="dxa"/>
            <w:gridSpan w:val="14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</w:tcPr>
          <w:p w14:paraId="4226EE6A" w14:textId="5B49BE27" w:rsidR="00BF2110" w:rsidRPr="00BF2110" w:rsidRDefault="00BF2110" w:rsidP="00BF2110">
            <w:pPr>
              <w:rPr>
                <w:rFonts w:ascii="Arial" w:hAnsi="Arial" w:cs="Arial"/>
                <w:sz w:val="24"/>
                <w:highlight w:val="yellow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70ABF9FC" wp14:editId="1BC3F03C">
                  <wp:extent cx="3152984" cy="2618509"/>
                  <wp:effectExtent l="0" t="0" r="0" b="0"/>
                  <wp:docPr id="389" name="Image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 cartésien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617" cy="2631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4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</w:tcPr>
          <w:p w14:paraId="17BFB714" w14:textId="77777777" w:rsidR="007664F9" w:rsidRDefault="007664F9" w:rsidP="00E051BD">
            <w:pPr>
              <w:rPr>
                <w:rFonts w:ascii="Arial" w:hAnsi="Arial" w:cs="Arial"/>
                <w:sz w:val="24"/>
                <w:highlight w:val="yellow"/>
              </w:rPr>
            </w:pPr>
          </w:p>
          <w:p w14:paraId="30DF3B74" w14:textId="77777777" w:rsidR="00BF2110" w:rsidRDefault="00BF2110" w:rsidP="00E051BD">
            <w:pPr>
              <w:rPr>
                <w:rFonts w:ascii="Arial" w:hAnsi="Arial" w:cs="Arial"/>
                <w:sz w:val="24"/>
                <w:highlight w:val="yellow"/>
              </w:rPr>
            </w:pPr>
          </w:p>
          <w:p w14:paraId="7EF8AC06" w14:textId="77777777" w:rsidR="00BF2110" w:rsidRDefault="00BF2110" w:rsidP="00E051BD">
            <w:pPr>
              <w:rPr>
                <w:rFonts w:ascii="Arial" w:hAnsi="Arial" w:cs="Arial"/>
                <w:sz w:val="24"/>
                <w:highlight w:val="yellow"/>
              </w:rPr>
            </w:pPr>
          </w:p>
          <w:p w14:paraId="24EC6F0C" w14:textId="77777777" w:rsidR="00BF2110" w:rsidRDefault="00BF2110" w:rsidP="00E051BD">
            <w:pPr>
              <w:rPr>
                <w:rFonts w:ascii="Arial" w:hAnsi="Arial" w:cs="Arial"/>
                <w:sz w:val="24"/>
                <w:highlight w:val="yellow"/>
              </w:rPr>
            </w:pPr>
          </w:p>
          <w:p w14:paraId="1D6CE56B" w14:textId="77777777" w:rsidR="00BF2110" w:rsidRDefault="00BF2110" w:rsidP="00E051BD">
            <w:pPr>
              <w:rPr>
                <w:rFonts w:ascii="Arial" w:hAnsi="Arial" w:cs="Arial"/>
                <w:sz w:val="24"/>
                <w:highlight w:val="yellow"/>
              </w:rPr>
            </w:pPr>
          </w:p>
          <w:p w14:paraId="75AA0D57" w14:textId="77777777" w:rsidR="00BF2110" w:rsidRDefault="00BF2110" w:rsidP="00E051BD">
            <w:pPr>
              <w:rPr>
                <w:rFonts w:ascii="Arial" w:hAnsi="Arial" w:cs="Arial"/>
                <w:sz w:val="24"/>
                <w:highlight w:val="yellow"/>
              </w:rPr>
            </w:pPr>
          </w:p>
          <w:p w14:paraId="17CEA9C9" w14:textId="77777777" w:rsidR="00BF2110" w:rsidRDefault="00BF2110" w:rsidP="00E051BD">
            <w:pPr>
              <w:rPr>
                <w:rFonts w:ascii="Arial" w:hAnsi="Arial" w:cs="Arial"/>
                <w:sz w:val="24"/>
                <w:highlight w:val="yellow"/>
              </w:rPr>
            </w:pPr>
          </w:p>
          <w:p w14:paraId="6E543C23" w14:textId="77777777" w:rsidR="00BF2110" w:rsidRDefault="00BF2110" w:rsidP="00E051BD">
            <w:pPr>
              <w:rPr>
                <w:rFonts w:ascii="Arial" w:hAnsi="Arial" w:cs="Arial"/>
                <w:sz w:val="24"/>
                <w:highlight w:val="yellow"/>
              </w:rPr>
            </w:pPr>
          </w:p>
          <w:p w14:paraId="30940CCB" w14:textId="77777777" w:rsidR="00BF2110" w:rsidRDefault="00BF2110" w:rsidP="00E051BD">
            <w:pPr>
              <w:rPr>
                <w:rFonts w:ascii="Arial" w:hAnsi="Arial" w:cs="Arial"/>
                <w:sz w:val="24"/>
                <w:highlight w:val="yellow"/>
              </w:rPr>
            </w:pPr>
          </w:p>
          <w:p w14:paraId="3ABB87CF" w14:textId="77777777" w:rsidR="00BF2110" w:rsidRDefault="00BF2110" w:rsidP="00E051BD">
            <w:pPr>
              <w:rPr>
                <w:rFonts w:ascii="Arial" w:hAnsi="Arial" w:cs="Arial"/>
                <w:sz w:val="24"/>
                <w:highlight w:val="yellow"/>
              </w:rPr>
            </w:pPr>
          </w:p>
          <w:p w14:paraId="4755F5A7" w14:textId="77777777" w:rsidR="00BF2110" w:rsidRDefault="00BF2110" w:rsidP="00E051BD">
            <w:pPr>
              <w:rPr>
                <w:rFonts w:ascii="Arial" w:hAnsi="Arial" w:cs="Arial"/>
                <w:sz w:val="24"/>
                <w:highlight w:val="yellow"/>
              </w:rPr>
            </w:pPr>
          </w:p>
          <w:p w14:paraId="47BDDF42" w14:textId="77777777" w:rsidR="00BF2110" w:rsidRDefault="00BF2110" w:rsidP="00E051BD">
            <w:pPr>
              <w:rPr>
                <w:rFonts w:ascii="Arial" w:hAnsi="Arial" w:cs="Arial"/>
                <w:sz w:val="24"/>
                <w:highlight w:val="yellow"/>
              </w:rPr>
            </w:pPr>
          </w:p>
          <w:p w14:paraId="5A2ACDC7" w14:textId="77777777" w:rsidR="00BF2110" w:rsidRDefault="00BF2110" w:rsidP="00E051BD">
            <w:pPr>
              <w:rPr>
                <w:rFonts w:ascii="Arial" w:hAnsi="Arial" w:cs="Arial"/>
                <w:sz w:val="24"/>
                <w:highlight w:val="yellow"/>
              </w:rPr>
            </w:pPr>
          </w:p>
          <w:p w14:paraId="37252D3A" w14:textId="77777777" w:rsidR="00BF2110" w:rsidRDefault="00BF2110" w:rsidP="00E051BD">
            <w:pPr>
              <w:rPr>
                <w:rFonts w:ascii="Arial" w:hAnsi="Arial" w:cs="Arial"/>
                <w:sz w:val="24"/>
                <w:highlight w:val="yellow"/>
              </w:rPr>
            </w:pPr>
          </w:p>
          <w:p w14:paraId="2844CD0F" w14:textId="77777777" w:rsidR="00BF2110" w:rsidRDefault="00BF2110" w:rsidP="00E051BD">
            <w:pPr>
              <w:rPr>
                <w:rFonts w:ascii="Arial" w:hAnsi="Arial" w:cs="Arial"/>
                <w:sz w:val="24"/>
                <w:highlight w:val="yellow"/>
              </w:rPr>
            </w:pPr>
          </w:p>
          <w:p w14:paraId="6AD1E773" w14:textId="2F0E1BB4" w:rsidR="00BF2110" w:rsidRPr="00B06167" w:rsidRDefault="00BF2110" w:rsidP="00E051BD">
            <w:pPr>
              <w:rPr>
                <w:rFonts w:ascii="Arial" w:hAnsi="Arial" w:cs="Arial"/>
                <w:sz w:val="24"/>
                <w:highlight w:val="yellow"/>
              </w:rPr>
            </w:pPr>
          </w:p>
        </w:tc>
      </w:tr>
      <w:tr w:rsidR="007664F9" w:rsidRPr="00B967D9" w14:paraId="4C0FADCC" w14:textId="77777777" w:rsidTr="001214A3">
        <w:tc>
          <w:tcPr>
            <w:tcW w:w="2802" w:type="dxa"/>
            <w:gridSpan w:val="6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CF68ECC" w14:textId="77777777" w:rsidR="007664F9" w:rsidRPr="0079121E" w:rsidRDefault="0079121E" w:rsidP="00496475">
            <w:pPr>
              <w:pStyle w:val="Paragraphedeliste"/>
              <w:numPr>
                <w:ilvl w:val="0"/>
                <w:numId w:val="22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Coordonnées</w:t>
            </w:r>
          </w:p>
        </w:tc>
        <w:tc>
          <w:tcPr>
            <w:tcW w:w="2693" w:type="dxa"/>
            <w:gridSpan w:val="6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221E5AB" w14:textId="1BE8291E" w:rsidR="00FF2BDB" w:rsidRDefault="00A906BD" w:rsidP="00FF2BDB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</w:t>
            </w:r>
            <w:r w:rsidR="00FF2BDB">
              <w:rPr>
                <w:rFonts w:ascii="Arial" w:hAnsi="Arial" w:cs="Arial"/>
                <w:sz w:val="24"/>
              </w:rPr>
              <w:t>ouple de nombres qui donne la position d’un point dans un plan cartésien.</w:t>
            </w:r>
          </w:p>
          <w:p w14:paraId="1002511C" w14:textId="77777777" w:rsidR="00D663F1" w:rsidRPr="00B967D9" w:rsidRDefault="00D663F1" w:rsidP="00DE4E09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3260" w:type="dxa"/>
            <w:gridSpan w:val="7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47E1487" w14:textId="77777777" w:rsidR="007664F9" w:rsidRDefault="00A906BD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(x,y)</w:t>
            </w:r>
          </w:p>
          <w:p w14:paraId="43EE45E9" w14:textId="36200BEF" w:rsidR="00A906BD" w:rsidRPr="00B967D9" w:rsidRDefault="00A906BD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Le premier nombre se rapporte à l’axe des x et le deuxième à l’axe des y.</w:t>
            </w:r>
          </w:p>
        </w:tc>
        <w:tc>
          <w:tcPr>
            <w:tcW w:w="5812" w:type="dxa"/>
            <w:gridSpan w:val="11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795D933" w14:textId="77777777" w:rsidR="00A906BD" w:rsidRDefault="00A906BD" w:rsidP="00E051BD">
            <w:pPr>
              <w:rPr>
                <w:rFonts w:ascii="Arial" w:hAnsi="Arial" w:cs="Arial"/>
                <w:sz w:val="24"/>
              </w:rPr>
            </w:pPr>
          </w:p>
          <w:p w14:paraId="26FCD1F7" w14:textId="022D86B7" w:rsidR="007664F9" w:rsidRPr="00B967D9" w:rsidRDefault="00A906BD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Les coordonnées du point A sont : ( ____, ____ )</w:t>
            </w:r>
          </w:p>
        </w:tc>
      </w:tr>
      <w:tr w:rsidR="00D3083D" w:rsidRPr="00B967D9" w14:paraId="4A178D7E" w14:textId="77777777" w:rsidTr="001A2173">
        <w:tc>
          <w:tcPr>
            <w:tcW w:w="14567" w:type="dxa"/>
            <w:gridSpan w:val="30"/>
            <w:shd w:val="clear" w:color="auto" w:fill="D9D9D9" w:themeFill="background1" w:themeFillShade="D9"/>
          </w:tcPr>
          <w:p w14:paraId="108B4660" w14:textId="63E65476" w:rsidR="00D3083D" w:rsidRPr="00B967D9" w:rsidRDefault="00D3083D" w:rsidP="00E051BD">
            <w:pPr>
              <w:rPr>
                <w:rFonts w:ascii="Arial" w:hAnsi="Arial" w:cs="Arial"/>
                <w:sz w:val="24"/>
              </w:rPr>
            </w:pPr>
            <w:r w:rsidRPr="007664F9">
              <w:rPr>
                <w:rFonts w:ascii="Arial" w:hAnsi="Arial" w:cs="Arial"/>
                <w:b/>
                <w:sz w:val="44"/>
                <w:szCs w:val="28"/>
              </w:rPr>
              <w:lastRenderedPageBreak/>
              <w:t>S</w:t>
            </w:r>
            <w:r>
              <w:rPr>
                <w:rFonts w:ascii="Arial" w:hAnsi="Arial" w:cs="Arial"/>
                <w:sz w:val="28"/>
                <w:szCs w:val="28"/>
              </w:rPr>
              <w:t>olides</w:t>
            </w:r>
          </w:p>
        </w:tc>
      </w:tr>
      <w:tr w:rsidR="0079121E" w:rsidRPr="00B967D9" w14:paraId="7719736F" w14:textId="77777777" w:rsidTr="00A906BD">
        <w:tc>
          <w:tcPr>
            <w:tcW w:w="2235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49BF298" w14:textId="77777777" w:rsidR="0079121E" w:rsidRPr="001214A3" w:rsidRDefault="0079121E" w:rsidP="00496475">
            <w:pPr>
              <w:pStyle w:val="Paragraphedeliste"/>
              <w:numPr>
                <w:ilvl w:val="0"/>
                <w:numId w:val="21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1214A3">
              <w:rPr>
                <w:rFonts w:ascii="Arial" w:hAnsi="Arial" w:cs="Arial"/>
                <w:b/>
                <w:sz w:val="28"/>
                <w:szCs w:val="28"/>
              </w:rPr>
              <w:t>Polyèdre</w:t>
            </w:r>
          </w:p>
        </w:tc>
        <w:tc>
          <w:tcPr>
            <w:tcW w:w="3260" w:type="dxa"/>
            <w:gridSpan w:val="8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DB66032" w14:textId="3ABA2E48" w:rsidR="0079121E" w:rsidRDefault="00A906BD" w:rsidP="00DE4E09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Solide (en 3 dimensions) limité par des faces planes qui sont des polygones</w:t>
            </w:r>
          </w:p>
          <w:p w14:paraId="08955A19" w14:textId="77777777" w:rsidR="00D663F1" w:rsidRDefault="00D663F1" w:rsidP="00DE4E09">
            <w:pPr>
              <w:jc w:val="both"/>
              <w:rPr>
                <w:rFonts w:ascii="Arial" w:hAnsi="Arial" w:cs="Arial"/>
                <w:sz w:val="24"/>
              </w:rPr>
            </w:pPr>
          </w:p>
          <w:p w14:paraId="64AE3557" w14:textId="77777777" w:rsidR="00D663F1" w:rsidRDefault="00D663F1" w:rsidP="00DE4E09">
            <w:pPr>
              <w:jc w:val="both"/>
              <w:rPr>
                <w:rFonts w:ascii="Arial" w:hAnsi="Arial" w:cs="Arial"/>
                <w:sz w:val="24"/>
              </w:rPr>
            </w:pPr>
          </w:p>
          <w:p w14:paraId="0A4136A8" w14:textId="77777777" w:rsidR="00D663F1" w:rsidRDefault="00D663F1" w:rsidP="00DE4E09">
            <w:pPr>
              <w:jc w:val="both"/>
              <w:rPr>
                <w:rFonts w:ascii="Arial" w:hAnsi="Arial" w:cs="Arial"/>
                <w:sz w:val="24"/>
              </w:rPr>
            </w:pPr>
          </w:p>
          <w:p w14:paraId="02DA7BAA" w14:textId="77777777" w:rsidR="00D663F1" w:rsidRPr="00B967D9" w:rsidRDefault="00D663F1" w:rsidP="00DE4E09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693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A47A2F6" w14:textId="77777777" w:rsidR="00A906BD" w:rsidRDefault="00A906BD" w:rsidP="00E051BD">
            <w:pPr>
              <w:rPr>
                <w:rFonts w:ascii="Arial" w:hAnsi="Arial" w:cs="Arial"/>
                <w:noProof/>
                <w:sz w:val="24"/>
                <w:lang w:eastAsia="fr-CA"/>
              </w:rPr>
            </w:pPr>
          </w:p>
          <w:p w14:paraId="12C6D7D1" w14:textId="5B702B36" w:rsidR="00A906BD" w:rsidRPr="00B967D9" w:rsidRDefault="00A906BD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7936964C" wp14:editId="46E4004B">
                  <wp:extent cx="871627" cy="1086006"/>
                  <wp:effectExtent l="0" t="0" r="5080" b="0"/>
                  <wp:docPr id="363" name="Imag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ramide base carrée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327" cy="1085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51487059" wp14:editId="33EC1690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-22860</wp:posOffset>
                      </wp:positionV>
                      <wp:extent cx="548640" cy="514985"/>
                      <wp:effectExtent l="0" t="0" r="22860" b="18415"/>
                      <wp:wrapSquare wrapText="bothSides"/>
                      <wp:docPr id="362" name="Cube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" cy="514985"/>
                              </a:xfrm>
                              <a:prstGeom prst="cub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Cube 362" o:spid="_x0000_s1026" type="#_x0000_t16" style="position:absolute;margin-left:6.85pt;margin-top:-1.8pt;width:43.2pt;height:40.5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" fillcolor="white [3212]" strokecolor="black [3213]" strokeweight="2pt"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6379" w:type="dxa"/>
            <w:gridSpan w:val="1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943982D" w14:textId="77777777" w:rsidR="0079121E" w:rsidRDefault="0079121E" w:rsidP="00E051BD">
            <w:pPr>
              <w:rPr>
                <w:rFonts w:ascii="Arial" w:hAnsi="Arial" w:cs="Arial"/>
                <w:sz w:val="24"/>
              </w:rPr>
            </w:pPr>
          </w:p>
          <w:p w14:paraId="71522319" w14:textId="20A7A09E" w:rsidR="00A906BD" w:rsidRPr="00B967D9" w:rsidRDefault="00A906BD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59C99900" wp14:editId="032A5993">
                  <wp:extent cx="822960" cy="847649"/>
                  <wp:effectExtent l="0" t="0" r="0" b="0"/>
                  <wp:docPr id="364" name="Imag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b_octahedron.gif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47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21E" w:rsidRPr="00B967D9" w14:paraId="3FB08C8C" w14:textId="77777777" w:rsidTr="001214A3">
        <w:tc>
          <w:tcPr>
            <w:tcW w:w="2943" w:type="dxa"/>
            <w:gridSpan w:val="7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66E652F" w14:textId="77777777" w:rsidR="0079121E" w:rsidRPr="001214A3" w:rsidRDefault="0079121E" w:rsidP="00496475">
            <w:pPr>
              <w:pStyle w:val="Paragraphedeliste"/>
              <w:numPr>
                <w:ilvl w:val="0"/>
                <w:numId w:val="21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1214A3">
              <w:rPr>
                <w:rFonts w:ascii="Arial" w:hAnsi="Arial" w:cs="Arial"/>
                <w:b/>
                <w:sz w:val="28"/>
                <w:szCs w:val="28"/>
              </w:rPr>
              <w:t>Corps rond</w:t>
            </w:r>
          </w:p>
          <w:p w14:paraId="742C794A" w14:textId="77777777" w:rsidR="00415007" w:rsidRDefault="00415007" w:rsidP="00415007">
            <w:pPr>
              <w:rPr>
                <w:rFonts w:ascii="Arial" w:hAnsi="Arial" w:cs="Arial"/>
                <w:sz w:val="28"/>
                <w:szCs w:val="28"/>
              </w:rPr>
            </w:pPr>
          </w:p>
          <w:p w14:paraId="6935F514" w14:textId="77777777" w:rsidR="00415007" w:rsidRDefault="00415007" w:rsidP="00415007">
            <w:pPr>
              <w:rPr>
                <w:rFonts w:ascii="Arial" w:hAnsi="Arial" w:cs="Arial"/>
                <w:sz w:val="28"/>
                <w:szCs w:val="28"/>
              </w:rPr>
            </w:pPr>
          </w:p>
          <w:p w14:paraId="5608015E" w14:textId="77777777" w:rsidR="00415007" w:rsidRDefault="00415007" w:rsidP="00415007">
            <w:pPr>
              <w:rPr>
                <w:rFonts w:ascii="Arial" w:hAnsi="Arial" w:cs="Arial"/>
                <w:sz w:val="28"/>
                <w:szCs w:val="28"/>
              </w:rPr>
            </w:pPr>
          </w:p>
          <w:p w14:paraId="0C294BB8" w14:textId="77777777" w:rsidR="00415007" w:rsidRPr="00415007" w:rsidRDefault="00415007" w:rsidP="00415007">
            <w:pPr>
              <w:rPr>
                <w:rFonts w:ascii="Arial" w:hAnsi="Arial" w:cs="Arial"/>
                <w:sz w:val="6"/>
                <w:szCs w:val="28"/>
              </w:rPr>
            </w:pPr>
          </w:p>
        </w:tc>
        <w:tc>
          <w:tcPr>
            <w:tcW w:w="3402" w:type="dxa"/>
            <w:gridSpan w:val="7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74A79C8" w14:textId="77777777" w:rsidR="0079121E" w:rsidRPr="00415007" w:rsidRDefault="0079121E" w:rsidP="00DE4E09">
            <w:pPr>
              <w:jc w:val="both"/>
              <w:rPr>
                <w:rFonts w:ascii="Arial" w:hAnsi="Arial" w:cs="Arial"/>
                <w:sz w:val="14"/>
              </w:rPr>
            </w:pPr>
          </w:p>
          <w:tbl>
            <w:tblPr>
              <w:tblStyle w:val="Grilledutableau"/>
              <w:tblW w:w="314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48"/>
            </w:tblGrid>
            <w:tr w:rsidR="00415007" w14:paraId="1177A70E" w14:textId="77777777" w:rsidTr="00415007">
              <w:tc>
                <w:tcPr>
                  <w:tcW w:w="3148" w:type="dxa"/>
                </w:tcPr>
                <w:p w14:paraId="6F2EC060" w14:textId="77777777" w:rsidR="00415007" w:rsidRDefault="00415007" w:rsidP="00DE4E09">
                  <w:pPr>
                    <w:jc w:val="both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fr-CA"/>
                    </w:rPr>
                    <w:drawing>
                      <wp:inline distT="0" distB="0" distL="0" distR="0" wp14:anchorId="59C67417" wp14:editId="0ABB05EB">
                        <wp:extent cx="640080" cy="640080"/>
                        <wp:effectExtent l="0" t="0" r="7620" b="7620"/>
                        <wp:docPr id="349" name="Image 3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ne.jpg"/>
                                <pic:cNvPicPr/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8986" cy="6389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  <w:sz w:val="24"/>
                      <w:lang w:eastAsia="fr-CA"/>
                    </w:rPr>
                    <mc:AlternateContent>
                      <mc:Choice Requires="wps">
                        <w:drawing>
                          <wp:inline distT="0" distB="0" distL="0" distR="0" wp14:anchorId="6BAB1292" wp14:editId="43DEAD9D">
                            <wp:extent cx="617220" cy="426720"/>
                            <wp:effectExtent l="0" t="0" r="11430" b="11430"/>
                            <wp:docPr id="348" name="Organigramme : Disque magnétique 3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17220" cy="426720"/>
                                    </a:xfrm>
                                    <a:prstGeom prst="flowChartMagneticDisk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id="_x0000_t132" coordsize="21600,21600" o:spt="132" path="m10800,qx,3391l,18209qy10800,21600,21600,18209l21600,3391qy10800,xem,3391nfqy10800,6782,21600,3391e">
                            <v:path o:extrusionok="f" gradientshapeok="t" o:connecttype="custom" o:connectlocs="10800,6782;10800,0;0,10800;10800,21600;21600,10800" o:connectangles="270,270,180,90,0" textboxrect="0,6782,21600,18209"/>
                          </v:shapetype>
                          <v:shape id="Organigramme : Disque magnétique 348" o:spid="_x0000_s1026" type="#_x0000_t132" style="width:48.6pt;height:3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" fillcolor="white [3212]" strokecolor="black [3213]" strokeweight="2pt">
                            <w10:anchorlock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noProof/>
                      <w:sz w:val="24"/>
                      <w:lang w:eastAsia="fr-CA"/>
                    </w:rPr>
                    <w:drawing>
                      <wp:inline distT="0" distB="0" distL="0" distR="0" wp14:anchorId="6442239E" wp14:editId="50B73512">
                        <wp:extent cx="571500" cy="571500"/>
                        <wp:effectExtent l="0" t="0" r="0" b="0"/>
                        <wp:docPr id="347" name="Image 3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12px-Sphere.png"/>
                                <pic:cNvPicPr/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304" cy="571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F971118" w14:textId="77777777" w:rsidR="00415007" w:rsidRPr="00415007" w:rsidRDefault="00415007" w:rsidP="00DE4E09">
                  <w:pPr>
                    <w:jc w:val="both"/>
                    <w:rPr>
                      <w:rFonts w:ascii="Arial" w:hAnsi="Arial" w:cs="Arial"/>
                      <w:sz w:val="14"/>
                    </w:rPr>
                  </w:pPr>
                </w:p>
              </w:tc>
            </w:tr>
          </w:tbl>
          <w:p w14:paraId="365075C4" w14:textId="77777777" w:rsidR="00D663F1" w:rsidRPr="00B967D9" w:rsidRDefault="00D663F1" w:rsidP="00DE4E09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4395" w:type="dxa"/>
            <w:gridSpan w:val="10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7C2A417" w14:textId="77777777" w:rsidR="0079121E" w:rsidRPr="00B967D9" w:rsidRDefault="00415007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Solide qui ont au moins une face courbe (cône, cylindre, boule)</w:t>
            </w:r>
          </w:p>
        </w:tc>
        <w:tc>
          <w:tcPr>
            <w:tcW w:w="3827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11DCF90" w14:textId="77777777" w:rsidR="0079121E" w:rsidRPr="00B967D9" w:rsidRDefault="0079121E" w:rsidP="00E051BD">
            <w:pPr>
              <w:rPr>
                <w:rFonts w:ascii="Arial" w:hAnsi="Arial" w:cs="Arial"/>
                <w:sz w:val="24"/>
              </w:rPr>
            </w:pPr>
          </w:p>
        </w:tc>
      </w:tr>
      <w:tr w:rsidR="00415007" w:rsidRPr="00B967D9" w14:paraId="16F01B41" w14:textId="77777777" w:rsidTr="00A906BD">
        <w:tc>
          <w:tcPr>
            <w:tcW w:w="2802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3B96CA1" w14:textId="77777777" w:rsidR="00456450" w:rsidRPr="001214A3" w:rsidRDefault="00415007" w:rsidP="00496475">
            <w:pPr>
              <w:pStyle w:val="Paragraphedeliste"/>
              <w:numPr>
                <w:ilvl w:val="0"/>
                <w:numId w:val="14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1214A3">
              <w:rPr>
                <w:rFonts w:ascii="Arial" w:hAnsi="Arial" w:cs="Arial"/>
                <w:b/>
                <w:sz w:val="28"/>
                <w:szCs w:val="28"/>
              </w:rPr>
              <w:t xml:space="preserve">Convexe / </w:t>
            </w:r>
          </w:p>
          <w:p w14:paraId="730CAA67" w14:textId="7B890F70" w:rsidR="00415007" w:rsidRPr="007664F9" w:rsidRDefault="00415007" w:rsidP="00456450">
            <w:pPr>
              <w:pStyle w:val="Paragraphedeliste"/>
              <w:rPr>
                <w:rFonts w:ascii="Arial" w:hAnsi="Arial" w:cs="Arial"/>
                <w:sz w:val="28"/>
                <w:szCs w:val="28"/>
              </w:rPr>
            </w:pPr>
            <w:r w:rsidRPr="001214A3">
              <w:rPr>
                <w:rFonts w:ascii="Arial" w:hAnsi="Arial" w:cs="Arial"/>
                <w:b/>
                <w:sz w:val="28"/>
                <w:szCs w:val="28"/>
              </w:rPr>
              <w:t>non convexe</w:t>
            </w:r>
          </w:p>
        </w:tc>
        <w:tc>
          <w:tcPr>
            <w:tcW w:w="2693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1FCF5CD" w14:textId="430540CA" w:rsidR="00415007" w:rsidRDefault="00456450" w:rsidP="00E34596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5FEB4CD1" wp14:editId="1F7BC450">
                  <wp:extent cx="822960" cy="847649"/>
                  <wp:effectExtent l="0" t="0" r="0" b="0"/>
                  <wp:docPr id="365" name="Imag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b_octahedron.gif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47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6EBEA0" w14:textId="7D3AE7BC" w:rsidR="00415007" w:rsidRPr="00B967D9" w:rsidRDefault="00A906BD" w:rsidP="00E34596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Convexe</w:t>
            </w:r>
          </w:p>
        </w:tc>
        <w:tc>
          <w:tcPr>
            <w:tcW w:w="2551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7D91F37" w14:textId="20205ABA" w:rsidR="00415007" w:rsidRDefault="00456450" w:rsidP="00E34596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144549B2" wp14:editId="6A27038E">
                  <wp:extent cx="1257300" cy="895456"/>
                  <wp:effectExtent l="0" t="0" r="0" b="0"/>
                  <wp:docPr id="366" name="Imag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yèdre non convexe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613" cy="893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C081BD" w14:textId="77777777" w:rsidR="00A906BD" w:rsidRDefault="00A906BD" w:rsidP="00E34596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Non convexe</w:t>
            </w:r>
          </w:p>
          <w:p w14:paraId="0393AB10" w14:textId="77777777" w:rsidR="00A906BD" w:rsidRPr="00456450" w:rsidRDefault="00A906BD" w:rsidP="00E34596">
            <w:pPr>
              <w:rPr>
                <w:rFonts w:ascii="Arial" w:hAnsi="Arial" w:cs="Arial"/>
                <w:sz w:val="12"/>
              </w:rPr>
            </w:pPr>
          </w:p>
        </w:tc>
        <w:tc>
          <w:tcPr>
            <w:tcW w:w="6521" w:type="dxa"/>
            <w:gridSpan w:val="1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3163B5C" w14:textId="77777777" w:rsidR="00415007" w:rsidRPr="00B967D9" w:rsidRDefault="00415007" w:rsidP="00E34596">
            <w:pPr>
              <w:rPr>
                <w:rFonts w:ascii="Arial" w:hAnsi="Arial" w:cs="Arial"/>
                <w:sz w:val="24"/>
              </w:rPr>
            </w:pPr>
          </w:p>
        </w:tc>
      </w:tr>
      <w:tr w:rsidR="0079121E" w:rsidRPr="00B967D9" w14:paraId="16E5158A" w14:textId="77777777" w:rsidTr="00A93EFF">
        <w:tc>
          <w:tcPr>
            <w:tcW w:w="3227" w:type="dxa"/>
            <w:gridSpan w:val="8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452567F" w14:textId="4C3E0D8B" w:rsidR="0079121E" w:rsidRPr="001214A3" w:rsidRDefault="0079121E" w:rsidP="00496475">
            <w:pPr>
              <w:pStyle w:val="Paragraphedeliste"/>
              <w:numPr>
                <w:ilvl w:val="0"/>
                <w:numId w:val="21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1214A3">
              <w:rPr>
                <w:rFonts w:ascii="Arial" w:hAnsi="Arial" w:cs="Arial"/>
                <w:b/>
                <w:sz w:val="28"/>
                <w:szCs w:val="28"/>
              </w:rPr>
              <w:t>Cube</w:t>
            </w:r>
          </w:p>
        </w:tc>
        <w:tc>
          <w:tcPr>
            <w:tcW w:w="2268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5CCFD5C" w14:textId="77777777" w:rsidR="0079121E" w:rsidRDefault="00D3083D" w:rsidP="00DE4E09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101A6E71" wp14:editId="75C05E43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106680</wp:posOffset>
                      </wp:positionV>
                      <wp:extent cx="548640" cy="514985"/>
                      <wp:effectExtent l="0" t="0" r="22860" b="18415"/>
                      <wp:wrapSquare wrapText="bothSides"/>
                      <wp:docPr id="12" name="Cub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" cy="514985"/>
                              </a:xfrm>
                              <a:prstGeom prst="cub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be 12" o:spid="_x0000_s1026" type="#_x0000_t16" style="position:absolute;margin-left:.15pt;margin-top:8.4pt;width:43.2pt;height:40.5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" fillcolor="white [3212]" strokecolor="black [3213]" strokeweight="2pt">
                      <w10:wrap type="square"/>
                    </v:shape>
                  </w:pict>
                </mc:Fallback>
              </mc:AlternateContent>
            </w:r>
          </w:p>
          <w:p w14:paraId="1420873E" w14:textId="77777777" w:rsidR="00D3083D" w:rsidRDefault="00D3083D" w:rsidP="00DE4E09">
            <w:pPr>
              <w:jc w:val="both"/>
              <w:rPr>
                <w:rFonts w:ascii="Arial" w:hAnsi="Arial" w:cs="Arial"/>
                <w:sz w:val="24"/>
              </w:rPr>
            </w:pPr>
          </w:p>
          <w:p w14:paraId="3EF120AD" w14:textId="77777777" w:rsidR="00D3083D" w:rsidRDefault="00D3083D" w:rsidP="00DE4E09">
            <w:pPr>
              <w:jc w:val="both"/>
              <w:rPr>
                <w:rFonts w:ascii="Arial" w:hAnsi="Arial" w:cs="Arial"/>
                <w:sz w:val="24"/>
              </w:rPr>
            </w:pPr>
          </w:p>
          <w:p w14:paraId="437F6DCE" w14:textId="77777777" w:rsidR="00D3083D" w:rsidRPr="00B967D9" w:rsidRDefault="00D3083D" w:rsidP="00DE4E09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551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34A1A0E" w14:textId="6E432FB5" w:rsidR="00D663F1" w:rsidRPr="00B967D9" w:rsidRDefault="00544E56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Solide ayant six faces carrées.</w:t>
            </w:r>
          </w:p>
        </w:tc>
        <w:tc>
          <w:tcPr>
            <w:tcW w:w="6521" w:type="dxa"/>
            <w:gridSpan w:val="1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CD65E1C" w14:textId="77777777" w:rsidR="0079121E" w:rsidRPr="00B967D9" w:rsidRDefault="0079121E" w:rsidP="00E051BD">
            <w:pPr>
              <w:rPr>
                <w:rFonts w:ascii="Arial" w:hAnsi="Arial" w:cs="Arial"/>
                <w:sz w:val="24"/>
              </w:rPr>
            </w:pPr>
          </w:p>
        </w:tc>
      </w:tr>
      <w:tr w:rsidR="00456450" w:rsidRPr="00B967D9" w14:paraId="35C04805" w14:textId="76BE23B0" w:rsidTr="00456450">
        <w:tc>
          <w:tcPr>
            <w:tcW w:w="2093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D781FE7" w14:textId="3CAA1727" w:rsidR="00456450" w:rsidRPr="001214A3" w:rsidRDefault="00456450" w:rsidP="00456450">
            <w:pPr>
              <w:pStyle w:val="Paragraphedeliste"/>
              <w:numPr>
                <w:ilvl w:val="0"/>
                <w:numId w:val="21"/>
              </w:num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214A3">
              <w:rPr>
                <w:rFonts w:ascii="Arial" w:hAnsi="Arial" w:cs="Arial"/>
                <w:b/>
                <w:sz w:val="28"/>
                <w:szCs w:val="28"/>
              </w:rPr>
              <w:t>Prisme</w:t>
            </w:r>
          </w:p>
        </w:tc>
        <w:tc>
          <w:tcPr>
            <w:tcW w:w="3544" w:type="dxa"/>
            <w:gridSpan w:val="10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46CD9C7" w14:textId="77777777" w:rsidR="00456450" w:rsidRPr="00D3083D" w:rsidRDefault="00456450" w:rsidP="00456450">
            <w:pPr>
              <w:jc w:val="center"/>
              <w:rPr>
                <w:rFonts w:ascii="Arial" w:hAnsi="Arial" w:cs="Arial"/>
                <w:noProof/>
                <w:sz w:val="10"/>
                <w:lang w:eastAsia="fr-CA"/>
              </w:rPr>
            </w:pPr>
          </w:p>
          <w:p w14:paraId="4EEB80AF" w14:textId="48F223B7" w:rsidR="00456450" w:rsidRDefault="00456450" w:rsidP="00456450">
            <w:pPr>
              <w:jc w:val="center"/>
              <w:rPr>
                <w:rFonts w:ascii="Arial" w:hAnsi="Arial" w:cs="Arial"/>
                <w:noProof/>
                <w:sz w:val="24"/>
                <w:lang w:eastAsia="fr-CA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5EBBF1A1" wp14:editId="6FED1DF5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209550</wp:posOffset>
                      </wp:positionV>
                      <wp:extent cx="396240" cy="396240"/>
                      <wp:effectExtent l="38100" t="0" r="22860" b="60960"/>
                      <wp:wrapNone/>
                      <wp:docPr id="577" name="Connecteur droit avec flèche 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96240" cy="39624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577" o:spid="_x0000_s1026" type="#_x0000_t32" style="position:absolute;margin-left:13.9pt;margin-top:16.5pt;width:31.2pt;height:31.2pt;flip:x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" strokecolor="black [3213]" strokeweight="1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02E73EA9" wp14:editId="76A33650">
                      <wp:simplePos x="0" y="0"/>
                      <wp:positionH relativeFrom="column">
                        <wp:posOffset>1380490</wp:posOffset>
                      </wp:positionH>
                      <wp:positionV relativeFrom="paragraph">
                        <wp:posOffset>209550</wp:posOffset>
                      </wp:positionV>
                      <wp:extent cx="388620" cy="396240"/>
                      <wp:effectExtent l="0" t="0" r="49530" b="60960"/>
                      <wp:wrapNone/>
                      <wp:docPr id="367" name="Connecteur droit avec flèche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8620" cy="39624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367" o:spid="_x0000_s1026" type="#_x0000_t32" style="position:absolute;margin-left:108.7pt;margin-top:16.5pt;width:30.6pt;height:31.2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" strokecolor="black [3213]" strokeweight="1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600B5A0A" wp14:editId="6E679412">
                      <wp:simplePos x="0" y="0"/>
                      <wp:positionH relativeFrom="column">
                        <wp:posOffset>1056640</wp:posOffset>
                      </wp:positionH>
                      <wp:positionV relativeFrom="paragraph">
                        <wp:posOffset>57150</wp:posOffset>
                      </wp:positionV>
                      <wp:extent cx="0" cy="548640"/>
                      <wp:effectExtent l="95250" t="0" r="57150" b="60960"/>
                      <wp:wrapNone/>
                      <wp:docPr id="368" name="Connecteur droit avec flèche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864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368" o:spid="_x0000_s1026" type="#_x0000_t32" style="position:absolute;margin-left:83.2pt;margin-top:4.5pt;width:0;height:43.2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" strokecolor="black [3213]" strokeweight="1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5DE2AC82" wp14:editId="16A85DDE">
                      <wp:simplePos x="0" y="0"/>
                      <wp:positionH relativeFrom="column">
                        <wp:posOffset>881380</wp:posOffset>
                      </wp:positionH>
                      <wp:positionV relativeFrom="paragraph">
                        <wp:posOffset>209550</wp:posOffset>
                      </wp:positionV>
                      <wp:extent cx="0" cy="396240"/>
                      <wp:effectExtent l="95250" t="0" r="114300" b="60960"/>
                      <wp:wrapNone/>
                      <wp:docPr id="576" name="Connecteur droit avec flèche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9624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576" o:spid="_x0000_s1026" type="#_x0000_t32" style="position:absolute;margin-left:69.4pt;margin-top:16.5pt;width:0;height:31.2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" strokecolor="black [3213]" strokeweight="1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inline distT="0" distB="0" distL="0" distR="0" wp14:anchorId="168811F7" wp14:editId="5425D3B5">
                      <wp:extent cx="861060" cy="408305"/>
                      <wp:effectExtent l="0" t="0" r="15240" b="10795"/>
                      <wp:docPr id="16" name="Cub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1060" cy="408305"/>
                              </a:xfrm>
                              <a:prstGeom prst="cub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Cube 16" o:spid="_x0000_s1026" type="#_x0000_t16" style="width:67.8pt;height:3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" fillcolor="white [3212]" strokecolor="black [3213]" strokeweight="2pt">
                      <w10:anchorlock/>
                    </v:shape>
                  </w:pict>
                </mc:Fallback>
              </mc:AlternateContent>
            </w:r>
          </w:p>
          <w:p w14:paraId="41CAA3BD" w14:textId="77777777" w:rsidR="00456450" w:rsidRDefault="00456450" w:rsidP="00456450">
            <w:pPr>
              <w:jc w:val="center"/>
              <w:rPr>
                <w:rFonts w:ascii="Arial" w:hAnsi="Arial" w:cs="Arial"/>
                <w:sz w:val="24"/>
              </w:rPr>
            </w:pPr>
          </w:p>
          <w:p w14:paraId="3BB487CD" w14:textId="0BB12D4B" w:rsidR="00456450" w:rsidRPr="00B967D9" w:rsidRDefault="00456450" w:rsidP="0045645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Base   Faces latérales   Base</w:t>
            </w:r>
          </w:p>
        </w:tc>
        <w:tc>
          <w:tcPr>
            <w:tcW w:w="3969" w:type="dxa"/>
            <w:gridSpan w:val="7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55E8579" w14:textId="77777777" w:rsidR="00456450" w:rsidRDefault="00456450" w:rsidP="0045645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Solide qui a pour bases deux polygones congrus et parallèles.</w:t>
            </w:r>
          </w:p>
          <w:p w14:paraId="3633272F" w14:textId="77777777" w:rsidR="00456450" w:rsidRDefault="00456450" w:rsidP="00456450">
            <w:pPr>
              <w:rPr>
                <w:rFonts w:ascii="Arial" w:hAnsi="Arial" w:cs="Arial"/>
                <w:sz w:val="24"/>
              </w:rPr>
            </w:pPr>
          </w:p>
          <w:p w14:paraId="17CA8F3A" w14:textId="32FA9D58" w:rsidR="00456450" w:rsidRDefault="00456450" w:rsidP="0045645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On nomme les prismes en fonction de leur base (exemple : prisme à base rectangulaire, prisme à base triangulaire)</w:t>
            </w:r>
          </w:p>
          <w:p w14:paraId="05EBC3A5" w14:textId="77777777" w:rsidR="00456450" w:rsidRPr="00B967D9" w:rsidRDefault="00456450" w:rsidP="0045645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644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0BD35A8" w14:textId="005D841C" w:rsidR="00456450" w:rsidRPr="00B967D9" w:rsidRDefault="00456450" w:rsidP="0045645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1EA1CD23" wp14:editId="4A379A39">
                  <wp:extent cx="960120" cy="1078289"/>
                  <wp:effectExtent l="0" t="0" r="0" b="7620"/>
                  <wp:docPr id="588" name="Image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sme base pentagonale.jp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1078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7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76C12F1" w14:textId="77777777" w:rsidR="00456450" w:rsidRPr="00B967D9" w:rsidRDefault="00456450" w:rsidP="00456450">
            <w:pPr>
              <w:rPr>
                <w:rFonts w:ascii="Arial" w:hAnsi="Arial" w:cs="Arial"/>
                <w:sz w:val="24"/>
              </w:rPr>
            </w:pPr>
          </w:p>
        </w:tc>
      </w:tr>
      <w:tr w:rsidR="001214A3" w:rsidRPr="00B967D9" w14:paraId="67E6F8C8" w14:textId="77777777" w:rsidTr="002E50DA">
        <w:tc>
          <w:tcPr>
            <w:tcW w:w="2376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AED127F" w14:textId="77777777" w:rsidR="001214A3" w:rsidRPr="00C0625C" w:rsidRDefault="001214A3" w:rsidP="002E50DA">
            <w:pPr>
              <w:pStyle w:val="Paragraphedeliste"/>
              <w:numPr>
                <w:ilvl w:val="0"/>
                <w:numId w:val="21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C0625C">
              <w:rPr>
                <w:rFonts w:ascii="Arial" w:hAnsi="Arial" w:cs="Arial"/>
                <w:b/>
                <w:noProof/>
                <w:sz w:val="24"/>
                <w:lang w:eastAsia="fr-C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 wp14:anchorId="19BC56F5" wp14:editId="6960B78A">
                      <wp:simplePos x="0" y="0"/>
                      <wp:positionH relativeFrom="column">
                        <wp:posOffset>1429385</wp:posOffset>
                      </wp:positionH>
                      <wp:positionV relativeFrom="paragraph">
                        <wp:posOffset>78105</wp:posOffset>
                      </wp:positionV>
                      <wp:extent cx="472440" cy="396240"/>
                      <wp:effectExtent l="38100" t="0" r="22860" b="60960"/>
                      <wp:wrapNone/>
                      <wp:docPr id="665" name="Connecteur droit avec flèche 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72440" cy="39624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665" o:spid="_x0000_s1026" type="#_x0000_t32" style="position:absolute;margin-left:112.55pt;margin-top:6.15pt;width:37.2pt;height:31.2pt;flip:x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" strokecolor="black [3213]" strokeweight="1pt">
                      <v:stroke endarrow="open"/>
                    </v:shape>
                  </w:pict>
                </mc:Fallback>
              </mc:AlternateContent>
            </w:r>
            <w:r w:rsidRPr="00C0625C">
              <w:rPr>
                <w:rFonts w:ascii="Arial" w:hAnsi="Arial" w:cs="Arial"/>
                <w:b/>
                <w:sz w:val="28"/>
                <w:szCs w:val="28"/>
              </w:rPr>
              <w:t>Pyramide</w:t>
            </w:r>
          </w:p>
          <w:p w14:paraId="43EB4829" w14:textId="77777777" w:rsidR="001214A3" w:rsidRDefault="001214A3" w:rsidP="002E50DA">
            <w:pPr>
              <w:rPr>
                <w:rFonts w:ascii="Arial" w:hAnsi="Arial" w:cs="Arial"/>
                <w:sz w:val="28"/>
                <w:szCs w:val="28"/>
              </w:rPr>
            </w:pPr>
          </w:p>
          <w:p w14:paraId="343C2550" w14:textId="77777777" w:rsidR="001214A3" w:rsidRPr="00471FD9" w:rsidRDefault="001214A3" w:rsidP="002E50DA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Apex</w:t>
            </w:r>
          </w:p>
        </w:tc>
        <w:tc>
          <w:tcPr>
            <w:tcW w:w="1701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2702E6E" w14:textId="77777777" w:rsidR="001214A3" w:rsidRPr="00B967D9" w:rsidRDefault="001214A3" w:rsidP="002E50DA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3E6E0E5D" wp14:editId="1F29C879">
                  <wp:extent cx="871627" cy="1086006"/>
                  <wp:effectExtent l="0" t="0" r="5080" b="0"/>
                  <wp:docPr id="670" name="Image 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ramide base carrée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327" cy="1085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4B1E690" w14:textId="77777777" w:rsidR="001214A3" w:rsidRDefault="001214A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20FC96C3" wp14:editId="15307149">
                  <wp:extent cx="880110" cy="960120"/>
                  <wp:effectExtent l="0" t="0" r="0" b="0"/>
                  <wp:docPr id="671" name="Image 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lide_tetraedre_regulier.jp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39" cy="965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E6E96C" w14:textId="77777777" w:rsidR="001214A3" w:rsidRPr="00B967D9" w:rsidRDefault="001214A3" w:rsidP="002E50D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54" w:type="dxa"/>
            <w:gridSpan w:val="1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095AD2C" w14:textId="77777777" w:rsidR="001214A3" w:rsidRDefault="001214A3" w:rsidP="002E50DA">
            <w:pPr>
              <w:rPr>
                <w:rFonts w:ascii="Arial" w:hAnsi="Arial" w:cs="Arial"/>
                <w:sz w:val="24"/>
              </w:rPr>
            </w:pPr>
            <w:r w:rsidRPr="00456450">
              <w:rPr>
                <w:rFonts w:ascii="Arial" w:hAnsi="Arial" w:cs="Arial"/>
                <w:sz w:val="24"/>
              </w:rPr>
              <w:t>Solide qui possède une base qui est un polygone.</w:t>
            </w:r>
          </w:p>
          <w:p w14:paraId="19216221" w14:textId="77777777" w:rsidR="001214A3" w:rsidRPr="00456450" w:rsidRDefault="001214A3" w:rsidP="002E50DA">
            <w:pPr>
              <w:rPr>
                <w:rFonts w:ascii="Arial" w:hAnsi="Arial" w:cs="Arial"/>
                <w:sz w:val="24"/>
              </w:rPr>
            </w:pPr>
          </w:p>
          <w:p w14:paraId="30BE4A1B" w14:textId="77777777" w:rsidR="001214A3" w:rsidRPr="00B967D9" w:rsidRDefault="001214A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Ses autres faces sont des triangles.</w:t>
            </w:r>
          </w:p>
        </w:tc>
        <w:tc>
          <w:tcPr>
            <w:tcW w:w="2268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F2DB78B" w14:textId="77777777" w:rsidR="001214A3" w:rsidRPr="00B967D9" w:rsidRDefault="001214A3" w:rsidP="002E50DA">
            <w:pPr>
              <w:rPr>
                <w:rFonts w:ascii="Arial" w:hAnsi="Arial" w:cs="Arial"/>
                <w:sz w:val="24"/>
              </w:rPr>
            </w:pPr>
          </w:p>
        </w:tc>
      </w:tr>
      <w:tr w:rsidR="001214A3" w:rsidRPr="00B967D9" w14:paraId="26FA655E" w14:textId="77777777" w:rsidTr="002E50DA">
        <w:tc>
          <w:tcPr>
            <w:tcW w:w="2376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2E2EDB8" w14:textId="77777777" w:rsidR="001214A3" w:rsidRPr="00C0625C" w:rsidRDefault="001214A3" w:rsidP="002E50DA">
            <w:pPr>
              <w:pStyle w:val="Paragraphedeliste"/>
              <w:numPr>
                <w:ilvl w:val="0"/>
                <w:numId w:val="21"/>
              </w:numPr>
              <w:rPr>
                <w:rFonts w:ascii="Arial" w:hAnsi="Arial" w:cs="Arial"/>
                <w:b/>
                <w:noProof/>
                <w:sz w:val="24"/>
                <w:lang w:eastAsia="fr-CA"/>
              </w:rPr>
            </w:pPr>
            <w:r w:rsidRPr="00C0625C">
              <w:rPr>
                <w:rFonts w:ascii="Arial" w:hAnsi="Arial" w:cs="Arial"/>
                <w:b/>
                <w:noProof/>
                <w:sz w:val="28"/>
                <w:lang w:eastAsia="fr-CA"/>
              </w:rPr>
              <w:t>Apex</w:t>
            </w:r>
          </w:p>
        </w:tc>
        <w:tc>
          <w:tcPr>
            <w:tcW w:w="1701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6C6763F" w14:textId="77777777" w:rsidR="001214A3" w:rsidRDefault="001214A3" w:rsidP="002E50DA">
            <w:pPr>
              <w:jc w:val="both"/>
              <w:rPr>
                <w:rFonts w:ascii="Arial" w:hAnsi="Arial" w:cs="Arial"/>
                <w:noProof/>
                <w:sz w:val="24"/>
                <w:lang w:eastAsia="fr-CA"/>
              </w:rPr>
            </w:pPr>
            <w:r w:rsidRPr="00C0625C">
              <w:rPr>
                <w:rFonts w:ascii="Arial" w:hAnsi="Arial" w:cs="Arial"/>
                <w:b/>
                <w:noProof/>
                <w:sz w:val="24"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2351488" behindDoc="0" locked="0" layoutInCell="1" allowOverlap="1" wp14:anchorId="7E76CB11" wp14:editId="2E594B4E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118110</wp:posOffset>
                      </wp:positionV>
                      <wp:extent cx="1577340" cy="152400"/>
                      <wp:effectExtent l="19050" t="76200" r="22860" b="57150"/>
                      <wp:wrapNone/>
                      <wp:docPr id="666" name="Groupe 6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7340" cy="152400"/>
                                <a:chOff x="0" y="0"/>
                                <a:chExt cx="1577340" cy="152400"/>
                              </a:xfrm>
                            </wpg:grpSpPr>
                            <wps:wsp>
                              <wps:cNvPr id="667" name="Connecteur droit avec flèche 667"/>
                              <wps:cNvCnPr/>
                              <wps:spPr>
                                <a:xfrm flipV="1">
                                  <a:off x="1104900" y="30480"/>
                                  <a:ext cx="472440" cy="12192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68" name="Connecteur droit avec flèche 668"/>
                              <wps:cNvCnPr/>
                              <wps:spPr>
                                <a:xfrm flipV="1">
                                  <a:off x="0" y="0"/>
                                  <a:ext cx="434340" cy="14478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666" o:spid="_x0000_s1026" style="position:absolute;margin-left:-.1pt;margin-top:9.3pt;width:124.2pt;height:12pt;z-index:252351488" coordsize="15773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">
                      <v:shape id="Connecteur droit avec flèche 667" o:spid="_x0000_s1027" type="#_x0000_t32" style="position:absolute;left:11049;top:304;width:4724;height:12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HL+8UAAADcAAAADwAAAGRycy9kb3ducmV2LnhtbESPQWvCQBSE74L/YXlCL6IbK6YaXaUV&#10;KvVSqLE9P7LPJJh9G3a3Gv+9KxR6HGbmG2a16UwjLuR8bVnBZJyAIC6srrlUcMzfR3MQPiBrbCyT&#10;ght52Kz7vRVm2l75iy6HUIoIYZ+hgiqENpPSFxUZ9GPbEkfvZJ3BEKUrpXZ4jXDTyOckSaXBmuNC&#10;hS1tKyrOh1+jYL+Y5zvk+u1n+/25mA7zmaPdTKmnQfe6BBGoC//hv/aHVpCmL/A4E4+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HL+8UAAADcAAAADwAAAAAAAAAA&#10;AAAAAAChAgAAZHJzL2Rvd25yZXYueG1sUEsFBgAAAAAEAAQA+QAAAJMDAAAAAA==&#10;" strokecolor="black [3213]" strokeweight="2.25pt">
                        <v:stroke endarrow="open"/>
                      </v:shape>
                      <v:shape id="Connecteur droit avec flèche 668" o:spid="_x0000_s1028" type="#_x0000_t32" style="position:absolute;width:4343;height:14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5ficIAAADcAAAADwAAAGRycy9kb3ducmV2LnhtbERPz2vCMBS+C/sfwhvsMtZ0DovWRpnC&#10;xF2EWfX8aJ5tsXkpSabdf78cBI8f3+9iOZhOXMn51rKC9yQFQVxZ3XKt4FB+vU1B+ICssbNMCv7I&#10;w3LxNCow1/bGP3Tdh1rEEPY5KmhC6HMpfdWQQZ/YnjhyZ+sMhghdLbXDWww3nRynaSYNthwbGuxp&#10;3VB12f8aBd+zablBblen9XE3+3gtJ442E6VenofPOYhAQ3iI7+6tVpBlcW08E4+AX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X5ficIAAADcAAAADwAAAAAAAAAAAAAA&#10;AAChAgAAZHJzL2Rvd25yZXYueG1sUEsFBgAAAAAEAAQA+QAAAJADAAAAAA==&#10;" strokecolor="black [3213]" strokeweight="2.25pt">
                        <v:stroke endarrow="open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32AABA0A" wp14:editId="5AAFEF24">
                  <wp:extent cx="871627" cy="1086006"/>
                  <wp:effectExtent l="0" t="0" r="5080" b="0"/>
                  <wp:docPr id="672" name="Image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ramide base carrée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327" cy="1085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6B336E3" w14:textId="77777777" w:rsidR="001214A3" w:rsidRDefault="001214A3" w:rsidP="002E50DA">
            <w:pPr>
              <w:rPr>
                <w:rFonts w:ascii="Arial" w:hAnsi="Arial" w:cs="Arial"/>
                <w:noProof/>
                <w:sz w:val="24"/>
                <w:lang w:eastAsia="fr-CA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2A762C4B" wp14:editId="128E0886">
                  <wp:extent cx="1074420" cy="1074420"/>
                  <wp:effectExtent l="0" t="0" r="0" b="0"/>
                  <wp:docPr id="673" name="Image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e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83" cy="1072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1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44D80CD" w14:textId="77777777" w:rsidR="001214A3" w:rsidRDefault="001214A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Sommet opposé à la base sur la pyramide ou le cône.</w:t>
            </w:r>
          </w:p>
          <w:p w14:paraId="7C53063F" w14:textId="77777777" w:rsidR="001214A3" w:rsidRPr="00456450" w:rsidRDefault="001214A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L’apex est aussi un sommet.</w:t>
            </w:r>
          </w:p>
        </w:tc>
        <w:tc>
          <w:tcPr>
            <w:tcW w:w="1701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8238D8F" w14:textId="77777777" w:rsidR="001214A3" w:rsidRPr="00B967D9" w:rsidRDefault="001214A3" w:rsidP="002E50DA">
            <w:pPr>
              <w:rPr>
                <w:rFonts w:ascii="Arial" w:hAnsi="Arial" w:cs="Arial"/>
                <w:sz w:val="24"/>
              </w:rPr>
            </w:pPr>
          </w:p>
        </w:tc>
      </w:tr>
      <w:tr w:rsidR="001214A3" w:rsidRPr="00B967D9" w14:paraId="7E0FEC70" w14:textId="77777777" w:rsidTr="002E50DA">
        <w:tc>
          <w:tcPr>
            <w:tcW w:w="3652" w:type="dxa"/>
            <w:gridSpan w:val="9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F0F8663" w14:textId="77777777" w:rsidR="001214A3" w:rsidRPr="00C0625C" w:rsidRDefault="001214A3" w:rsidP="002E50DA">
            <w:pPr>
              <w:pStyle w:val="Paragraphedeliste"/>
              <w:numPr>
                <w:ilvl w:val="0"/>
                <w:numId w:val="21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C0625C">
              <w:rPr>
                <w:rFonts w:ascii="Arial" w:hAnsi="Arial" w:cs="Arial"/>
                <w:b/>
                <w:sz w:val="28"/>
                <w:szCs w:val="28"/>
              </w:rPr>
              <w:t>Sphère / boule</w:t>
            </w:r>
          </w:p>
        </w:tc>
        <w:tc>
          <w:tcPr>
            <w:tcW w:w="2693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1A3697E" w14:textId="77777777" w:rsidR="001214A3" w:rsidRPr="00B967D9" w:rsidRDefault="001214A3" w:rsidP="002E50DA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6DE9B6E6" wp14:editId="3A1A7490">
                  <wp:extent cx="922020" cy="922020"/>
                  <wp:effectExtent l="0" t="0" r="0" b="0"/>
                  <wp:docPr id="674" name="Image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2px-Sphere.pn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703" cy="92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1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512E569" w14:textId="77777777" w:rsidR="001214A3" w:rsidRDefault="001214A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Boule : solide limité par une sphère</w:t>
            </w:r>
          </w:p>
          <w:p w14:paraId="30F7B06E" w14:textId="77777777" w:rsidR="001214A3" w:rsidRDefault="001214A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(la boule est pleine et la sphère est vide)</w:t>
            </w:r>
          </w:p>
          <w:p w14:paraId="29384A26" w14:textId="77777777" w:rsidR="001214A3" w:rsidRDefault="001214A3" w:rsidP="002E50DA">
            <w:pPr>
              <w:rPr>
                <w:rFonts w:ascii="Arial" w:hAnsi="Arial" w:cs="Arial"/>
                <w:sz w:val="24"/>
              </w:rPr>
            </w:pPr>
          </w:p>
          <w:p w14:paraId="6F8153A4" w14:textId="77777777" w:rsidR="001214A3" w:rsidRPr="00B967D9" w:rsidRDefault="001214A3" w:rsidP="002E50D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F72B17D" w14:textId="77777777" w:rsidR="001214A3" w:rsidRPr="00B967D9" w:rsidRDefault="001214A3" w:rsidP="002E50DA">
            <w:pPr>
              <w:rPr>
                <w:rFonts w:ascii="Arial" w:hAnsi="Arial" w:cs="Arial"/>
                <w:sz w:val="24"/>
              </w:rPr>
            </w:pPr>
          </w:p>
        </w:tc>
      </w:tr>
      <w:tr w:rsidR="001214A3" w:rsidRPr="00B967D9" w14:paraId="08BA19C7" w14:textId="77777777" w:rsidTr="002E50DA">
        <w:tc>
          <w:tcPr>
            <w:tcW w:w="2376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3EE7155" w14:textId="77777777" w:rsidR="001214A3" w:rsidRPr="00C0625C" w:rsidRDefault="001214A3" w:rsidP="002E50DA">
            <w:pPr>
              <w:pStyle w:val="Paragraphedeliste"/>
              <w:numPr>
                <w:ilvl w:val="0"/>
                <w:numId w:val="21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C0625C">
              <w:rPr>
                <w:rFonts w:ascii="Arial" w:hAnsi="Arial" w:cs="Arial"/>
                <w:b/>
                <w:sz w:val="28"/>
                <w:szCs w:val="28"/>
              </w:rPr>
              <w:t>Cylindre</w:t>
            </w:r>
          </w:p>
        </w:tc>
        <w:tc>
          <w:tcPr>
            <w:tcW w:w="3969" w:type="dxa"/>
            <w:gridSpan w:val="9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D7EB241" w14:textId="77777777" w:rsidR="001214A3" w:rsidRPr="00415007" w:rsidRDefault="001214A3" w:rsidP="002E50DA">
            <w:pPr>
              <w:jc w:val="both"/>
              <w:rPr>
                <w:rFonts w:ascii="Arial" w:hAnsi="Arial" w:cs="Arial"/>
                <w:noProof/>
                <w:sz w:val="12"/>
                <w:lang w:eastAsia="fr-CA"/>
              </w:rPr>
            </w:pPr>
          </w:p>
          <w:p w14:paraId="7089426C" w14:textId="77777777" w:rsidR="001214A3" w:rsidRPr="00B967D9" w:rsidRDefault="001214A3" w:rsidP="002E50DA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inline distT="0" distB="0" distL="0" distR="0" wp14:anchorId="23F69E71" wp14:editId="47291EA1">
                      <wp:extent cx="792480" cy="612648"/>
                      <wp:effectExtent l="0" t="0" r="26670" b="16510"/>
                      <wp:docPr id="669" name="Organigramme : Disque magnétique 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2480" cy="612648"/>
                              </a:xfrm>
                              <a:prstGeom prst="flowChartMagneticDisk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132" coordsize="21600,21600" o:spt="132" path="m10800,qx,3391l,18209qy10800,21600,21600,18209l21600,3391qy10800,xem,3391nfqy10800,6782,21600,3391e">
                      <v:path o:extrusionok="f" gradientshapeok="t" o:connecttype="custom" o:connectlocs="10800,6782;10800,0;0,10800;10800,21600;21600,10800" o:connectangles="270,270,180,90,0" textboxrect="0,6782,21600,18209"/>
                    </v:shapetype>
                    <v:shape id="Organigramme : Disque magnétique 669" o:spid="_x0000_s1026" type="#_x0000_t132" style="width:62.4pt;height:4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" fillcolor="white [3212]" strokecolor="black [3213]" strokeweight="2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111" w:type="dxa"/>
            <w:gridSpan w:val="8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CC62F21" w14:textId="77777777" w:rsidR="001214A3" w:rsidRDefault="001214A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Corps rond</w:t>
            </w:r>
          </w:p>
          <w:p w14:paraId="3A0AF59B" w14:textId="77777777" w:rsidR="001214A3" w:rsidRDefault="001214A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Ses 2 bases sont des disques</w:t>
            </w:r>
          </w:p>
          <w:p w14:paraId="517D155F" w14:textId="77777777" w:rsidR="001214A3" w:rsidRDefault="001214A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Sa face latérale est un rectangle</w:t>
            </w:r>
          </w:p>
          <w:p w14:paraId="46A9C417" w14:textId="77777777" w:rsidR="001214A3" w:rsidRDefault="001214A3" w:rsidP="002E50DA">
            <w:pPr>
              <w:rPr>
                <w:rFonts w:ascii="Arial" w:hAnsi="Arial" w:cs="Arial"/>
                <w:sz w:val="24"/>
              </w:rPr>
            </w:pPr>
          </w:p>
          <w:p w14:paraId="79D47361" w14:textId="77777777" w:rsidR="001214A3" w:rsidRDefault="001214A3" w:rsidP="002E50DA">
            <w:pPr>
              <w:rPr>
                <w:rFonts w:ascii="Arial" w:hAnsi="Arial" w:cs="Arial"/>
                <w:sz w:val="24"/>
              </w:rPr>
            </w:pPr>
          </w:p>
          <w:p w14:paraId="665B45F3" w14:textId="77777777" w:rsidR="001214A3" w:rsidRPr="00B967D9" w:rsidRDefault="001214A3" w:rsidP="002E50D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111" w:type="dxa"/>
            <w:gridSpan w:val="8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69762E7" w14:textId="77777777" w:rsidR="001214A3" w:rsidRPr="00B967D9" w:rsidRDefault="001214A3" w:rsidP="002E50DA">
            <w:pPr>
              <w:rPr>
                <w:rFonts w:ascii="Arial" w:hAnsi="Arial" w:cs="Arial"/>
                <w:sz w:val="24"/>
              </w:rPr>
            </w:pPr>
          </w:p>
        </w:tc>
      </w:tr>
      <w:tr w:rsidR="001214A3" w:rsidRPr="00B967D9" w14:paraId="2F3B8725" w14:textId="77777777" w:rsidTr="002E50DA">
        <w:tc>
          <w:tcPr>
            <w:tcW w:w="2235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67BA34F" w14:textId="77777777" w:rsidR="001214A3" w:rsidRPr="00C0625C" w:rsidRDefault="001214A3" w:rsidP="002E50DA">
            <w:pPr>
              <w:pStyle w:val="Paragraphedeliste"/>
              <w:numPr>
                <w:ilvl w:val="0"/>
                <w:numId w:val="21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C0625C">
              <w:rPr>
                <w:rFonts w:ascii="Arial" w:hAnsi="Arial" w:cs="Arial"/>
                <w:b/>
                <w:sz w:val="28"/>
                <w:szCs w:val="28"/>
              </w:rPr>
              <w:t>Cône</w:t>
            </w:r>
          </w:p>
        </w:tc>
        <w:tc>
          <w:tcPr>
            <w:tcW w:w="4110" w:type="dxa"/>
            <w:gridSpan w:val="10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034FA7F" w14:textId="77777777" w:rsidR="001214A3" w:rsidRPr="00C0625C" w:rsidRDefault="001214A3" w:rsidP="002E50DA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C0625C">
              <w:rPr>
                <w:rFonts w:ascii="Arial" w:hAnsi="Arial" w:cs="Arial"/>
                <w:b/>
                <w:noProof/>
                <w:sz w:val="24"/>
                <w:lang w:eastAsia="fr-CA"/>
              </w:rPr>
              <w:drawing>
                <wp:inline distT="0" distB="0" distL="0" distR="0" wp14:anchorId="0F88EE91" wp14:editId="1334EF9E">
                  <wp:extent cx="1074420" cy="1074420"/>
                  <wp:effectExtent l="0" t="0" r="0" b="0"/>
                  <wp:docPr id="675" name="Image 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e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83" cy="1072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B7AAA15" w14:textId="77777777" w:rsidR="001214A3" w:rsidRDefault="001214A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Corps rond</w:t>
            </w:r>
          </w:p>
          <w:p w14:paraId="2BDBE091" w14:textId="77777777" w:rsidR="001214A3" w:rsidRDefault="001214A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Sa base est un disque</w:t>
            </w:r>
          </w:p>
          <w:p w14:paraId="2D42D499" w14:textId="77777777" w:rsidR="001214A3" w:rsidRDefault="001214A3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Sa face latérale est courbe</w:t>
            </w:r>
          </w:p>
          <w:p w14:paraId="77E2B4B7" w14:textId="77777777" w:rsidR="001214A3" w:rsidRDefault="001214A3" w:rsidP="002E50DA">
            <w:pPr>
              <w:rPr>
                <w:rFonts w:ascii="Arial" w:hAnsi="Arial" w:cs="Arial"/>
                <w:sz w:val="24"/>
              </w:rPr>
            </w:pPr>
          </w:p>
          <w:p w14:paraId="4F3BC717" w14:textId="77777777" w:rsidR="001214A3" w:rsidRPr="00B967D9" w:rsidRDefault="001214A3" w:rsidP="002E50D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961" w:type="dxa"/>
            <w:gridSpan w:val="10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351ABE0" w14:textId="77777777" w:rsidR="001214A3" w:rsidRPr="00B967D9" w:rsidRDefault="001214A3" w:rsidP="002E50DA">
            <w:pPr>
              <w:rPr>
                <w:rFonts w:ascii="Arial" w:hAnsi="Arial" w:cs="Arial"/>
                <w:sz w:val="24"/>
              </w:rPr>
            </w:pPr>
          </w:p>
        </w:tc>
      </w:tr>
      <w:tr w:rsidR="007664F9" w:rsidRPr="00B967D9" w14:paraId="755FB243" w14:textId="77777777" w:rsidTr="008A615C">
        <w:tc>
          <w:tcPr>
            <w:tcW w:w="1951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5BB9CEC" w14:textId="30AF166D" w:rsidR="007664F9" w:rsidRPr="001214A3" w:rsidRDefault="0079121E" w:rsidP="00496475">
            <w:pPr>
              <w:pStyle w:val="Paragraphedeliste"/>
              <w:numPr>
                <w:ilvl w:val="0"/>
                <w:numId w:val="20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1214A3">
              <w:rPr>
                <w:rFonts w:ascii="Arial" w:hAnsi="Arial" w:cs="Arial"/>
                <w:b/>
                <w:sz w:val="28"/>
                <w:szCs w:val="28"/>
              </w:rPr>
              <w:t>Arête</w:t>
            </w:r>
          </w:p>
        </w:tc>
        <w:tc>
          <w:tcPr>
            <w:tcW w:w="3544" w:type="dxa"/>
            <w:gridSpan w:val="10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97FF148" w14:textId="2CE43BD7" w:rsidR="007664F9" w:rsidRDefault="004564FE" w:rsidP="00DE4E09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Formée par la rencontre de deux faces d’un solide</w:t>
            </w:r>
          </w:p>
          <w:p w14:paraId="6C585868" w14:textId="693FEA74" w:rsidR="00D663F1" w:rsidRDefault="004564FE" w:rsidP="00DE4E09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5412477F" wp14:editId="52DAD769">
                      <wp:simplePos x="0" y="0"/>
                      <wp:positionH relativeFrom="column">
                        <wp:posOffset>1889125</wp:posOffset>
                      </wp:positionH>
                      <wp:positionV relativeFrom="paragraph">
                        <wp:posOffset>79375</wp:posOffset>
                      </wp:positionV>
                      <wp:extent cx="335280" cy="118745"/>
                      <wp:effectExtent l="0" t="57150" r="0" b="33655"/>
                      <wp:wrapNone/>
                      <wp:docPr id="33" name="Connecteur droit avec flèch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5280" cy="11874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33" o:spid="_x0000_s1026" type="#_x0000_t32" style="position:absolute;margin-left:148.75pt;margin-top:6.25pt;width:26.4pt;height:9.35pt;flip:y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" strokecolor="black [3040]" strokeweight="1.5pt">
                      <v:stroke endarrow="open"/>
                    </v:shape>
                  </w:pict>
                </mc:Fallback>
              </mc:AlternateContent>
            </w:r>
          </w:p>
          <w:p w14:paraId="14447449" w14:textId="77777777" w:rsidR="00D663F1" w:rsidRDefault="00D663F1" w:rsidP="00DE4E09">
            <w:pPr>
              <w:jc w:val="both"/>
              <w:rPr>
                <w:rFonts w:ascii="Arial" w:hAnsi="Arial" w:cs="Arial"/>
                <w:sz w:val="24"/>
              </w:rPr>
            </w:pPr>
          </w:p>
          <w:p w14:paraId="7727333C" w14:textId="77777777" w:rsidR="00D663F1" w:rsidRPr="00B967D9" w:rsidRDefault="00D663F1" w:rsidP="00DE4E09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551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7E90A6E" w14:textId="77777777" w:rsidR="007664F9" w:rsidRDefault="007664F9" w:rsidP="00E051BD">
            <w:pPr>
              <w:rPr>
                <w:rFonts w:ascii="Arial" w:hAnsi="Arial" w:cs="Arial"/>
                <w:noProof/>
                <w:sz w:val="24"/>
                <w:lang w:eastAsia="fr-CA"/>
              </w:rPr>
            </w:pPr>
          </w:p>
          <w:p w14:paraId="43BB8975" w14:textId="77777777" w:rsidR="004564FE" w:rsidRDefault="004564FE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inline distT="0" distB="0" distL="0" distR="0" wp14:anchorId="45316326" wp14:editId="3086B734">
                      <wp:extent cx="861060" cy="408305"/>
                      <wp:effectExtent l="0" t="0" r="15240" b="10795"/>
                      <wp:docPr id="32" name="Cub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1060" cy="40830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Cube 32" o:spid="_x0000_s1026" type="#_x0000_t16" style="width:67.8pt;height:3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" fillcolor="window" strokecolor="windowText" strokeweight="2pt">
                      <w10:anchorlock/>
                    </v:shape>
                  </w:pict>
                </mc:Fallback>
              </mc:AlternateContent>
            </w:r>
          </w:p>
          <w:p w14:paraId="35E56BF9" w14:textId="28FE503E" w:rsidR="004564FE" w:rsidRPr="00B967D9" w:rsidRDefault="004564FE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(j’ai 12 arêtes)</w:t>
            </w:r>
          </w:p>
        </w:tc>
        <w:tc>
          <w:tcPr>
            <w:tcW w:w="6521" w:type="dxa"/>
            <w:gridSpan w:val="1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D6C0DF1" w14:textId="77777777" w:rsidR="007664F9" w:rsidRPr="00B967D9" w:rsidRDefault="007664F9" w:rsidP="00E051BD">
            <w:pPr>
              <w:rPr>
                <w:rFonts w:ascii="Arial" w:hAnsi="Arial" w:cs="Arial"/>
                <w:sz w:val="24"/>
              </w:rPr>
            </w:pPr>
          </w:p>
        </w:tc>
      </w:tr>
      <w:tr w:rsidR="007664F9" w:rsidRPr="00B967D9" w14:paraId="00E07D61" w14:textId="77777777" w:rsidTr="001214A3">
        <w:tc>
          <w:tcPr>
            <w:tcW w:w="2943" w:type="dxa"/>
            <w:gridSpan w:val="7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3469AC4" w14:textId="77777777" w:rsidR="007664F9" w:rsidRPr="001214A3" w:rsidRDefault="0079121E" w:rsidP="00496475">
            <w:pPr>
              <w:pStyle w:val="Paragraphedeliste"/>
              <w:numPr>
                <w:ilvl w:val="0"/>
                <w:numId w:val="19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1214A3">
              <w:rPr>
                <w:rFonts w:ascii="Arial" w:hAnsi="Arial" w:cs="Arial"/>
                <w:b/>
                <w:sz w:val="28"/>
                <w:szCs w:val="28"/>
              </w:rPr>
              <w:lastRenderedPageBreak/>
              <w:t>Sommet</w:t>
            </w:r>
          </w:p>
        </w:tc>
        <w:tc>
          <w:tcPr>
            <w:tcW w:w="4395" w:type="dxa"/>
            <w:gridSpan w:val="8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805D436" w14:textId="01755F53" w:rsidR="00D663F1" w:rsidRDefault="007A2085" w:rsidP="00DE4E09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Point où les arêtes se touchent</w:t>
            </w:r>
          </w:p>
          <w:p w14:paraId="32AAD756" w14:textId="4686275C" w:rsidR="00D663F1" w:rsidRPr="00B967D9" w:rsidRDefault="00D663F1" w:rsidP="00DE4E09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551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9E4D80D" w14:textId="1287BC0D" w:rsidR="007A2085" w:rsidRDefault="001214A3" w:rsidP="00E051BD">
            <w:pPr>
              <w:rPr>
                <w:rFonts w:ascii="Arial" w:hAnsi="Arial" w:cs="Arial"/>
                <w:noProof/>
                <w:sz w:val="24"/>
                <w:lang w:eastAsia="fr-CA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g">
                  <w:drawing>
                    <wp:inline distT="0" distB="0" distL="0" distR="0" wp14:anchorId="6D16CAF6" wp14:editId="1E753BE6">
                      <wp:extent cx="1214351" cy="408305"/>
                      <wp:effectExtent l="0" t="19050" r="24130" b="10795"/>
                      <wp:docPr id="676" name="Groupe 6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4351" cy="408305"/>
                                <a:chOff x="0" y="0"/>
                                <a:chExt cx="1214351" cy="408305"/>
                              </a:xfrm>
                            </wpg:grpSpPr>
                            <wps:wsp>
                              <wps:cNvPr id="58" name="Connecteur droit avec flèche 58"/>
                              <wps:cNvCnPr/>
                              <wps:spPr>
                                <a:xfrm flipV="1">
                                  <a:off x="0" y="83127"/>
                                  <a:ext cx="335280" cy="118745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6" name="Cube 56"/>
                              <wps:cNvSpPr/>
                              <wps:spPr>
                                <a:xfrm>
                                  <a:off x="353291" y="0"/>
                                  <a:ext cx="861060" cy="408305"/>
                                </a:xfrm>
                                <a:prstGeom prst="cub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e 676" o:spid="_x0000_s1026" style="width:95.6pt;height:32.15pt;mso-position-horizontal-relative:char;mso-position-vertical-relative:line" coordsize="12143,4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">
                      <v:shape id="Connecteur droit avec flèche 58" o:spid="_x0000_s1027" type="#_x0000_t32" style="position:absolute;top:831;width:3352;height:11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Zrs8AAAADbAAAADwAAAGRycy9kb3ducmV2LnhtbERPz2vCMBS+D/wfwhN2m6kDZXRGUUHx&#10;ON1Aj8/m2RSbl5pktv3vzUHw+PH9ni06W4s7+VA5VjAeZSCIC6crLhX8/W4+vkCEiKyxdkwKegqw&#10;mA/eZphr1/Ke7odYihTCIUcFJsYmlzIUhiyGkWuIE3dx3mJM0JdSe2xTuK3lZ5ZNpcWKU4PBhtaG&#10;iuvh3yq49ePz6txvm5+23x7Nyp+O7f6k1PuwW36DiNTFl/jp3mkFkzQ2fUk/QM4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EWa7PAAAAA2wAAAA8AAAAAAAAAAAAAAAAA&#10;oQIAAGRycy9kb3ducmV2LnhtbFBLBQYAAAAABAAEAPkAAACOAwAAAAA=&#10;" strokecolor="black [3040]" strokeweight="1.5pt">
                        <v:stroke endarrow="open"/>
                      </v:shape>
                      <v:shapetype id="_x0000_t16" coordsize="21600,21600" o:spt="16" adj="5400" path="m@0,l0@0,,21600@1,21600,21600@2,21600,xem0@0nfl@1@0,21600,em@1@0nfl@1,21600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mid height #0"/>
                          <v:f eqn="prod @1 1 2"/>
                          <v:f eqn="prod @2 1 2"/>
                          <v:f eqn="mid width #0"/>
                        </v:formulas>
                        <v:path o:extrusionok="f" gradientshapeok="t" limo="10800,10800" o:connecttype="custom" o:connectlocs="@6,0;@4,@0;0,@3;@4,21600;@1,@3;21600,@5" o:connectangles="270,270,180,90,0,0" textboxrect="0,@0,@1,21600"/>
                        <v:handles>
                          <v:h position="topLeft,#0" switch="" yrange="0,21600"/>
                        </v:handles>
                        <o:complex v:ext="view"/>
                      </v:shapetype>
                      <v:shape id="Cube 56" o:spid="_x0000_s1028" type="#_x0000_t16" style="position:absolute;left:3532;width:8611;height:40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KHsIA&#10;AADbAAAADwAAAGRycy9kb3ducmV2LnhtbESPT4vCMBTE74LfITxhb5rW7apUo4iwrFd1RY+P5vUP&#10;Ni+1iVq/vREW9jjMzG+YxaoztbhT6yrLCuJRBII4s7riQsHv4Xs4A+E8ssbaMil4koPVst9bYKrt&#10;g3d03/tCBAi7FBWU3jeplC4ryaAb2YY4eLltDfog20LqFh8Bbmo5jqKJNFhxWCixoU1J2WV/Mwo+&#10;k8tPHOX2etidjud8mphrnBilPgbdeg7CU+f/w3/trVbwNYH3l/A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4QoewgAAANsAAAAPAAAAAAAAAAAAAAAAAJgCAABkcnMvZG93&#10;bnJldi54bWxQSwUGAAAAAAQABAD1AAAAhwMAAAAA&#10;" fillcolor="window" strokecolor="windowText" strokeweight="2pt"/>
                      <w10:anchorlock/>
                    </v:group>
                  </w:pict>
                </mc:Fallback>
              </mc:AlternateContent>
            </w:r>
          </w:p>
          <w:p w14:paraId="5D054E3C" w14:textId="085837EC" w:rsidR="007A2085" w:rsidRDefault="00DC3E3A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</w:t>
            </w:r>
            <w:r w:rsidR="007A2085">
              <w:rPr>
                <w:rFonts w:ascii="Arial" w:hAnsi="Arial" w:cs="Arial"/>
                <w:sz w:val="24"/>
              </w:rPr>
              <w:t>(j’ai 8 sommets)</w:t>
            </w:r>
          </w:p>
          <w:p w14:paraId="5F13CF2A" w14:textId="7F46DFD1" w:rsidR="007A2085" w:rsidRPr="00B967D9" w:rsidRDefault="007A2085" w:rsidP="00E051B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678" w:type="dxa"/>
            <w:gridSpan w:val="9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5FF5EB2" w14:textId="77777777" w:rsidR="007664F9" w:rsidRPr="00B967D9" w:rsidRDefault="007664F9" w:rsidP="00E051BD">
            <w:pPr>
              <w:rPr>
                <w:rFonts w:ascii="Arial" w:hAnsi="Arial" w:cs="Arial"/>
                <w:sz w:val="24"/>
              </w:rPr>
            </w:pPr>
          </w:p>
        </w:tc>
      </w:tr>
      <w:tr w:rsidR="007664F9" w:rsidRPr="00B967D9" w14:paraId="75AFC0AC" w14:textId="77777777" w:rsidTr="008A615C">
        <w:tc>
          <w:tcPr>
            <w:tcW w:w="1951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F3693E2" w14:textId="06941C7C" w:rsidR="007664F9" w:rsidRPr="001214A3" w:rsidRDefault="0079121E" w:rsidP="00496475">
            <w:pPr>
              <w:pStyle w:val="Paragraphedeliste"/>
              <w:numPr>
                <w:ilvl w:val="0"/>
                <w:numId w:val="18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1214A3">
              <w:rPr>
                <w:rFonts w:ascii="Arial" w:hAnsi="Arial" w:cs="Arial"/>
                <w:b/>
                <w:sz w:val="28"/>
                <w:szCs w:val="28"/>
              </w:rPr>
              <w:t>Face</w:t>
            </w:r>
          </w:p>
        </w:tc>
        <w:tc>
          <w:tcPr>
            <w:tcW w:w="3544" w:type="dxa"/>
            <w:gridSpan w:val="10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E4FAC21" w14:textId="563192B6" w:rsidR="00D663F1" w:rsidRDefault="007A2085" w:rsidP="00DE4E09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Surface plane ou courbe délimitée par des arêtes</w:t>
            </w:r>
          </w:p>
          <w:p w14:paraId="318B498E" w14:textId="48C0D7B8" w:rsidR="00D663F1" w:rsidRPr="00B967D9" w:rsidRDefault="00353E73" w:rsidP="00DE4E09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73FF0315" wp14:editId="4485915A">
                      <wp:simplePos x="0" y="0"/>
                      <wp:positionH relativeFrom="column">
                        <wp:posOffset>2064385</wp:posOffset>
                      </wp:positionH>
                      <wp:positionV relativeFrom="paragraph">
                        <wp:posOffset>51435</wp:posOffset>
                      </wp:positionV>
                      <wp:extent cx="335280" cy="118745"/>
                      <wp:effectExtent l="0" t="57150" r="0" b="33655"/>
                      <wp:wrapNone/>
                      <wp:docPr id="387" name="Connecteur droit avec flèche 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5280" cy="11874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387" o:spid="_x0000_s1026" type="#_x0000_t32" style="position:absolute;margin-left:162.55pt;margin-top:4.05pt;width:26.4pt;height:9.35pt;flip:y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" strokecolor="black [3040]" strokeweight="1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551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B97F357" w14:textId="77777777" w:rsidR="007664F9" w:rsidRDefault="007664F9" w:rsidP="00E051BD">
            <w:pPr>
              <w:rPr>
                <w:rFonts w:ascii="Arial" w:hAnsi="Arial" w:cs="Arial"/>
                <w:sz w:val="24"/>
              </w:rPr>
            </w:pPr>
          </w:p>
          <w:p w14:paraId="1FC4A3F1" w14:textId="77777777" w:rsidR="007A2085" w:rsidRDefault="007A2085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inline distT="0" distB="0" distL="0" distR="0" wp14:anchorId="53CEE7D9" wp14:editId="5326040F">
                      <wp:extent cx="861060" cy="408305"/>
                      <wp:effectExtent l="0" t="0" r="15240" b="10795"/>
                      <wp:docPr id="63" name="Cub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1060" cy="40830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Cube 63" o:spid="_x0000_s1026" type="#_x0000_t16" style="width:67.8pt;height:3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" fillcolor="window" strokecolor="windowText" strokeweight="2pt">
                      <w10:anchorlock/>
                    </v:shape>
                  </w:pict>
                </mc:Fallback>
              </mc:AlternateContent>
            </w:r>
          </w:p>
          <w:p w14:paraId="5E220BD8" w14:textId="77777777" w:rsidR="007A2085" w:rsidRDefault="00353E73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(j’ai 6 faces)</w:t>
            </w:r>
          </w:p>
          <w:p w14:paraId="47918A2D" w14:textId="5DF179AE" w:rsidR="00353E73" w:rsidRPr="00B967D9" w:rsidRDefault="00353E73" w:rsidP="00E051B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521" w:type="dxa"/>
            <w:gridSpan w:val="1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56EC607" w14:textId="3DAD9F30" w:rsidR="007664F9" w:rsidRPr="00B967D9" w:rsidRDefault="007664F9" w:rsidP="00E051BD">
            <w:pPr>
              <w:rPr>
                <w:rFonts w:ascii="Arial" w:hAnsi="Arial" w:cs="Arial"/>
                <w:sz w:val="24"/>
              </w:rPr>
            </w:pPr>
          </w:p>
        </w:tc>
      </w:tr>
      <w:tr w:rsidR="00DC3E3A" w:rsidRPr="00B967D9" w14:paraId="20549FB7" w14:textId="77777777" w:rsidTr="002E50DA">
        <w:tc>
          <w:tcPr>
            <w:tcW w:w="180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48713C9" w14:textId="77777777" w:rsidR="00DC3E3A" w:rsidRPr="00C0625C" w:rsidRDefault="00DC3E3A" w:rsidP="002E50DA">
            <w:pPr>
              <w:pStyle w:val="Paragraphedeliste"/>
              <w:numPr>
                <w:ilvl w:val="0"/>
                <w:numId w:val="17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C0625C">
              <w:rPr>
                <w:rFonts w:ascii="Arial" w:hAnsi="Arial" w:cs="Arial"/>
                <w:b/>
                <w:sz w:val="28"/>
                <w:szCs w:val="28"/>
              </w:rPr>
              <w:t>Base</w:t>
            </w:r>
          </w:p>
        </w:tc>
        <w:tc>
          <w:tcPr>
            <w:tcW w:w="5529" w:type="dxa"/>
            <w:gridSpan w:val="1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D0EF330" w14:textId="77777777" w:rsidR="00DC3E3A" w:rsidRDefault="00DC3E3A" w:rsidP="002E50DA">
            <w:pPr>
              <w:jc w:val="both"/>
              <w:rPr>
                <w:rFonts w:ascii="Arial" w:hAnsi="Arial" w:cs="Arial"/>
                <w:sz w:val="24"/>
              </w:rPr>
            </w:pPr>
            <w:r w:rsidRPr="008C1A8C">
              <w:rPr>
                <w:rFonts w:ascii="Arial" w:hAnsi="Arial" w:cs="Arial"/>
                <w:noProof/>
                <w:sz w:val="24"/>
                <w:u w:val="single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 wp14:anchorId="698002B9" wp14:editId="6EF56BD7">
                      <wp:simplePos x="0" y="0"/>
                      <wp:positionH relativeFrom="column">
                        <wp:posOffset>897435</wp:posOffset>
                      </wp:positionH>
                      <wp:positionV relativeFrom="paragraph">
                        <wp:posOffset>874137</wp:posOffset>
                      </wp:positionV>
                      <wp:extent cx="335280" cy="118745"/>
                      <wp:effectExtent l="0" t="57150" r="0" b="33655"/>
                      <wp:wrapNone/>
                      <wp:docPr id="677" name="Connecteur droit avec flèche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5280" cy="118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677" o:spid="_x0000_s1026" type="#_x0000_t32" style="position:absolute;margin-left:70.65pt;margin-top:68.85pt;width:26.4pt;height:9.35pt;flip:y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" strokeweight="1.5pt">
                      <v:stroke endarrow="open"/>
                    </v:shape>
                  </w:pict>
                </mc:Fallback>
              </mc:AlternateContent>
            </w:r>
            <w:r w:rsidRPr="008C1A8C">
              <w:rPr>
                <w:rFonts w:ascii="Arial" w:hAnsi="Arial" w:cs="Arial"/>
                <w:sz w:val="24"/>
                <w:u w:val="single"/>
              </w:rPr>
              <w:t>Pyramide ou cône</w:t>
            </w:r>
            <w:r>
              <w:rPr>
                <w:rFonts w:ascii="Arial" w:hAnsi="Arial" w:cs="Arial"/>
                <w:sz w:val="24"/>
              </w:rPr>
              <w:t> : la face opposée à l’apex</w:t>
            </w:r>
          </w:p>
          <w:p w14:paraId="41946B4E" w14:textId="77777777" w:rsidR="00DC3E3A" w:rsidRDefault="00DC3E3A" w:rsidP="002E50DA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 wp14:anchorId="583701E1" wp14:editId="514FE86F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525145</wp:posOffset>
                      </wp:positionV>
                      <wp:extent cx="335280" cy="118745"/>
                      <wp:effectExtent l="0" t="57150" r="0" b="33655"/>
                      <wp:wrapNone/>
                      <wp:docPr id="678" name="Connecteur droit avec flèche 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5280" cy="118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678" o:spid="_x0000_s1026" type="#_x0000_t32" style="position:absolute;margin-left:3.75pt;margin-top:41.35pt;width:26.4pt;height:9.35pt;flip:y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" strokeweight="1.5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0194C00C" wp14:editId="4298380B">
                  <wp:extent cx="716280" cy="716280"/>
                  <wp:effectExtent l="0" t="0" r="7620" b="7620"/>
                  <wp:docPr id="685" name="Image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e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055" cy="71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E55458" w14:textId="77777777" w:rsidR="00DC3E3A" w:rsidRPr="00B967D9" w:rsidRDefault="00DC3E3A" w:rsidP="002E50DA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anchor distT="0" distB="0" distL="114300" distR="114300" simplePos="0" relativeHeight="252354560" behindDoc="0" locked="0" layoutInCell="1" allowOverlap="1" wp14:anchorId="64AAD3DD" wp14:editId="088EB0BC">
                  <wp:simplePos x="0" y="0"/>
                  <wp:positionH relativeFrom="column">
                    <wp:posOffset>855345</wp:posOffset>
                  </wp:positionH>
                  <wp:positionV relativeFrom="paragraph">
                    <wp:posOffset>-588645</wp:posOffset>
                  </wp:positionV>
                  <wp:extent cx="623570" cy="777875"/>
                  <wp:effectExtent l="0" t="0" r="5080" b="3175"/>
                  <wp:wrapSquare wrapText="bothSides"/>
                  <wp:docPr id="686" name="Image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ramide base carrée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70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gridSpan w:val="1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9E198F8" w14:textId="77777777" w:rsidR="00DC3E3A" w:rsidRDefault="00DC3E3A" w:rsidP="002E50DA">
            <w:pPr>
              <w:rPr>
                <w:rFonts w:ascii="Arial" w:hAnsi="Arial" w:cs="Arial"/>
                <w:sz w:val="24"/>
              </w:rPr>
            </w:pPr>
          </w:p>
          <w:p w14:paraId="5EB65C9A" w14:textId="77777777" w:rsidR="00DC3E3A" w:rsidRDefault="00DC3E3A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358656" behindDoc="0" locked="0" layoutInCell="1" allowOverlap="1" wp14:anchorId="651EE1E7" wp14:editId="6CCD514D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410210</wp:posOffset>
                      </wp:positionV>
                      <wp:extent cx="335280" cy="118745"/>
                      <wp:effectExtent l="0" t="57150" r="0" b="33655"/>
                      <wp:wrapNone/>
                      <wp:docPr id="679" name="Connecteur droit avec flèche 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5280" cy="118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679" o:spid="_x0000_s1026" type="#_x0000_t32" style="position:absolute;margin-left:-5.65pt;margin-top:32.3pt;width:26.4pt;height:9.35pt;flip:y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" strokeweight="1.5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 wp14:anchorId="1BB4F6E1" wp14:editId="086FCB9E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32385</wp:posOffset>
                      </wp:positionV>
                      <wp:extent cx="335280" cy="118745"/>
                      <wp:effectExtent l="0" t="57150" r="0" b="33655"/>
                      <wp:wrapNone/>
                      <wp:docPr id="680" name="Connecteur droit avec flèche 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5280" cy="118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680" o:spid="_x0000_s1026" type="#_x0000_t32" style="position:absolute;margin-left:-5.65pt;margin-top:2.55pt;width:26.4pt;height:9.35pt;flip:y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" strokeweight="1.5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 wp14:anchorId="43E31084" wp14:editId="78FD608E">
                      <wp:simplePos x="0" y="0"/>
                      <wp:positionH relativeFrom="column">
                        <wp:posOffset>468630</wp:posOffset>
                      </wp:positionH>
                      <wp:positionV relativeFrom="paragraph">
                        <wp:posOffset>95885</wp:posOffset>
                      </wp:positionV>
                      <wp:extent cx="861060" cy="408305"/>
                      <wp:effectExtent l="0" t="2223" r="13018" b="13017"/>
                      <wp:wrapSquare wrapText="bothSides"/>
                      <wp:docPr id="681" name="Cube 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861060" cy="40830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be 681" o:spid="_x0000_s1026" type="#_x0000_t16" style="position:absolute;margin-left:36.9pt;margin-top:7.55pt;width:67.8pt;height:32.15pt;rotation:-90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" fillcolor="window" strokecolor="windowText" strokeweight="2pt"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inline distT="0" distB="0" distL="0" distR="0" wp14:anchorId="2B6E282A" wp14:editId="3C07A169">
                      <wp:extent cx="480060" cy="411480"/>
                      <wp:effectExtent l="0" t="0" r="15240" b="26670"/>
                      <wp:docPr id="682" name="Organigramme : Disque magnétique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0060" cy="411480"/>
                              </a:xfrm>
                              <a:prstGeom prst="flowChartMagneticDisk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Organigramme : Disque magnétique 682" o:spid="_x0000_s1026" type="#_x0000_t132" style="width:37.8pt;height:3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" fillcolor="window" strokecolor="windowText" strokeweight="2pt">
                      <w10:anchorlock/>
                    </v:shape>
                  </w:pict>
                </mc:Fallback>
              </mc:AlternateContent>
            </w:r>
          </w:p>
          <w:p w14:paraId="150B5930" w14:textId="77777777" w:rsidR="00DC3E3A" w:rsidRDefault="00DC3E3A" w:rsidP="002E50DA">
            <w:pPr>
              <w:rPr>
                <w:rFonts w:ascii="Arial" w:hAnsi="Arial" w:cs="Arial"/>
                <w:sz w:val="24"/>
              </w:rPr>
            </w:pPr>
          </w:p>
          <w:p w14:paraId="6F6946B9" w14:textId="77777777" w:rsidR="00DC3E3A" w:rsidRDefault="00DC3E3A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 wp14:anchorId="0BC7FDEF" wp14:editId="12656390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48895</wp:posOffset>
                      </wp:positionV>
                      <wp:extent cx="335280" cy="118745"/>
                      <wp:effectExtent l="0" t="57150" r="0" b="33655"/>
                      <wp:wrapNone/>
                      <wp:docPr id="683" name="Connecteur droit avec flèche 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5280" cy="118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683" o:spid="_x0000_s1026" type="#_x0000_t32" style="position:absolute;margin-left:33.95pt;margin-top:3.85pt;width:26.4pt;height:9.35pt;flip:y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" strokeweight="1.5pt">
                      <v:stroke endarrow="open"/>
                    </v:shape>
                  </w:pict>
                </mc:Fallback>
              </mc:AlternateContent>
            </w:r>
          </w:p>
          <w:p w14:paraId="34CB2191" w14:textId="77777777" w:rsidR="00DC3E3A" w:rsidRPr="00B967D9" w:rsidRDefault="00DC3E3A" w:rsidP="002E50DA">
            <w:pPr>
              <w:spacing w:after="240"/>
              <w:rPr>
                <w:rFonts w:ascii="Arial" w:hAnsi="Arial" w:cs="Arial"/>
                <w:sz w:val="24"/>
              </w:rPr>
            </w:pPr>
            <w:r w:rsidRPr="008C1A8C">
              <w:rPr>
                <w:rFonts w:ascii="Arial" w:hAnsi="Arial" w:cs="Arial"/>
                <w:noProof/>
                <w:sz w:val="24"/>
                <w:u w:val="single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 wp14:anchorId="56A94575" wp14:editId="36DA718C">
                      <wp:simplePos x="0" y="0"/>
                      <wp:positionH relativeFrom="column">
                        <wp:posOffset>591185</wp:posOffset>
                      </wp:positionH>
                      <wp:positionV relativeFrom="paragraph">
                        <wp:posOffset>-870585</wp:posOffset>
                      </wp:positionV>
                      <wp:extent cx="335280" cy="118745"/>
                      <wp:effectExtent l="0" t="57150" r="0" b="33655"/>
                      <wp:wrapNone/>
                      <wp:docPr id="684" name="Connecteur droit avec flèche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5280" cy="118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684" o:spid="_x0000_s1026" type="#_x0000_t32" style="position:absolute;margin-left:46.55pt;margin-top:-68.55pt;width:26.4pt;height:9.35pt;flip:y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" strokeweight="1.5pt">
                      <v:stroke endarrow="open"/>
                    </v:shape>
                  </w:pict>
                </mc:Fallback>
              </mc:AlternateContent>
            </w:r>
            <w:r w:rsidRPr="008C1A8C">
              <w:rPr>
                <w:rFonts w:ascii="Arial" w:hAnsi="Arial" w:cs="Arial"/>
                <w:sz w:val="24"/>
                <w:u w:val="single"/>
              </w:rPr>
              <w:t>Prisme  ou cylindre</w:t>
            </w:r>
            <w:r>
              <w:rPr>
                <w:rFonts w:ascii="Arial" w:hAnsi="Arial" w:cs="Arial"/>
                <w:sz w:val="24"/>
              </w:rPr>
              <w:t> : les deux faces parallèles</w:t>
            </w:r>
          </w:p>
        </w:tc>
        <w:tc>
          <w:tcPr>
            <w:tcW w:w="155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FD382FA" w14:textId="77777777" w:rsidR="00DC3E3A" w:rsidRPr="00B967D9" w:rsidRDefault="00DC3E3A" w:rsidP="002E50DA">
            <w:pPr>
              <w:rPr>
                <w:rFonts w:ascii="Arial" w:hAnsi="Arial" w:cs="Arial"/>
                <w:sz w:val="24"/>
              </w:rPr>
            </w:pPr>
          </w:p>
        </w:tc>
      </w:tr>
      <w:tr w:rsidR="00DC3E3A" w:rsidRPr="00B967D9" w14:paraId="7ED66412" w14:textId="77777777" w:rsidTr="002E50DA">
        <w:tc>
          <w:tcPr>
            <w:tcW w:w="3227" w:type="dxa"/>
            <w:gridSpan w:val="8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1ABB267" w14:textId="77777777" w:rsidR="00DC3E3A" w:rsidRPr="00C0625C" w:rsidRDefault="00DC3E3A" w:rsidP="002E50DA">
            <w:pPr>
              <w:pStyle w:val="Paragraphedeliste"/>
              <w:numPr>
                <w:ilvl w:val="0"/>
                <w:numId w:val="15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C0625C">
              <w:rPr>
                <w:rFonts w:ascii="Arial" w:hAnsi="Arial" w:cs="Arial"/>
                <w:b/>
                <w:sz w:val="28"/>
                <w:szCs w:val="28"/>
              </w:rPr>
              <w:t>Développement d’un solide</w:t>
            </w:r>
          </w:p>
        </w:tc>
        <w:tc>
          <w:tcPr>
            <w:tcW w:w="4819" w:type="dxa"/>
            <w:gridSpan w:val="8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2E80086" w14:textId="77777777" w:rsidR="00DC3E3A" w:rsidRDefault="00DC3E3A" w:rsidP="002E50DA">
            <w:pPr>
              <w:jc w:val="both"/>
              <w:rPr>
                <w:rFonts w:ascii="Arial" w:hAnsi="Arial" w:cs="Arial"/>
                <w:sz w:val="24"/>
              </w:rPr>
            </w:pPr>
          </w:p>
          <w:p w14:paraId="6968C5C1" w14:textId="77777777" w:rsidR="00DC3E3A" w:rsidRDefault="00DC3E3A" w:rsidP="002E50DA">
            <w:pPr>
              <w:jc w:val="both"/>
              <w:rPr>
                <w:rFonts w:ascii="Arial" w:hAnsi="Arial" w:cs="Arial"/>
                <w:sz w:val="24"/>
              </w:rPr>
            </w:pPr>
          </w:p>
          <w:p w14:paraId="73777C57" w14:textId="77777777" w:rsidR="00DC3E3A" w:rsidRDefault="00DC3E3A" w:rsidP="002E50DA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g">
                  <w:drawing>
                    <wp:inline distT="0" distB="0" distL="0" distR="0" wp14:anchorId="01C9F7FC" wp14:editId="3C3B322C">
                      <wp:extent cx="1533756" cy="2657533"/>
                      <wp:effectExtent l="0" t="9525" r="0" b="0"/>
                      <wp:docPr id="687" name="Groupe 6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0" y="0"/>
                                <a:ext cx="1533756" cy="2657533"/>
                                <a:chOff x="1800" y="1799"/>
                                <a:chExt cx="3076" cy="50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8" name="Picture 3" descr="tripol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00" y="1979"/>
                                  <a:ext cx="3076" cy="48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689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00" y="1799"/>
                                  <a:ext cx="1638" cy="1423"/>
                                  <a:chOff x="1800" y="1799"/>
                                  <a:chExt cx="1638" cy="1423"/>
                                </a:xfrm>
                              </wpg:grpSpPr>
                              <wps:wsp>
                                <wps:cNvPr id="690" name="Text Box 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00" y="1799"/>
                                    <a:ext cx="774" cy="142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AFE33E3" w14:textId="77777777" w:rsidR="002E50DA" w:rsidRDefault="002E50DA" w:rsidP="00DC3E3A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1" name="Text Box 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50" y="1819"/>
                                    <a:ext cx="774" cy="11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51961DB" w14:textId="77777777" w:rsidR="002E50DA" w:rsidRDefault="002E50DA" w:rsidP="00DC3E3A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2" name="Text Box 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664" y="1799"/>
                                    <a:ext cx="774" cy="4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11AA625" w14:textId="77777777" w:rsidR="002E50DA" w:rsidRDefault="002E50DA" w:rsidP="00DC3E3A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e 687" o:spid="_x0000_s1041" style="width:120.75pt;height:209.25pt;rotation:90;mso-position-horizontal-relative:char;mso-position-vertical-relative:line" coordorigin="1800,1799" coordsize="3076,50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">
                      <v:shape id="Picture 3" o:spid="_x0000_s1042" type="#_x0000_t75" alt="tripoly" style="position:absolute;left:1800;top:1979;width:3076;height:4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rfN3AAAAA3AAAAA8AAABkcnMvZG93bnJldi54bWxET02LwjAQvS/4H8II3tZUD2KrUUQQPWp1&#10;V49DM7bFZlKb2NZ/vzkseHy87+W6N5VoqXGlZQWTcQSCOLO65FzB5bz7noNwHlljZZkUvMnBejX4&#10;WmKibccnalOfixDCLkEFhfd1IqXLCjLoxrYmDtzdNgZ9gE0udYNdCDeVnEbRTBosOTQUWNO2oOyR&#10;voyC+HmP46i77a9192ur9LzJf9qjUqNhv1mA8NT7j/jffdAKZvOwNpwJR0Cu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Wt83cAAAADcAAAADwAAAAAAAAAAAAAAAACfAgAA&#10;ZHJzL2Rvd25yZXYueG1sUEsFBgAAAAAEAAQA9wAAAIwDAAAAAA==&#10;">
                        <v:imagedata r:id="rId56" o:title="tripoly"/>
                      </v:shape>
                      <v:group id="Group 4" o:spid="_x0000_s1043" style="position:absolute;left:1800;top:1799;width:1638;height:1423" coordorigin="1800,1799" coordsize="1638,1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      <v:shape id="Text Box 5" o:spid="_x0000_s1044" type="#_x0000_t202" style="position:absolute;left:1800;top:1799;width:774;height:1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X88AA&#10;AADcAAAADwAAAGRycy9kb3ducmV2LnhtbERPy4rCMBTdC/5DuIIb0VSZqVpNiwozuPXxAdfm2hab&#10;m9JEW//eLAZmeTjvbdabWryodZVlBfNZBII4t7riQsH18jNdgXAeWWNtmRS8yUGWDgdbTLTt+ESv&#10;sy9ECGGXoILS+yaR0uUlGXQz2xAH7m5bgz7AtpC6xS6Em1ouoiiWBisODSU2dCgpf5yfRsH92E2+&#10;193t11+Xp694j9XyZt9KjUf9bgPCU+//xX/uo1YQr8P8cCYcAZ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zwX88AAAADcAAAADwAAAAAAAAAAAAAAAACYAgAAZHJzL2Rvd25y&#10;ZXYueG1sUEsFBgAAAAAEAAQA9QAAAIUDAAAAAA==&#10;" stroked="f">
                          <v:textbox>
                            <w:txbxContent>
                              <w:p w14:paraId="2AFE33E3" w14:textId="77777777" w:rsidR="002E50DA" w:rsidRDefault="002E50DA" w:rsidP="00DC3E3A"/>
                            </w:txbxContent>
                          </v:textbox>
                        </v:shape>
                        <v:shape id="Text Box 6" o:spid="_x0000_s1045" type="#_x0000_t202" style="position:absolute;left:2250;top:1819;width:774;height:1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CyaMMA&#10;AADcAAAADwAAAGRycy9kb3ducmV2LnhtbESP3YrCMBSE7xd8h3AEbxabuuxWrUZxBcVbfx7gtDm2&#10;xeakNNHWtzcLwl4OM/MNs1z3phYPal1lWcEkikEQ51ZXXCi4nHfjGQjnkTXWlknBkxysV4OPJaba&#10;dnykx8kXIkDYpaig9L5JpXR5SQZdZBvi4F1ta9AH2RZSt9gFuKnlVxwn0mDFYaHEhrYl5bfT3Si4&#10;HrrPn3mX7f1levxOfrGaZvap1GjYbxYgPPX+P/xuH7SCZD6Bv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CyaMMAAADcAAAADwAAAAAAAAAAAAAAAACYAgAAZHJzL2Rv&#10;d25yZXYueG1sUEsFBgAAAAAEAAQA9QAAAIgDAAAAAA==&#10;" stroked="f">
                          <v:textbox>
                            <w:txbxContent>
                              <w:p w14:paraId="751961DB" w14:textId="77777777" w:rsidR="002E50DA" w:rsidRDefault="002E50DA" w:rsidP="00DC3E3A"/>
                            </w:txbxContent>
                          </v:textbox>
                        </v:shape>
                        <v:shape id="Text Box 7" o:spid="_x0000_s1046" type="#_x0000_t202" style="position:absolute;left:2664;top:1799;width:774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IsH8MA&#10;AADcAAAADwAAAGRycy9kb3ducmV2LnhtbESP3YrCMBSE7xd8h3AEbxabKrtVq1FcQfHWnwc4bY5t&#10;sTkpTdbWtzcLwl4OM/MNs9r0phYPal1lWcEkikEQ51ZXXCi4XvbjOQjnkTXWlknBkxxs1oOPFaba&#10;dnyix9kXIkDYpaig9L5JpXR5SQZdZBvi4N1sa9AH2RZSt9gFuKnlNI4TabDisFBiQ7uS8vv51yi4&#10;HbvP70WXHfx1dvpKfrCaZfap1GjYb5cgPPX+P/xuH7WCZDGFv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IsH8MAAADcAAAADwAAAAAAAAAAAAAAAACYAgAAZHJzL2Rv&#10;d25yZXYueG1sUEsFBgAAAAAEAAQA9QAAAIgDAAAAAA==&#10;" stroked="f">
                          <v:textbox>
                            <w:txbxContent>
                              <w:p w14:paraId="511AA625" w14:textId="77777777" w:rsidR="002E50DA" w:rsidRDefault="002E50DA" w:rsidP="00DC3E3A"/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49E9FFC7" w14:textId="77777777" w:rsidR="00DC3E3A" w:rsidRPr="00B967D9" w:rsidRDefault="00DC3E3A" w:rsidP="002E50DA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426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1065DF8" w14:textId="77777777" w:rsidR="00DC3E3A" w:rsidRDefault="00DC3E3A" w:rsidP="002E50DA">
            <w:pPr>
              <w:rPr>
                <w:rFonts w:ascii="Arial" w:hAnsi="Arial" w:cs="Arial"/>
                <w:sz w:val="24"/>
              </w:rPr>
            </w:pPr>
          </w:p>
          <w:p w14:paraId="5C4FC36A" w14:textId="77777777" w:rsidR="00DC3E3A" w:rsidRDefault="00DC3E3A" w:rsidP="002E50DA">
            <w:pPr>
              <w:rPr>
                <w:rFonts w:ascii="Arial" w:hAnsi="Arial" w:cs="Arial"/>
                <w:sz w:val="24"/>
              </w:rPr>
            </w:pPr>
          </w:p>
          <w:p w14:paraId="7B08AEEB" w14:textId="77777777" w:rsidR="00DC3E3A" w:rsidRDefault="00DC3E3A" w:rsidP="002E50DA">
            <w:pPr>
              <w:rPr>
                <w:rFonts w:ascii="Arial" w:hAnsi="Arial" w:cs="Arial"/>
                <w:sz w:val="24"/>
              </w:rPr>
            </w:pPr>
          </w:p>
          <w:p w14:paraId="172B5F6A" w14:textId="77777777" w:rsidR="00DC3E3A" w:rsidRDefault="00DC3E3A" w:rsidP="002E50DA">
            <w:pPr>
              <w:rPr>
                <w:rFonts w:ascii="Arial" w:hAnsi="Arial" w:cs="Arial"/>
                <w:sz w:val="24"/>
              </w:rPr>
            </w:pPr>
          </w:p>
          <w:p w14:paraId="75F82A84" w14:textId="77777777" w:rsidR="00DC3E3A" w:rsidRDefault="00DC3E3A" w:rsidP="002E50DA">
            <w:pPr>
              <w:rPr>
                <w:rFonts w:ascii="Arial" w:hAnsi="Arial" w:cs="Arial"/>
                <w:sz w:val="24"/>
              </w:rPr>
            </w:pPr>
          </w:p>
          <w:p w14:paraId="4C83EEF5" w14:textId="77777777" w:rsidR="00DC3E3A" w:rsidRDefault="00DC3E3A" w:rsidP="002E50DA">
            <w:pPr>
              <w:rPr>
                <w:rFonts w:ascii="Arial" w:hAnsi="Arial" w:cs="Arial"/>
                <w:sz w:val="24"/>
              </w:rPr>
            </w:pPr>
          </w:p>
          <w:p w14:paraId="7C730125" w14:textId="77777777" w:rsidR="00DC3E3A" w:rsidRDefault="00DC3E3A" w:rsidP="002E50DA">
            <w:pPr>
              <w:rPr>
                <w:rFonts w:ascii="Arial" w:hAnsi="Arial" w:cs="Arial"/>
                <w:sz w:val="24"/>
              </w:rPr>
            </w:pPr>
          </w:p>
          <w:p w14:paraId="62FFE7F8" w14:textId="77777777" w:rsidR="00DC3E3A" w:rsidRPr="00B967D9" w:rsidRDefault="00DC3E3A" w:rsidP="002E50D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095" w:type="dxa"/>
            <w:gridSpan w:val="1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E72F4C8" w14:textId="77777777" w:rsidR="00DC3E3A" w:rsidRPr="008C1A8C" w:rsidRDefault="00DC3E3A" w:rsidP="002E50DA">
            <w:pPr>
              <w:rPr>
                <w:rFonts w:ascii="Arial" w:hAnsi="Arial" w:cs="Arial"/>
                <w:sz w:val="28"/>
              </w:rPr>
            </w:pPr>
            <w:r w:rsidRPr="008C1A8C">
              <w:rPr>
                <w:rFonts w:ascii="Arial" w:hAnsi="Arial" w:cs="Arial"/>
                <w:sz w:val="28"/>
              </w:rPr>
              <w:t>Dessine un développement du cube :</w:t>
            </w:r>
          </w:p>
          <w:tbl>
            <w:tblPr>
              <w:tblW w:w="512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68"/>
              <w:gridCol w:w="569"/>
              <w:gridCol w:w="569"/>
              <w:gridCol w:w="569"/>
              <w:gridCol w:w="569"/>
              <w:gridCol w:w="569"/>
              <w:gridCol w:w="569"/>
              <w:gridCol w:w="569"/>
              <w:gridCol w:w="569"/>
            </w:tblGrid>
            <w:tr w:rsidR="00DC3E3A" w:rsidRPr="00507098" w14:paraId="5CD1CAA2" w14:textId="77777777" w:rsidTr="002E50DA">
              <w:trPr>
                <w:trHeight w:val="460"/>
              </w:trPr>
              <w:tc>
                <w:tcPr>
                  <w:tcW w:w="568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B254E68" w14:textId="77777777" w:rsidR="00DC3E3A" w:rsidRPr="00507098" w:rsidRDefault="00DC3E3A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13DDD00" w14:textId="77777777" w:rsidR="00DC3E3A" w:rsidRPr="00507098" w:rsidRDefault="00DC3E3A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D540E2A" w14:textId="77777777" w:rsidR="00DC3E3A" w:rsidRPr="00507098" w:rsidRDefault="00DC3E3A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CB00778" w14:textId="77777777" w:rsidR="00DC3E3A" w:rsidRPr="00507098" w:rsidRDefault="00DC3E3A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81B78DC" w14:textId="77777777" w:rsidR="00DC3E3A" w:rsidRPr="00507098" w:rsidRDefault="00DC3E3A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0F869EA" w14:textId="77777777" w:rsidR="00DC3E3A" w:rsidRPr="00507098" w:rsidRDefault="00DC3E3A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503EF41" w14:textId="77777777" w:rsidR="00DC3E3A" w:rsidRPr="00507098" w:rsidRDefault="00DC3E3A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2FE61C3" w14:textId="77777777" w:rsidR="00DC3E3A" w:rsidRPr="00507098" w:rsidRDefault="00DC3E3A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3F944D1" w14:textId="77777777" w:rsidR="00DC3E3A" w:rsidRPr="00507098" w:rsidRDefault="00DC3E3A" w:rsidP="002E50DA">
                  <w:pPr>
                    <w:jc w:val="center"/>
                  </w:pPr>
                </w:p>
              </w:tc>
            </w:tr>
            <w:tr w:rsidR="00DC3E3A" w:rsidRPr="00507098" w14:paraId="395FCFC7" w14:textId="77777777" w:rsidTr="002E50DA">
              <w:trPr>
                <w:trHeight w:val="368"/>
              </w:trPr>
              <w:tc>
                <w:tcPr>
                  <w:tcW w:w="568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7579858" w14:textId="77777777" w:rsidR="00DC3E3A" w:rsidRPr="00507098" w:rsidRDefault="00DC3E3A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67C4C98" w14:textId="77777777" w:rsidR="00DC3E3A" w:rsidRPr="00507098" w:rsidRDefault="00DC3E3A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9936153" w14:textId="77777777" w:rsidR="00DC3E3A" w:rsidRPr="00507098" w:rsidRDefault="00DC3E3A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6097B9A" w14:textId="77777777" w:rsidR="00DC3E3A" w:rsidRPr="00507098" w:rsidRDefault="00DC3E3A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4D7A39A" w14:textId="77777777" w:rsidR="00DC3E3A" w:rsidRPr="00507098" w:rsidRDefault="00DC3E3A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FAC30ED" w14:textId="77777777" w:rsidR="00DC3E3A" w:rsidRPr="00507098" w:rsidRDefault="00DC3E3A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BDDAFD0" w14:textId="77777777" w:rsidR="00DC3E3A" w:rsidRPr="00507098" w:rsidRDefault="00DC3E3A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2AEB5D9" w14:textId="77777777" w:rsidR="00DC3E3A" w:rsidRPr="00507098" w:rsidRDefault="00DC3E3A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3832643" w14:textId="77777777" w:rsidR="00DC3E3A" w:rsidRPr="00507098" w:rsidRDefault="00DC3E3A" w:rsidP="002E50DA">
                  <w:pPr>
                    <w:jc w:val="center"/>
                  </w:pPr>
                </w:p>
              </w:tc>
            </w:tr>
            <w:tr w:rsidR="00DC3E3A" w:rsidRPr="00507098" w14:paraId="648F5F21" w14:textId="77777777" w:rsidTr="002E50DA">
              <w:trPr>
                <w:trHeight w:val="417"/>
              </w:trPr>
              <w:tc>
                <w:tcPr>
                  <w:tcW w:w="568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BB2CD4D" w14:textId="77777777" w:rsidR="00DC3E3A" w:rsidRPr="00507098" w:rsidRDefault="00DC3E3A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57ACBCF" w14:textId="77777777" w:rsidR="00DC3E3A" w:rsidRPr="00507098" w:rsidRDefault="00DC3E3A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2E96697" w14:textId="77777777" w:rsidR="00DC3E3A" w:rsidRPr="00507098" w:rsidRDefault="00DC3E3A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F119701" w14:textId="77777777" w:rsidR="00DC3E3A" w:rsidRPr="00507098" w:rsidRDefault="00DC3E3A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0DAEDA3" w14:textId="77777777" w:rsidR="00DC3E3A" w:rsidRPr="00507098" w:rsidRDefault="00DC3E3A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9DB4BC0" w14:textId="77777777" w:rsidR="00DC3E3A" w:rsidRPr="00507098" w:rsidRDefault="00DC3E3A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CF5CDCE" w14:textId="77777777" w:rsidR="00DC3E3A" w:rsidRPr="00507098" w:rsidRDefault="00DC3E3A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CE5357F" w14:textId="77777777" w:rsidR="00DC3E3A" w:rsidRPr="00507098" w:rsidRDefault="00DC3E3A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04224EC" w14:textId="77777777" w:rsidR="00DC3E3A" w:rsidRPr="00507098" w:rsidRDefault="00DC3E3A" w:rsidP="002E50DA">
                  <w:pPr>
                    <w:jc w:val="center"/>
                  </w:pPr>
                </w:p>
              </w:tc>
            </w:tr>
            <w:tr w:rsidR="00DC3E3A" w:rsidRPr="00507098" w14:paraId="0BC791D0" w14:textId="77777777" w:rsidTr="002E50DA">
              <w:trPr>
                <w:trHeight w:val="417"/>
              </w:trPr>
              <w:tc>
                <w:tcPr>
                  <w:tcW w:w="568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B415651" w14:textId="77777777" w:rsidR="00DC3E3A" w:rsidRPr="00507098" w:rsidRDefault="00DC3E3A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4995FC1" w14:textId="77777777" w:rsidR="00DC3E3A" w:rsidRPr="00507098" w:rsidRDefault="00DC3E3A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AFB5265" w14:textId="77777777" w:rsidR="00DC3E3A" w:rsidRPr="00507098" w:rsidRDefault="00DC3E3A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694BA05" w14:textId="77777777" w:rsidR="00DC3E3A" w:rsidRPr="00507098" w:rsidRDefault="00DC3E3A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2B116AD" w14:textId="77777777" w:rsidR="00DC3E3A" w:rsidRPr="00507098" w:rsidRDefault="00DC3E3A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EBFC1EA" w14:textId="77777777" w:rsidR="00DC3E3A" w:rsidRPr="00507098" w:rsidRDefault="00DC3E3A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D7F0A65" w14:textId="77777777" w:rsidR="00DC3E3A" w:rsidRPr="00507098" w:rsidRDefault="00DC3E3A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DBE9D1A" w14:textId="77777777" w:rsidR="00DC3E3A" w:rsidRPr="00507098" w:rsidRDefault="00DC3E3A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49DFB8A" w14:textId="77777777" w:rsidR="00DC3E3A" w:rsidRPr="00507098" w:rsidRDefault="00DC3E3A" w:rsidP="002E50DA">
                  <w:pPr>
                    <w:jc w:val="center"/>
                  </w:pPr>
                </w:p>
              </w:tc>
            </w:tr>
            <w:tr w:rsidR="00DC3E3A" w:rsidRPr="00507098" w14:paraId="141A85B6" w14:textId="77777777" w:rsidTr="002E50DA">
              <w:trPr>
                <w:trHeight w:val="417"/>
              </w:trPr>
              <w:tc>
                <w:tcPr>
                  <w:tcW w:w="568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2318047" w14:textId="77777777" w:rsidR="00DC3E3A" w:rsidRPr="00507098" w:rsidRDefault="00DC3E3A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012E19C" w14:textId="77777777" w:rsidR="00DC3E3A" w:rsidRPr="00507098" w:rsidRDefault="00DC3E3A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F65F1E5" w14:textId="77777777" w:rsidR="00DC3E3A" w:rsidRPr="00507098" w:rsidRDefault="00DC3E3A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4FDAEF6" w14:textId="77777777" w:rsidR="00DC3E3A" w:rsidRPr="00507098" w:rsidRDefault="00DC3E3A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32E0C3A" w14:textId="77777777" w:rsidR="00DC3E3A" w:rsidRPr="00507098" w:rsidRDefault="00DC3E3A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897E675" w14:textId="77777777" w:rsidR="00DC3E3A" w:rsidRPr="00507098" w:rsidRDefault="00DC3E3A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6710B17" w14:textId="77777777" w:rsidR="00DC3E3A" w:rsidRPr="00507098" w:rsidRDefault="00DC3E3A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9C36379" w14:textId="77777777" w:rsidR="00DC3E3A" w:rsidRPr="00507098" w:rsidRDefault="00DC3E3A" w:rsidP="002E50DA">
                  <w:pPr>
                    <w:jc w:val="center"/>
                  </w:pPr>
                </w:p>
              </w:tc>
              <w:tc>
                <w:tcPr>
                  <w:tcW w:w="569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7CBE4EF" w14:textId="77777777" w:rsidR="00DC3E3A" w:rsidRPr="00507098" w:rsidRDefault="00DC3E3A" w:rsidP="002E50DA">
                  <w:pPr>
                    <w:jc w:val="center"/>
                  </w:pPr>
                </w:p>
              </w:tc>
            </w:tr>
          </w:tbl>
          <w:p w14:paraId="58884546" w14:textId="77777777" w:rsidR="00DC3E3A" w:rsidRPr="00B967D9" w:rsidRDefault="00DC3E3A" w:rsidP="002E50DA">
            <w:pPr>
              <w:rPr>
                <w:rFonts w:ascii="Arial" w:hAnsi="Arial" w:cs="Arial"/>
                <w:sz w:val="24"/>
              </w:rPr>
            </w:pPr>
          </w:p>
        </w:tc>
      </w:tr>
    </w:tbl>
    <w:p w14:paraId="21442C5F" w14:textId="77777777" w:rsidR="00DC3E3A" w:rsidRDefault="00DC3E3A">
      <w:r>
        <w:br w:type="page"/>
      </w:r>
    </w:p>
    <w:tbl>
      <w:tblPr>
        <w:tblStyle w:val="Grilledutableau"/>
        <w:tblW w:w="14567" w:type="dxa"/>
        <w:tblLayout w:type="fixed"/>
        <w:tblLook w:val="04A0" w:firstRow="1" w:lastRow="0" w:firstColumn="1" w:lastColumn="0" w:noHBand="0" w:noVBand="1"/>
      </w:tblPr>
      <w:tblGrid>
        <w:gridCol w:w="3227"/>
        <w:gridCol w:w="3544"/>
        <w:gridCol w:w="850"/>
        <w:gridCol w:w="1559"/>
        <w:gridCol w:w="426"/>
        <w:gridCol w:w="4961"/>
      </w:tblGrid>
      <w:tr w:rsidR="007664F9" w:rsidRPr="00B967D9" w14:paraId="07703687" w14:textId="77777777" w:rsidTr="00000991">
        <w:tc>
          <w:tcPr>
            <w:tcW w:w="322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C0A097B" w14:textId="4600A198" w:rsidR="007664F9" w:rsidRPr="00DC3E3A" w:rsidRDefault="007664F9" w:rsidP="00496475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DC3E3A">
              <w:rPr>
                <w:rFonts w:ascii="Arial" w:hAnsi="Arial" w:cs="Arial"/>
                <w:b/>
                <w:sz w:val="28"/>
                <w:szCs w:val="28"/>
              </w:rPr>
              <w:lastRenderedPageBreak/>
              <w:t>Relation d’Euler</w:t>
            </w:r>
          </w:p>
        </w:tc>
        <w:tc>
          <w:tcPr>
            <w:tcW w:w="354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81A6CA1" w14:textId="5D27DA7A" w:rsidR="007664F9" w:rsidRDefault="00000991" w:rsidP="00DE4E09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Permet de calculer le nombre de sommets (S), d’arêtes (A) et de faces (F) dans un polyèdre convexe.</w:t>
            </w:r>
          </w:p>
          <w:p w14:paraId="38C63820" w14:textId="77777777" w:rsidR="00D663F1" w:rsidRDefault="00D663F1" w:rsidP="00DE4E09">
            <w:pPr>
              <w:jc w:val="both"/>
              <w:rPr>
                <w:rFonts w:ascii="Arial" w:hAnsi="Arial" w:cs="Arial"/>
                <w:sz w:val="24"/>
              </w:rPr>
            </w:pPr>
          </w:p>
          <w:p w14:paraId="27640316" w14:textId="77777777" w:rsidR="00D663F1" w:rsidRDefault="00D663F1" w:rsidP="00DE4E09">
            <w:pPr>
              <w:jc w:val="both"/>
              <w:rPr>
                <w:rFonts w:ascii="Arial" w:hAnsi="Arial" w:cs="Arial"/>
                <w:sz w:val="24"/>
              </w:rPr>
            </w:pPr>
          </w:p>
          <w:p w14:paraId="42D72634" w14:textId="77777777" w:rsidR="00D663F1" w:rsidRPr="00B967D9" w:rsidRDefault="00D663F1" w:rsidP="00DE4E09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835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10E8F7A" w14:textId="77777777" w:rsidR="007664F9" w:rsidRDefault="00000991" w:rsidP="00E051BD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     </w:t>
            </w:r>
            <w:r w:rsidRPr="00000991">
              <w:rPr>
                <w:rFonts w:ascii="Arial" w:hAnsi="Arial" w:cs="Arial"/>
                <w:sz w:val="32"/>
              </w:rPr>
              <w:t>S + F – 2 = A</w:t>
            </w:r>
          </w:p>
          <w:p w14:paraId="16A31490" w14:textId="77777777" w:rsidR="00000991" w:rsidRDefault="00000991" w:rsidP="00E051BD">
            <w:pPr>
              <w:rPr>
                <w:rFonts w:ascii="Arial" w:hAnsi="Arial" w:cs="Arial"/>
                <w:sz w:val="32"/>
              </w:rPr>
            </w:pPr>
          </w:p>
          <w:p w14:paraId="0958989B" w14:textId="77777777" w:rsidR="00000991" w:rsidRDefault="00000991" w:rsidP="00E051BD">
            <w:pPr>
              <w:rPr>
                <w:rFonts w:ascii="Arial" w:hAnsi="Arial" w:cs="Arial"/>
                <w:sz w:val="32"/>
              </w:rPr>
            </w:pPr>
          </w:p>
          <w:p w14:paraId="26E31FF1" w14:textId="77777777" w:rsidR="00000991" w:rsidRDefault="00000991" w:rsidP="00E051BD">
            <w:pPr>
              <w:rPr>
                <w:rFonts w:ascii="Arial" w:hAnsi="Arial" w:cs="Arial"/>
                <w:sz w:val="32"/>
              </w:rPr>
            </w:pPr>
          </w:p>
          <w:p w14:paraId="724D2BC7" w14:textId="77777777" w:rsidR="00000991" w:rsidRDefault="00000991" w:rsidP="00E051BD">
            <w:pPr>
              <w:rPr>
                <w:rFonts w:ascii="Arial" w:hAnsi="Arial" w:cs="Arial"/>
                <w:sz w:val="32"/>
              </w:rPr>
            </w:pPr>
          </w:p>
          <w:p w14:paraId="15955939" w14:textId="77777777" w:rsidR="00000991" w:rsidRDefault="00000991" w:rsidP="00E051BD">
            <w:pPr>
              <w:rPr>
                <w:rFonts w:ascii="Arial" w:hAnsi="Arial" w:cs="Arial"/>
                <w:sz w:val="32"/>
              </w:rPr>
            </w:pPr>
          </w:p>
          <w:p w14:paraId="52E1701B" w14:textId="1C66E97B" w:rsidR="00000991" w:rsidRPr="00B967D9" w:rsidRDefault="00000991" w:rsidP="00E051B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9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AD9B268" w14:textId="77777777" w:rsidR="007664F9" w:rsidRDefault="00000991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Trouve le nombre d’arêtes d’un polyèdre qui a 8 sommets et 6 faces :</w:t>
            </w:r>
          </w:p>
          <w:tbl>
            <w:tblPr>
              <w:tblW w:w="4560" w:type="dxa"/>
              <w:tblInd w:w="17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760"/>
              <w:gridCol w:w="760"/>
              <w:gridCol w:w="760"/>
              <w:gridCol w:w="760"/>
              <w:gridCol w:w="760"/>
              <w:gridCol w:w="760"/>
            </w:tblGrid>
            <w:tr w:rsidR="00DC3E3A" w:rsidRPr="00507098" w14:paraId="00BB6A51" w14:textId="77777777" w:rsidTr="00DC3E3A">
              <w:trPr>
                <w:trHeight w:val="567"/>
              </w:trPr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C9E2755" w14:textId="77777777" w:rsidR="00DC3E3A" w:rsidRPr="00000991" w:rsidRDefault="00DC3E3A" w:rsidP="009F59FB">
                  <w:pPr>
                    <w:rPr>
                      <w:sz w:val="28"/>
                    </w:rPr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A57C2C5" w14:textId="77777777" w:rsidR="00DC3E3A" w:rsidRPr="00000991" w:rsidRDefault="00DC3E3A" w:rsidP="009F59FB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3D7BFB5" w14:textId="77777777" w:rsidR="00DC3E3A" w:rsidRPr="00000991" w:rsidRDefault="00DC3E3A" w:rsidP="009F59FB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6E248CF" w14:textId="77777777" w:rsidR="00DC3E3A" w:rsidRPr="00000991" w:rsidRDefault="00DC3E3A" w:rsidP="009F59FB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2102708" w14:textId="77777777" w:rsidR="00DC3E3A" w:rsidRPr="00000991" w:rsidRDefault="00DC3E3A" w:rsidP="009F59FB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auto"/>
                  </w:tcBorders>
                </w:tcPr>
                <w:p w14:paraId="06C64E6D" w14:textId="77777777" w:rsidR="00DC3E3A" w:rsidRPr="00507098" w:rsidRDefault="00DC3E3A" w:rsidP="009F59FB">
                  <w:pPr>
                    <w:jc w:val="center"/>
                  </w:pPr>
                </w:p>
              </w:tc>
            </w:tr>
            <w:tr w:rsidR="00DC3E3A" w:rsidRPr="00507098" w14:paraId="22CD87CC" w14:textId="77777777" w:rsidTr="00DC3E3A">
              <w:trPr>
                <w:trHeight w:val="567"/>
              </w:trPr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0EA5A2D" w14:textId="77777777" w:rsidR="00DC3E3A" w:rsidRPr="00000991" w:rsidRDefault="00DC3E3A" w:rsidP="009F59FB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9924565" w14:textId="77777777" w:rsidR="00DC3E3A" w:rsidRPr="00000991" w:rsidRDefault="00DC3E3A" w:rsidP="009F59FB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B7CF8E3" w14:textId="77777777" w:rsidR="00DC3E3A" w:rsidRPr="00000991" w:rsidRDefault="00DC3E3A" w:rsidP="009F59FB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464FFB5" w14:textId="77777777" w:rsidR="00DC3E3A" w:rsidRPr="00000991" w:rsidRDefault="00DC3E3A" w:rsidP="009F59FB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1B29FBE" w14:textId="77777777" w:rsidR="00DC3E3A" w:rsidRPr="00000991" w:rsidRDefault="00DC3E3A" w:rsidP="009F59FB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auto"/>
                  </w:tcBorders>
                </w:tcPr>
                <w:p w14:paraId="358AA44A" w14:textId="77777777" w:rsidR="00DC3E3A" w:rsidRPr="00507098" w:rsidRDefault="00DC3E3A" w:rsidP="009F59FB">
                  <w:pPr>
                    <w:jc w:val="center"/>
                  </w:pPr>
                </w:p>
              </w:tc>
            </w:tr>
            <w:tr w:rsidR="00DC3E3A" w:rsidRPr="00507098" w14:paraId="0BFB96F9" w14:textId="77777777" w:rsidTr="00DC3E3A">
              <w:trPr>
                <w:trHeight w:val="567"/>
              </w:trPr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1DF5994" w14:textId="77777777" w:rsidR="00DC3E3A" w:rsidRPr="00000991" w:rsidRDefault="00DC3E3A" w:rsidP="009F59FB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07C4CA5" w14:textId="77777777" w:rsidR="00DC3E3A" w:rsidRPr="00000991" w:rsidRDefault="00DC3E3A" w:rsidP="009F59FB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B953387" w14:textId="77777777" w:rsidR="00DC3E3A" w:rsidRPr="00000991" w:rsidRDefault="00DC3E3A" w:rsidP="009F59FB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5E696DD" w14:textId="77777777" w:rsidR="00DC3E3A" w:rsidRPr="00000991" w:rsidRDefault="00DC3E3A" w:rsidP="009F59FB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A366770" w14:textId="77777777" w:rsidR="00DC3E3A" w:rsidRPr="00000991" w:rsidRDefault="00DC3E3A" w:rsidP="009F59FB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56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auto"/>
                  </w:tcBorders>
                </w:tcPr>
                <w:p w14:paraId="612CBA7F" w14:textId="77777777" w:rsidR="00DC3E3A" w:rsidRPr="00507098" w:rsidRDefault="00DC3E3A" w:rsidP="009F59FB">
                  <w:pPr>
                    <w:jc w:val="center"/>
                  </w:pPr>
                </w:p>
              </w:tc>
            </w:tr>
          </w:tbl>
          <w:p w14:paraId="2D96A622" w14:textId="2C48405B" w:rsidR="00000991" w:rsidRPr="00B967D9" w:rsidRDefault="00000991" w:rsidP="00E051BD">
            <w:pPr>
              <w:rPr>
                <w:rFonts w:ascii="Arial" w:hAnsi="Arial" w:cs="Arial"/>
                <w:sz w:val="24"/>
              </w:rPr>
            </w:pPr>
          </w:p>
        </w:tc>
      </w:tr>
      <w:tr w:rsidR="00544E56" w:rsidRPr="00B967D9" w14:paraId="2FF19AED" w14:textId="77777777" w:rsidTr="001A2173">
        <w:tc>
          <w:tcPr>
            <w:tcW w:w="14567" w:type="dxa"/>
            <w:gridSpan w:val="6"/>
            <w:shd w:val="clear" w:color="auto" w:fill="D9D9D9" w:themeFill="background1" w:themeFillShade="D9"/>
          </w:tcPr>
          <w:p w14:paraId="275CD8B0" w14:textId="77777777" w:rsidR="00544E56" w:rsidRPr="00B967D9" w:rsidRDefault="00544E56" w:rsidP="00E051BD">
            <w:pPr>
              <w:rPr>
                <w:rFonts w:ascii="Arial" w:hAnsi="Arial" w:cs="Arial"/>
                <w:sz w:val="24"/>
              </w:rPr>
            </w:pPr>
            <w:r w:rsidRPr="007664F9">
              <w:rPr>
                <w:rFonts w:ascii="Arial" w:hAnsi="Arial" w:cs="Arial"/>
                <w:b/>
                <w:sz w:val="44"/>
                <w:szCs w:val="28"/>
              </w:rPr>
              <w:t>T</w:t>
            </w:r>
            <w:r>
              <w:rPr>
                <w:rFonts w:ascii="Arial" w:hAnsi="Arial" w:cs="Arial"/>
                <w:sz w:val="28"/>
                <w:szCs w:val="28"/>
              </w:rPr>
              <w:t>ranslation</w:t>
            </w:r>
          </w:p>
        </w:tc>
      </w:tr>
      <w:tr w:rsidR="00544E56" w:rsidRPr="00B967D9" w14:paraId="279EADD8" w14:textId="77777777" w:rsidTr="00CB0328">
        <w:tc>
          <w:tcPr>
            <w:tcW w:w="322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0E53420" w14:textId="77777777" w:rsidR="00544E56" w:rsidRPr="00DC3E3A" w:rsidRDefault="00CB0328" w:rsidP="00496475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DC3E3A">
              <w:rPr>
                <w:rFonts w:ascii="Arial" w:hAnsi="Arial" w:cs="Arial"/>
                <w:b/>
                <w:sz w:val="28"/>
                <w:szCs w:val="28"/>
              </w:rPr>
              <w:t>Translation</w:t>
            </w:r>
          </w:p>
          <w:p w14:paraId="7F133815" w14:textId="77777777" w:rsidR="00A82952" w:rsidRPr="00DC3E3A" w:rsidRDefault="00A82952" w:rsidP="00A8295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B37A003" w14:textId="77777777" w:rsidR="00A82952" w:rsidRPr="00DC3E3A" w:rsidRDefault="00A82952" w:rsidP="00A8295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0027AF1" w14:textId="77777777" w:rsidR="00A82952" w:rsidRPr="00DC3E3A" w:rsidRDefault="00A82952" w:rsidP="00A8295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A333FF2" w14:textId="77777777" w:rsidR="00A82952" w:rsidRPr="00DC3E3A" w:rsidRDefault="00A82952" w:rsidP="00A8295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B29234B" w14:textId="77777777" w:rsidR="00A82952" w:rsidRPr="00DC3E3A" w:rsidRDefault="00A82952" w:rsidP="00A8295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2D13868" w14:textId="74F53C32" w:rsidR="00A82952" w:rsidRPr="0019150B" w:rsidRDefault="00A82952" w:rsidP="00496475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sz w:val="28"/>
                <w:szCs w:val="28"/>
              </w:rPr>
            </w:pPr>
            <w:r w:rsidRPr="00DC3E3A">
              <w:rPr>
                <w:rFonts w:ascii="Arial" w:hAnsi="Arial" w:cs="Arial"/>
                <w:b/>
                <w:sz w:val="28"/>
                <w:szCs w:val="28"/>
              </w:rPr>
              <w:t>Flèche de translation</w:t>
            </w:r>
          </w:p>
        </w:tc>
        <w:tc>
          <w:tcPr>
            <w:tcW w:w="4394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9E99AEF" w14:textId="77777777" w:rsidR="00CB0328" w:rsidRDefault="00CB0328" w:rsidP="00E051BD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Transformation géométrique qui associe une figure image à une figure initiale. </w:t>
            </w:r>
          </w:p>
          <w:p w14:paraId="7A54359E" w14:textId="77777777" w:rsidR="00CB0328" w:rsidRDefault="00CB0328" w:rsidP="00E051BD">
            <w:pPr>
              <w:jc w:val="both"/>
              <w:rPr>
                <w:rFonts w:ascii="Arial" w:hAnsi="Arial" w:cs="Arial"/>
                <w:sz w:val="24"/>
              </w:rPr>
            </w:pPr>
          </w:p>
          <w:p w14:paraId="286C94C4" w14:textId="77777777" w:rsidR="00544E56" w:rsidRDefault="00CB0328" w:rsidP="00E051BD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La translation correspond à un </w:t>
            </w:r>
            <w:r w:rsidRPr="00CB0328">
              <w:rPr>
                <w:rFonts w:ascii="Arial" w:hAnsi="Arial" w:cs="Arial"/>
                <w:b/>
                <w:sz w:val="24"/>
              </w:rPr>
              <w:t>glissement</w:t>
            </w:r>
            <w:r>
              <w:rPr>
                <w:rFonts w:ascii="Arial" w:hAnsi="Arial" w:cs="Arial"/>
                <w:sz w:val="24"/>
              </w:rPr>
              <w:t>.</w:t>
            </w:r>
          </w:p>
          <w:p w14:paraId="53930794" w14:textId="77777777" w:rsidR="00CB0328" w:rsidRDefault="00CB0328" w:rsidP="00E051BD">
            <w:pPr>
              <w:jc w:val="both"/>
              <w:rPr>
                <w:rFonts w:ascii="Arial" w:hAnsi="Arial" w:cs="Arial"/>
                <w:sz w:val="24"/>
              </w:rPr>
            </w:pPr>
          </w:p>
          <w:p w14:paraId="07892593" w14:textId="043BE22B" w:rsidR="00A82952" w:rsidRPr="00B967D9" w:rsidRDefault="00A82952" w:rsidP="00E051BD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La flèche de translation donne la direction, le sens et la longueur du déplacement de la figure.</w:t>
            </w:r>
          </w:p>
        </w:tc>
        <w:tc>
          <w:tcPr>
            <w:tcW w:w="155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373262F" w14:textId="77777777" w:rsidR="00544E56" w:rsidRPr="00B967D9" w:rsidRDefault="00544E56" w:rsidP="00E051B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387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0151212" w14:textId="77777777" w:rsidR="00544E56" w:rsidRDefault="00CB0328" w:rsidP="00E051B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Effectue la translation décrite par la flèche T :</w:t>
            </w:r>
          </w:p>
          <w:p w14:paraId="120B38E9" w14:textId="77777777" w:rsidR="00A82952" w:rsidRDefault="00A82952" w:rsidP="00E051BD">
            <w:pPr>
              <w:rPr>
                <w:rFonts w:ascii="Arial" w:hAnsi="Arial" w:cs="Arial"/>
                <w:sz w:val="24"/>
              </w:rPr>
            </w:pPr>
          </w:p>
          <w:tbl>
            <w:tblPr>
              <w:tblW w:w="5137" w:type="dxa"/>
              <w:jc w:val="righ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857"/>
              <w:gridCol w:w="856"/>
              <w:gridCol w:w="856"/>
              <w:gridCol w:w="856"/>
              <w:gridCol w:w="856"/>
              <w:gridCol w:w="856"/>
            </w:tblGrid>
            <w:tr w:rsidR="00CB0328" w:rsidRPr="00507098" w14:paraId="260BE639" w14:textId="77777777" w:rsidTr="00A82952">
              <w:trPr>
                <w:trHeight w:val="460"/>
                <w:jc w:val="right"/>
              </w:trPr>
              <w:tc>
                <w:tcPr>
                  <w:tcW w:w="85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  <w:shd w:val="clear" w:color="auto" w:fill="548DD4" w:themeFill="text2" w:themeFillTint="99"/>
                </w:tcPr>
                <w:p w14:paraId="03632525" w14:textId="77777777" w:rsidR="00CB0328" w:rsidRPr="00000991" w:rsidRDefault="00CB0328" w:rsidP="009F59FB">
                  <w:pPr>
                    <w:rPr>
                      <w:sz w:val="28"/>
                    </w:rPr>
                  </w:pPr>
                </w:p>
              </w:tc>
              <w:tc>
                <w:tcPr>
                  <w:tcW w:w="856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  <w:shd w:val="clear" w:color="auto" w:fill="548DD4" w:themeFill="text2" w:themeFillTint="99"/>
                </w:tcPr>
                <w:p w14:paraId="0D949F70" w14:textId="77777777" w:rsidR="00CB0328" w:rsidRPr="00000991" w:rsidRDefault="00CB0328" w:rsidP="009F59FB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856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auto"/>
                  </w:tcBorders>
                  <w:shd w:val="clear" w:color="auto" w:fill="auto"/>
                </w:tcPr>
                <w:p w14:paraId="19B5387F" w14:textId="77777777" w:rsidR="00CB0328" w:rsidRPr="00000991" w:rsidRDefault="00CB0328" w:rsidP="009F59FB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856" w:type="dxa"/>
                  <w:tcBorders>
                    <w:top w:val="dashed" w:sz="4" w:space="0" w:color="808080"/>
                    <w:left w:val="dashed" w:sz="4" w:space="0" w:color="auto"/>
                    <w:bottom w:val="dashed" w:sz="4" w:space="0" w:color="808080"/>
                    <w:right w:val="dashed" w:sz="4" w:space="0" w:color="808080"/>
                  </w:tcBorders>
                </w:tcPr>
                <w:p w14:paraId="58452B70" w14:textId="77777777" w:rsidR="00CB0328" w:rsidRPr="00000991" w:rsidRDefault="00CB0328" w:rsidP="009F59FB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856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0A05694" w14:textId="77777777" w:rsidR="00CB0328" w:rsidRPr="00000991" w:rsidRDefault="00CB0328" w:rsidP="009F59FB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856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2266560" w14:textId="77777777" w:rsidR="00CB0328" w:rsidRPr="00000991" w:rsidRDefault="00CB0328" w:rsidP="009F59FB">
                  <w:pPr>
                    <w:jc w:val="center"/>
                    <w:rPr>
                      <w:sz w:val="28"/>
                    </w:rPr>
                  </w:pPr>
                </w:p>
              </w:tc>
            </w:tr>
            <w:tr w:rsidR="00CB0328" w:rsidRPr="00507098" w14:paraId="7FA69A1B" w14:textId="77777777" w:rsidTr="00A82952">
              <w:trPr>
                <w:trHeight w:val="368"/>
                <w:jc w:val="right"/>
              </w:trPr>
              <w:tc>
                <w:tcPr>
                  <w:tcW w:w="85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  <w:shd w:val="clear" w:color="auto" w:fill="548DD4" w:themeFill="text2" w:themeFillTint="99"/>
                </w:tcPr>
                <w:p w14:paraId="318BE416" w14:textId="77777777" w:rsidR="00CB0328" w:rsidRPr="00000991" w:rsidRDefault="00CB0328" w:rsidP="009F59FB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856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  <w:shd w:val="clear" w:color="auto" w:fill="auto"/>
                </w:tcPr>
                <w:p w14:paraId="5EB9EF7D" w14:textId="77777777" w:rsidR="00CB0328" w:rsidRPr="00000991" w:rsidRDefault="00CB0328" w:rsidP="009F59FB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856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auto"/>
                  </w:tcBorders>
                  <w:shd w:val="clear" w:color="auto" w:fill="auto"/>
                </w:tcPr>
                <w:p w14:paraId="1E2583E6" w14:textId="77777777" w:rsidR="00CB0328" w:rsidRPr="00000991" w:rsidRDefault="00CB0328" w:rsidP="009F59FB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856" w:type="dxa"/>
                  <w:tcBorders>
                    <w:top w:val="dashed" w:sz="4" w:space="0" w:color="808080"/>
                    <w:left w:val="dashed" w:sz="4" w:space="0" w:color="auto"/>
                    <w:bottom w:val="dashed" w:sz="4" w:space="0" w:color="808080"/>
                    <w:right w:val="dashed" w:sz="4" w:space="0" w:color="808080"/>
                  </w:tcBorders>
                </w:tcPr>
                <w:p w14:paraId="2041E134" w14:textId="77777777" w:rsidR="00CB0328" w:rsidRPr="00000991" w:rsidRDefault="00CB0328" w:rsidP="009F59FB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856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A6948C8" w14:textId="77777777" w:rsidR="00CB0328" w:rsidRPr="00000991" w:rsidRDefault="00CB0328" w:rsidP="009F59FB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856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419DFAC" w14:textId="77777777" w:rsidR="00CB0328" w:rsidRPr="00000991" w:rsidRDefault="00CB0328" w:rsidP="009F59FB">
                  <w:pPr>
                    <w:jc w:val="center"/>
                    <w:rPr>
                      <w:sz w:val="28"/>
                    </w:rPr>
                  </w:pPr>
                </w:p>
              </w:tc>
            </w:tr>
            <w:tr w:rsidR="00CB0328" w:rsidRPr="00507098" w14:paraId="59A9A757" w14:textId="77777777" w:rsidTr="00A82952">
              <w:trPr>
                <w:trHeight w:val="417"/>
                <w:jc w:val="right"/>
              </w:trPr>
              <w:tc>
                <w:tcPr>
                  <w:tcW w:w="85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  <w:shd w:val="clear" w:color="auto" w:fill="auto"/>
                </w:tcPr>
                <w:p w14:paraId="3572E8BB" w14:textId="326DA623" w:rsidR="00CB0328" w:rsidRPr="00000991" w:rsidRDefault="00A82952" w:rsidP="009F59FB">
                  <w:pPr>
                    <w:jc w:val="center"/>
                    <w:rPr>
                      <w:sz w:val="28"/>
                    </w:rPr>
                  </w:pPr>
                  <w:r w:rsidRPr="00CB0328">
                    <w:rPr>
                      <w:rFonts w:ascii="Arial" w:hAnsi="Arial" w:cs="Arial"/>
                      <w:noProof/>
                      <w:sz w:val="24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04032" behindDoc="0" locked="0" layoutInCell="1" allowOverlap="1" wp14:anchorId="2ED93D06" wp14:editId="04BDBEB5">
                            <wp:simplePos x="0" y="0"/>
                            <wp:positionH relativeFrom="column">
                              <wp:posOffset>46990</wp:posOffset>
                            </wp:positionH>
                            <wp:positionV relativeFrom="paragraph">
                              <wp:posOffset>72794</wp:posOffset>
                            </wp:positionV>
                            <wp:extent cx="274320" cy="281940"/>
                            <wp:effectExtent l="0" t="0" r="0" b="3810"/>
                            <wp:wrapNone/>
                            <wp:docPr id="388" name="Zone de text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4320" cy="2819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0E1986E" w14:textId="20CE8581" w:rsidR="002E50DA" w:rsidRDefault="002E50DA" w:rsidP="00A82952">
                                        <w:r>
                                          <w:t>T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047" type="#_x0000_t202" style="position:absolute;left:0;text-align:left;margin-left:3.7pt;margin-top:5.75pt;width:21.6pt;height:22.2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" stroked="f">
                            <v:textbox>
                              <w:txbxContent>
                                <w:p w14:paraId="50E1986E" w14:textId="20CE8581" w:rsidR="002E50DA" w:rsidRDefault="002E50DA" w:rsidP="00A82952">
                                  <w:r>
                                    <w:t>T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z w:val="28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01984" behindDoc="0" locked="0" layoutInCell="1" allowOverlap="1" wp14:anchorId="4B537DC4" wp14:editId="70E10D40">
                            <wp:simplePos x="0" y="0"/>
                            <wp:positionH relativeFrom="column">
                              <wp:posOffset>-85725</wp:posOffset>
                            </wp:positionH>
                            <wp:positionV relativeFrom="paragraph">
                              <wp:posOffset>-6985</wp:posOffset>
                            </wp:positionV>
                            <wp:extent cx="2178050" cy="365760"/>
                            <wp:effectExtent l="0" t="0" r="31750" b="91440"/>
                            <wp:wrapNone/>
                            <wp:docPr id="607" name="Connecteur droit avec flèche 6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178050" cy="365760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id="Connecteur droit avec flèche 607" o:spid="_x0000_s1026" type="#_x0000_t32" style="position:absolute;margin-left:-6.75pt;margin-top:-.55pt;width:171.5pt;height:28.8pt;z-index:252201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" strokecolor="black [3040]" strokeweight="1.5pt">
                            <v:stroke endarrow="open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56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  <w:shd w:val="clear" w:color="auto" w:fill="auto"/>
                </w:tcPr>
                <w:p w14:paraId="14572F91" w14:textId="77777777" w:rsidR="00CB0328" w:rsidRPr="00000991" w:rsidRDefault="00CB0328" w:rsidP="009F59FB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856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auto"/>
                  </w:tcBorders>
                  <w:shd w:val="clear" w:color="auto" w:fill="auto"/>
                </w:tcPr>
                <w:p w14:paraId="6FC89B26" w14:textId="77777777" w:rsidR="00CB0328" w:rsidRPr="00000991" w:rsidRDefault="00CB0328" w:rsidP="009F59FB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856" w:type="dxa"/>
                  <w:tcBorders>
                    <w:top w:val="dashed" w:sz="4" w:space="0" w:color="808080"/>
                    <w:left w:val="dashed" w:sz="4" w:space="0" w:color="auto"/>
                    <w:bottom w:val="dashed" w:sz="4" w:space="0" w:color="808080"/>
                    <w:right w:val="dashed" w:sz="4" w:space="0" w:color="808080"/>
                  </w:tcBorders>
                </w:tcPr>
                <w:p w14:paraId="7DF4F9F6" w14:textId="77777777" w:rsidR="00CB0328" w:rsidRPr="00000991" w:rsidRDefault="00CB0328" w:rsidP="009F59FB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856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A2647A1" w14:textId="77777777" w:rsidR="00CB0328" w:rsidRPr="00000991" w:rsidRDefault="00CB0328" w:rsidP="009F59FB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856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996CFAA" w14:textId="77777777" w:rsidR="00CB0328" w:rsidRPr="00000991" w:rsidRDefault="00CB0328" w:rsidP="009F59FB">
                  <w:pPr>
                    <w:jc w:val="center"/>
                    <w:rPr>
                      <w:sz w:val="28"/>
                    </w:rPr>
                  </w:pPr>
                </w:p>
              </w:tc>
            </w:tr>
            <w:tr w:rsidR="00DC3E3A" w:rsidRPr="00507098" w14:paraId="3398A0A0" w14:textId="77777777" w:rsidTr="00A82952">
              <w:trPr>
                <w:trHeight w:val="417"/>
                <w:jc w:val="right"/>
              </w:trPr>
              <w:tc>
                <w:tcPr>
                  <w:tcW w:w="857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  <w:shd w:val="clear" w:color="auto" w:fill="auto"/>
                </w:tcPr>
                <w:p w14:paraId="428FBAAE" w14:textId="77777777" w:rsidR="00DC3E3A" w:rsidRPr="00CB0328" w:rsidRDefault="00DC3E3A" w:rsidP="009F59FB">
                  <w:pPr>
                    <w:jc w:val="center"/>
                    <w:rPr>
                      <w:rFonts w:ascii="Arial" w:hAnsi="Arial" w:cs="Arial"/>
                      <w:noProof/>
                      <w:sz w:val="24"/>
                      <w:lang w:eastAsia="fr-CA"/>
                    </w:rPr>
                  </w:pPr>
                </w:p>
              </w:tc>
              <w:tc>
                <w:tcPr>
                  <w:tcW w:w="856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  <w:shd w:val="clear" w:color="auto" w:fill="auto"/>
                </w:tcPr>
                <w:p w14:paraId="1EF96E91" w14:textId="77777777" w:rsidR="00DC3E3A" w:rsidRPr="00000991" w:rsidRDefault="00DC3E3A" w:rsidP="009F59FB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856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auto"/>
                  </w:tcBorders>
                  <w:shd w:val="clear" w:color="auto" w:fill="auto"/>
                </w:tcPr>
                <w:p w14:paraId="621383D8" w14:textId="77777777" w:rsidR="00DC3E3A" w:rsidRPr="00000991" w:rsidRDefault="00DC3E3A" w:rsidP="009F59FB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856" w:type="dxa"/>
                  <w:tcBorders>
                    <w:top w:val="dashed" w:sz="4" w:space="0" w:color="808080"/>
                    <w:left w:val="dashed" w:sz="4" w:space="0" w:color="auto"/>
                    <w:bottom w:val="dashed" w:sz="4" w:space="0" w:color="808080"/>
                    <w:right w:val="dashed" w:sz="4" w:space="0" w:color="808080"/>
                  </w:tcBorders>
                </w:tcPr>
                <w:p w14:paraId="21B5E723" w14:textId="77777777" w:rsidR="00DC3E3A" w:rsidRPr="00000991" w:rsidRDefault="00DC3E3A" w:rsidP="009F59FB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856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A70F23F" w14:textId="77777777" w:rsidR="00DC3E3A" w:rsidRPr="00000991" w:rsidRDefault="00DC3E3A" w:rsidP="009F59FB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856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A0A2E22" w14:textId="77777777" w:rsidR="00DC3E3A" w:rsidRPr="00000991" w:rsidRDefault="00DC3E3A" w:rsidP="009F59FB">
                  <w:pPr>
                    <w:jc w:val="center"/>
                    <w:rPr>
                      <w:sz w:val="28"/>
                    </w:rPr>
                  </w:pPr>
                </w:p>
              </w:tc>
            </w:tr>
          </w:tbl>
          <w:p w14:paraId="638CB23D" w14:textId="58625F7F" w:rsidR="00CB0328" w:rsidRPr="00B967D9" w:rsidRDefault="00CB0328" w:rsidP="00E051BD">
            <w:pPr>
              <w:rPr>
                <w:rFonts w:ascii="Arial" w:hAnsi="Arial" w:cs="Arial"/>
                <w:sz w:val="24"/>
              </w:rPr>
            </w:pPr>
          </w:p>
        </w:tc>
      </w:tr>
    </w:tbl>
    <w:p w14:paraId="0D800F96" w14:textId="77777777" w:rsidR="00540407" w:rsidRDefault="00540407" w:rsidP="00D663F1">
      <w:pPr>
        <w:rPr>
          <w:rFonts w:ascii="Arial" w:hAnsi="Arial" w:cs="Arial"/>
          <w:sz w:val="24"/>
        </w:rPr>
      </w:pPr>
    </w:p>
    <w:p w14:paraId="04E2B859" w14:textId="77777777" w:rsidR="00540407" w:rsidRDefault="00540407" w:rsidP="00540407">
      <w:pPr>
        <w:jc w:val="center"/>
        <w:rPr>
          <w:rFonts w:ascii="Arial" w:hAnsi="Arial" w:cs="Arial"/>
          <w:sz w:val="24"/>
        </w:rPr>
      </w:pPr>
    </w:p>
    <w:p w14:paraId="08C6F36B" w14:textId="77777777" w:rsidR="000C0137" w:rsidRDefault="000C0137" w:rsidP="00540407">
      <w:pPr>
        <w:jc w:val="center"/>
        <w:rPr>
          <w:rFonts w:ascii="Arial" w:hAnsi="Arial" w:cs="Arial"/>
          <w:sz w:val="24"/>
        </w:rPr>
        <w:sectPr w:rsidR="000C0137" w:rsidSect="00963ADD">
          <w:pgSz w:w="15840" w:h="12240" w:orient="landscape"/>
          <w:pgMar w:top="1134" w:right="851" w:bottom="737" w:left="737" w:header="227" w:footer="709" w:gutter="0"/>
          <w:cols w:space="708"/>
          <w:docGrid w:linePitch="360"/>
        </w:sectPr>
      </w:pPr>
    </w:p>
    <w:p w14:paraId="5375157B" w14:textId="77777777" w:rsidR="00540407" w:rsidRDefault="00540407" w:rsidP="00540407">
      <w:pPr>
        <w:jc w:val="center"/>
        <w:rPr>
          <w:rFonts w:ascii="Arial" w:hAnsi="Arial" w:cs="Arial"/>
          <w:sz w:val="24"/>
        </w:rPr>
      </w:pPr>
    </w:p>
    <w:p w14:paraId="4DC5DFB5" w14:textId="77777777" w:rsidR="00540407" w:rsidRDefault="00540407" w:rsidP="00540407">
      <w:pPr>
        <w:jc w:val="center"/>
        <w:rPr>
          <w:rFonts w:ascii="Arial" w:hAnsi="Arial" w:cs="Arial"/>
          <w:sz w:val="24"/>
        </w:rPr>
      </w:pPr>
    </w:p>
    <w:p w14:paraId="3B23FC4B" w14:textId="03B642F6" w:rsidR="004E3517" w:rsidRDefault="004E3517" w:rsidP="00540407">
      <w:pPr>
        <w:jc w:val="center"/>
        <w:rPr>
          <w:rFonts w:ascii="Arial" w:hAnsi="Arial" w:cs="Arial"/>
          <w:sz w:val="24"/>
        </w:rPr>
      </w:pPr>
    </w:p>
    <w:p w14:paraId="6E92A568" w14:textId="02337F88" w:rsidR="004E3517" w:rsidRDefault="008E6099" w:rsidP="00540407">
      <w:pPr>
        <w:jc w:val="center"/>
        <w:rPr>
          <w:rFonts w:ascii="Arial" w:hAnsi="Arial" w:cs="Arial"/>
          <w:sz w:val="24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0A2669DF" wp14:editId="04C65613">
                <wp:simplePos x="0" y="0"/>
                <wp:positionH relativeFrom="column">
                  <wp:posOffset>358140</wp:posOffset>
                </wp:positionH>
                <wp:positionV relativeFrom="paragraph">
                  <wp:posOffset>271145</wp:posOffset>
                </wp:positionV>
                <wp:extent cx="8561705" cy="1308735"/>
                <wp:effectExtent l="0" t="0" r="0" b="5715"/>
                <wp:wrapNone/>
                <wp:docPr id="335" name="Zone de text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1705" cy="130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4EEC1E" w14:textId="524815D1" w:rsidR="002E50DA" w:rsidRPr="008E6099" w:rsidRDefault="002E50DA" w:rsidP="008E6099">
                            <w:pPr>
                              <w:pStyle w:val="Sansinterligne"/>
                              <w:jc w:val="center"/>
                              <w:rPr>
                                <w:rFonts w:ascii="Broadway" w:hAnsi="Broadway" w:cs="Arial"/>
                                <w:b/>
                                <w:color w:val="FFA015"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oadway" w:hAnsi="Broadway" w:cs="Arial"/>
                                <w:b/>
                                <w:color w:val="FFA015"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Mesure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5" o:spid="_x0000_s1048" type="#_x0000_t202" style="position:absolute;left:0;text-align:left;margin-left:28.2pt;margin-top:21.35pt;width:674.15pt;height:103.0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" filled="f" stroked="f">
                <v:textbox>
                  <w:txbxContent>
                    <w:p w14:paraId="644EEC1E" w14:textId="524815D1" w:rsidR="002E50DA" w:rsidRPr="008E6099" w:rsidRDefault="002E50DA" w:rsidP="008E6099">
                      <w:pPr>
                        <w:pStyle w:val="Sansinterligne"/>
                        <w:jc w:val="center"/>
                        <w:rPr>
                          <w:rFonts w:ascii="Broadway" w:hAnsi="Broadway" w:cs="Arial"/>
                          <w:b/>
                          <w:color w:val="FFA015"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oadway" w:hAnsi="Broadway" w:cs="Arial"/>
                          <w:b/>
                          <w:color w:val="FFA015"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Mesure</w:t>
                      </w:r>
                    </w:p>
                  </w:txbxContent>
                </v:textbox>
              </v:shape>
            </w:pict>
          </mc:Fallback>
        </mc:AlternateContent>
      </w:r>
    </w:p>
    <w:p w14:paraId="0AE070A9" w14:textId="77777777" w:rsidR="005D5623" w:rsidRDefault="005D5623" w:rsidP="00540407">
      <w:pPr>
        <w:jc w:val="center"/>
        <w:rPr>
          <w:rFonts w:ascii="Arial" w:hAnsi="Arial" w:cs="Arial"/>
          <w:sz w:val="24"/>
        </w:rPr>
      </w:pPr>
    </w:p>
    <w:p w14:paraId="5F4EA9D5" w14:textId="77777777" w:rsidR="005D5623" w:rsidRDefault="005D5623" w:rsidP="00540407">
      <w:pPr>
        <w:jc w:val="center"/>
        <w:rPr>
          <w:rFonts w:ascii="Arial" w:hAnsi="Arial" w:cs="Arial"/>
          <w:sz w:val="24"/>
        </w:rPr>
      </w:pPr>
    </w:p>
    <w:p w14:paraId="67D6312F" w14:textId="770C5B38" w:rsidR="00540407" w:rsidRDefault="000500A8" w:rsidP="00540407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CA"/>
        </w:rPr>
        <mc:AlternateContent>
          <mc:Choice Requires="wpg">
            <w:drawing>
              <wp:anchor distT="0" distB="0" distL="114300" distR="114300" simplePos="0" relativeHeight="252173312" behindDoc="0" locked="0" layoutInCell="1" allowOverlap="1" wp14:anchorId="24A22E38" wp14:editId="47E0DA1D">
                <wp:simplePos x="0" y="0"/>
                <wp:positionH relativeFrom="column">
                  <wp:posOffset>2654300</wp:posOffset>
                </wp:positionH>
                <wp:positionV relativeFrom="paragraph">
                  <wp:posOffset>857250</wp:posOffset>
                </wp:positionV>
                <wp:extent cx="3916680" cy="2148840"/>
                <wp:effectExtent l="0" t="0" r="7620" b="3810"/>
                <wp:wrapSquare wrapText="bothSides"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6680" cy="2148840"/>
                          <a:chOff x="0" y="0"/>
                          <a:chExt cx="2613660" cy="960120"/>
                        </a:xfrm>
                      </wpg:grpSpPr>
                      <pic:pic xmlns:pic="http://schemas.openxmlformats.org/drawingml/2006/picture">
                        <pic:nvPicPr>
                          <pic:cNvPr id="17" name="Image 17" descr="http://coloriage.estaticos.org/dessins/coloriage/compas.gif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960" y="0"/>
                            <a:ext cx="102870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8580"/>
                            <a:ext cx="1668780" cy="670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0" o:spid="_x0000_s1026" style="position:absolute;margin-left:209pt;margin-top:67.5pt;width:308.4pt;height:169.2pt;z-index:252173312" coordsize="26136,9601" o:gfxdata="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">
                <v:shape id="Image 17" o:spid="_x0000_s1027" type="#_x0000_t75" alt="http://coloriage.estaticos.org/dessins/coloriage/compas.gif" style="position:absolute;left:15849;width:10287;height:9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ISTXDAAAA2wAAAA8AAABkcnMvZG93bnJldi54bWxET0trwkAQvhf6H5Yp9FY3lWI1uoqkhOql&#10;+Dp4HLLTJJidDdnNw/76riB4m4/vOYvVYCrRUeNKywreRxEI4szqknMFp2P6NgXhPLLGyjIpuJKD&#10;1fL5aYGxtj3vqTv4XIQQdjEqKLyvYyldVpBBN7I1ceB+bWPQB9jkUjfYh3BTyXEUTaTBkkNDgTUl&#10;BWWXQ2sUnH8qnM6SvfxLv763k/6y+2j1TqnXl2E9B+Fp8A/x3b3RYf4n3H4JB8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khJNcMAAADbAAAADwAAAAAAAAAAAAAAAACf&#10;AgAAZHJzL2Rvd25yZXYueG1sUEsFBgAAAAAEAAQA9wAAAI8DAAAAAA==&#10;">
                  <v:imagedata r:id="rId63" o:title="compas"/>
                  <v:path arrowok="t"/>
                </v:shape>
                <v:shape id="Image 18" o:spid="_x0000_s1028" type="#_x0000_t75" style="position:absolute;top:685;width:16687;height:6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FhTbCAAAA2wAAAA8AAABkcnMvZG93bnJldi54bWxEj0+LwjAQxe+C3yGM4E1TuyhLNYrICnta&#10;8A/sdWjGpthMShNr99s7hwVvM7w37/1msxt8o3rqYh3YwGKegSIug625MnC9HGefoGJCttgEJgN/&#10;FGG3HY82WNjw5BP151QpCeFYoAGXUltoHUtHHuM8tMSi3ULnMcnaVdp2+JRw3+g8y1baY83S4LCl&#10;g6Pyfn54A1/96qKX+Qe7X6R6eRx+9vnhYcx0MuzXoBIN6W3+v/62gi+w8osMoL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RYU2wgAAANsAAAAPAAAAAAAAAAAAAAAAAJ8C&#10;AABkcnMvZG93bnJldi54bWxQSwUGAAAAAAQABAD3AAAAjgMAAAAA&#10;">
                  <v:imagedata r:id="rId64" o:title=""/>
                  <v:path arrowok="t"/>
                </v:shape>
                <w10:wrap type="square"/>
              </v:group>
            </w:pict>
          </mc:Fallback>
        </mc:AlternateContent>
      </w:r>
    </w:p>
    <w:p w14:paraId="4BB0ACCF" w14:textId="77777777" w:rsidR="000500A8" w:rsidRDefault="000500A8" w:rsidP="00B06167">
      <w:pPr>
        <w:jc w:val="center"/>
        <w:rPr>
          <w:rFonts w:ascii="Ravie" w:hAnsi="Ravie" w:cs="Arial"/>
          <w:sz w:val="120"/>
          <w:szCs w:val="120"/>
        </w:rPr>
        <w:sectPr w:rsidR="000500A8" w:rsidSect="000D60FD">
          <w:headerReference w:type="default" r:id="rId65"/>
          <w:pgSz w:w="15840" w:h="12240" w:orient="landscape"/>
          <w:pgMar w:top="1134" w:right="851" w:bottom="737" w:left="737" w:header="170" w:footer="709" w:gutter="0"/>
          <w:cols w:space="708"/>
          <w:docGrid w:linePitch="360"/>
        </w:sectPr>
      </w:pPr>
    </w:p>
    <w:p w14:paraId="312D0B8E" w14:textId="77777777" w:rsidR="00DC3E3A" w:rsidRPr="00B050D7" w:rsidRDefault="00DC3E3A" w:rsidP="00DC3E3A">
      <w:pPr>
        <w:rPr>
          <w:rFonts w:ascii="Ravie" w:hAnsi="Ravie" w:cs="Arial"/>
          <w:sz w:val="120"/>
          <w:szCs w:val="120"/>
        </w:rPr>
      </w:pPr>
      <w:r w:rsidRPr="00360459">
        <w:rPr>
          <w:rFonts w:ascii="Arial" w:hAnsi="Arial" w:cs="Arial"/>
          <w:b/>
          <w:sz w:val="36"/>
        </w:rPr>
        <w:lastRenderedPageBreak/>
        <w:t xml:space="preserve">Table des matières </w:t>
      </w:r>
    </w:p>
    <w:p w14:paraId="2821133D" w14:textId="77777777" w:rsidR="00DC3E3A" w:rsidRPr="00767F55" w:rsidRDefault="00DC3E3A" w:rsidP="00DC3E3A">
      <w:pPr>
        <w:pStyle w:val="Sansinterligne"/>
        <w:jc w:val="center"/>
        <w:rPr>
          <w:rFonts w:ascii="Arial" w:hAnsi="Arial" w:cs="Arial"/>
          <w:b/>
          <w:sz w:val="28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39DFA04E" wp14:editId="5315932C">
                <wp:simplePos x="0" y="0"/>
                <wp:positionH relativeFrom="margin">
                  <wp:posOffset>1111250</wp:posOffset>
                </wp:positionH>
                <wp:positionV relativeFrom="paragraph">
                  <wp:posOffset>-717146</wp:posOffset>
                </wp:positionV>
                <wp:extent cx="6494145" cy="1214755"/>
                <wp:effectExtent l="0" t="0" r="0" b="4445"/>
                <wp:wrapNone/>
                <wp:docPr id="694" name="Zone de texte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4145" cy="1214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978097" w14:textId="77777777" w:rsidR="002E50DA" w:rsidRPr="00B050D7" w:rsidRDefault="002E50DA" w:rsidP="00DC3E3A">
                            <w:pPr>
                              <w:pStyle w:val="Sansinterligne"/>
                              <w:jc w:val="center"/>
                              <w:rPr>
                                <w:rFonts w:ascii="Broadway" w:hAnsi="Broadway" w:cs="Arial"/>
                                <w:b/>
                                <w:color w:val="FFA015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50D7">
                              <w:rPr>
                                <w:rFonts w:ascii="Broadway" w:hAnsi="Broadway" w:cs="Arial"/>
                                <w:b/>
                                <w:color w:val="FFA015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Mesure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94" o:spid="_x0000_s1049" type="#_x0000_t202" style="position:absolute;left:0;text-align:left;margin-left:87.5pt;margin-top:-56.45pt;width:511.35pt;height:95.65pt;z-index:25236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" filled="f" stroked="f">
                <v:textbox>
                  <w:txbxContent>
                    <w:p w14:paraId="4A978097" w14:textId="77777777" w:rsidR="002E50DA" w:rsidRPr="00B050D7" w:rsidRDefault="002E50DA" w:rsidP="00DC3E3A">
                      <w:pPr>
                        <w:pStyle w:val="Sansinterligne"/>
                        <w:jc w:val="center"/>
                        <w:rPr>
                          <w:rFonts w:ascii="Broadway" w:hAnsi="Broadway" w:cs="Arial"/>
                          <w:b/>
                          <w:color w:val="FFA015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50D7">
                        <w:rPr>
                          <w:rFonts w:ascii="Broadway" w:hAnsi="Broadway" w:cs="Arial"/>
                          <w:b/>
                          <w:color w:val="FFA015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Mesure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EBDE09" w14:textId="77777777" w:rsidR="00DC3E3A" w:rsidRPr="00767F55" w:rsidRDefault="00DC3E3A" w:rsidP="00DC3E3A">
      <w:pPr>
        <w:pStyle w:val="Sansinterligne"/>
        <w:jc w:val="center"/>
        <w:rPr>
          <w:rFonts w:ascii="Arial" w:hAnsi="Arial" w:cs="Arial"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81"/>
        <w:gridCol w:w="2279"/>
        <w:gridCol w:w="5108"/>
        <w:gridCol w:w="2300"/>
      </w:tblGrid>
      <w:tr w:rsidR="00DC3E3A" w14:paraId="17C4A7B5" w14:textId="77777777" w:rsidTr="002E50DA">
        <w:tc>
          <w:tcPr>
            <w:tcW w:w="478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B1AEB3" w14:textId="77777777" w:rsidR="00DC3E3A" w:rsidRDefault="00DC3E3A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 w:rsidRPr="0079121E">
              <w:rPr>
                <w:rFonts w:ascii="Arial" w:hAnsi="Arial" w:cs="Arial"/>
                <w:b/>
                <w:sz w:val="44"/>
              </w:rPr>
              <w:t>A</w:t>
            </w:r>
            <w:r>
              <w:rPr>
                <w:rFonts w:ascii="Arial" w:hAnsi="Arial" w:cs="Arial"/>
                <w:sz w:val="28"/>
              </w:rPr>
              <w:t>ire</w:t>
            </w:r>
            <w:r>
              <w:rPr>
                <w:rFonts w:ascii="Arial" w:hAnsi="Arial" w:cs="Arial"/>
                <w:sz w:val="28"/>
                <w:szCs w:val="28"/>
              </w:rPr>
              <w:t xml:space="preserve"> …..………………………………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</w:tcBorders>
          </w:tcPr>
          <w:p w14:paraId="1187E20C" w14:textId="2B1062D9" w:rsidR="00DC3E3A" w:rsidRDefault="00336961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32</w:t>
            </w:r>
          </w:p>
        </w:tc>
        <w:tc>
          <w:tcPr>
            <w:tcW w:w="4595" w:type="dxa"/>
            <w:tcBorders>
              <w:top w:val="nil"/>
              <w:bottom w:val="nil"/>
              <w:right w:val="nil"/>
            </w:tcBorders>
          </w:tcPr>
          <w:p w14:paraId="24F791BF" w14:textId="77777777" w:rsidR="00DC3E3A" w:rsidRDefault="00DC3E3A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t>T</w:t>
            </w:r>
            <w:r>
              <w:rPr>
                <w:rFonts w:ascii="Arial" w:hAnsi="Arial" w:cs="Arial"/>
                <w:sz w:val="28"/>
                <w:szCs w:val="28"/>
              </w:rPr>
              <w:t>emps………………………………..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</w:tcPr>
          <w:p w14:paraId="489F0662" w14:textId="00D29430" w:rsidR="00DC3E3A" w:rsidRDefault="00336961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35</w:t>
            </w:r>
          </w:p>
        </w:tc>
      </w:tr>
      <w:tr w:rsidR="00DC3E3A" w14:paraId="3F624C28" w14:textId="77777777" w:rsidTr="002E50DA">
        <w:tc>
          <w:tcPr>
            <w:tcW w:w="478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6296E1" w14:textId="77777777" w:rsidR="00DC3E3A" w:rsidRDefault="00DC3E3A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 w:rsidRPr="0079121E">
              <w:rPr>
                <w:rFonts w:ascii="Arial" w:hAnsi="Arial" w:cs="Arial"/>
                <w:b/>
                <w:sz w:val="44"/>
              </w:rPr>
              <w:t>A</w:t>
            </w:r>
            <w:r>
              <w:rPr>
                <w:rFonts w:ascii="Arial" w:hAnsi="Arial" w:cs="Arial"/>
                <w:sz w:val="28"/>
              </w:rPr>
              <w:t>ngle</w:t>
            </w:r>
            <w:r>
              <w:rPr>
                <w:rFonts w:ascii="Arial" w:hAnsi="Arial" w:cs="Arial"/>
                <w:sz w:val="28"/>
                <w:szCs w:val="28"/>
              </w:rPr>
              <w:t>………………………………….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</w:tcBorders>
          </w:tcPr>
          <w:p w14:paraId="5743248E" w14:textId="78B63FE1" w:rsidR="00DC3E3A" w:rsidRDefault="00336961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32</w:t>
            </w:r>
          </w:p>
        </w:tc>
        <w:tc>
          <w:tcPr>
            <w:tcW w:w="4595" w:type="dxa"/>
            <w:tcBorders>
              <w:top w:val="nil"/>
              <w:bottom w:val="nil"/>
              <w:right w:val="nil"/>
            </w:tcBorders>
          </w:tcPr>
          <w:p w14:paraId="45DE4E4D" w14:textId="77777777" w:rsidR="00DC3E3A" w:rsidRDefault="00DC3E3A" w:rsidP="002E50DA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Année</w:t>
            </w:r>
            <w:r>
              <w:rPr>
                <w:rFonts w:ascii="Arial" w:hAnsi="Arial" w:cs="Arial"/>
                <w:sz w:val="28"/>
                <w:szCs w:val="28"/>
              </w:rPr>
              <w:t>…………......................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</w:tcPr>
          <w:p w14:paraId="7C6EBD54" w14:textId="205D0250" w:rsidR="00DC3E3A" w:rsidRDefault="00336961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35</w:t>
            </w:r>
          </w:p>
        </w:tc>
      </w:tr>
      <w:tr w:rsidR="00DC3E3A" w14:paraId="321C4C30" w14:textId="77777777" w:rsidTr="002E50DA">
        <w:tc>
          <w:tcPr>
            <w:tcW w:w="478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107220" w14:textId="77777777" w:rsidR="00DC3E3A" w:rsidRDefault="00DC3E3A" w:rsidP="002E50DA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</w:rPr>
            </w:pPr>
            <w:r w:rsidRPr="00246D9D">
              <w:rPr>
                <w:rFonts w:ascii="Arial" w:hAnsi="Arial" w:cs="Arial"/>
                <w:b/>
                <w:sz w:val="28"/>
              </w:rPr>
              <w:t>Comparer des angles</w:t>
            </w:r>
            <w:r>
              <w:rPr>
                <w:rFonts w:ascii="Arial" w:hAnsi="Arial" w:cs="Arial"/>
                <w:sz w:val="28"/>
                <w:szCs w:val="28"/>
              </w:rPr>
              <w:t xml:space="preserve"> ……....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</w:tcBorders>
          </w:tcPr>
          <w:p w14:paraId="46F6F610" w14:textId="45D5E106" w:rsidR="00DC3E3A" w:rsidRDefault="00336961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32</w:t>
            </w:r>
          </w:p>
        </w:tc>
        <w:tc>
          <w:tcPr>
            <w:tcW w:w="4595" w:type="dxa"/>
            <w:tcBorders>
              <w:top w:val="nil"/>
              <w:bottom w:val="nil"/>
              <w:right w:val="nil"/>
            </w:tcBorders>
          </w:tcPr>
          <w:p w14:paraId="0B4AA5BF" w14:textId="77777777" w:rsidR="00DC3E3A" w:rsidRPr="00767F55" w:rsidRDefault="00DC3E3A" w:rsidP="002E50DA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Jour</w:t>
            </w:r>
            <w:r w:rsidRPr="00532959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………………..</w:t>
            </w:r>
            <w:r w:rsidRPr="00532959">
              <w:rPr>
                <w:rFonts w:ascii="Arial" w:hAnsi="Arial" w:cs="Arial"/>
                <w:sz w:val="28"/>
                <w:szCs w:val="28"/>
              </w:rPr>
              <w:t>………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  <w:r w:rsidRPr="00532959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</w:tcPr>
          <w:p w14:paraId="49C5535F" w14:textId="670A1543" w:rsidR="00DC3E3A" w:rsidRDefault="00336961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35</w:t>
            </w:r>
          </w:p>
        </w:tc>
      </w:tr>
      <w:tr w:rsidR="00336961" w14:paraId="4917A4F6" w14:textId="77777777" w:rsidTr="002E50DA">
        <w:tc>
          <w:tcPr>
            <w:tcW w:w="478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04C13F" w14:textId="52EA023B" w:rsidR="00336961" w:rsidRPr="00246D9D" w:rsidRDefault="00336961" w:rsidP="002E50DA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Mesurer des angles</w:t>
            </w:r>
            <w:r>
              <w:rPr>
                <w:rFonts w:ascii="Arial" w:hAnsi="Arial" w:cs="Arial"/>
                <w:sz w:val="28"/>
                <w:szCs w:val="28"/>
              </w:rPr>
              <w:t>……....</w:t>
            </w:r>
            <w:r>
              <w:rPr>
                <w:rFonts w:ascii="Arial" w:hAnsi="Arial" w:cs="Arial"/>
                <w:sz w:val="28"/>
                <w:szCs w:val="28"/>
              </w:rPr>
              <w:t>....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</w:tcBorders>
          </w:tcPr>
          <w:p w14:paraId="2E7646AF" w14:textId="25DF98FD" w:rsidR="00336961" w:rsidRDefault="00336961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33</w:t>
            </w:r>
          </w:p>
        </w:tc>
        <w:tc>
          <w:tcPr>
            <w:tcW w:w="4595" w:type="dxa"/>
            <w:tcBorders>
              <w:top w:val="nil"/>
              <w:bottom w:val="nil"/>
              <w:right w:val="nil"/>
            </w:tcBorders>
          </w:tcPr>
          <w:p w14:paraId="0A827548" w14:textId="0276324D" w:rsidR="00336961" w:rsidRDefault="00336961" w:rsidP="002E50DA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Heures</w:t>
            </w:r>
            <w:r w:rsidRPr="00532959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………………..……..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</w:tcPr>
          <w:p w14:paraId="49D9F1A2" w14:textId="1D4E8074" w:rsidR="00336961" w:rsidRDefault="00336961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35</w:t>
            </w:r>
          </w:p>
        </w:tc>
      </w:tr>
      <w:tr w:rsidR="00336961" w14:paraId="7B1B6B60" w14:textId="77777777" w:rsidTr="002E50DA">
        <w:tc>
          <w:tcPr>
            <w:tcW w:w="478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EAB6F3" w14:textId="766469D9" w:rsidR="00336961" w:rsidRPr="00246D9D" w:rsidRDefault="00336961" w:rsidP="002E50DA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Rapporteur d’angles</w:t>
            </w:r>
            <w:r>
              <w:rPr>
                <w:rFonts w:ascii="Arial" w:hAnsi="Arial" w:cs="Arial"/>
                <w:sz w:val="28"/>
                <w:szCs w:val="28"/>
              </w:rPr>
              <w:t>……....</w:t>
            </w:r>
            <w:r>
              <w:rPr>
                <w:rFonts w:ascii="Arial" w:hAnsi="Arial" w:cs="Arial"/>
                <w:sz w:val="28"/>
                <w:szCs w:val="28"/>
              </w:rPr>
              <w:t>..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</w:tcBorders>
          </w:tcPr>
          <w:p w14:paraId="76797DFD" w14:textId="053D9090" w:rsidR="00336961" w:rsidRDefault="00336961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33</w:t>
            </w:r>
          </w:p>
        </w:tc>
        <w:tc>
          <w:tcPr>
            <w:tcW w:w="4595" w:type="dxa"/>
            <w:tcBorders>
              <w:top w:val="nil"/>
              <w:bottom w:val="nil"/>
              <w:right w:val="nil"/>
            </w:tcBorders>
          </w:tcPr>
          <w:p w14:paraId="2DE33A8A" w14:textId="0D55144C" w:rsidR="00336961" w:rsidRDefault="00336961" w:rsidP="002E50DA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b/>
                <w:sz w:val="28"/>
                <w:szCs w:val="28"/>
              </w:rPr>
              <w:t>Minutes</w:t>
            </w:r>
            <w:proofErr w:type="gramEnd"/>
            <w:r w:rsidRPr="00532959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………………..…….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</w:tcPr>
          <w:p w14:paraId="01497BB4" w14:textId="48DB3A0A" w:rsidR="00336961" w:rsidRDefault="00336961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35</w:t>
            </w:r>
          </w:p>
        </w:tc>
      </w:tr>
      <w:tr w:rsidR="00336961" w14:paraId="035629EB" w14:textId="77777777" w:rsidTr="002E50DA">
        <w:tc>
          <w:tcPr>
            <w:tcW w:w="478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840185" w14:textId="12CB627A" w:rsidR="00336961" w:rsidRPr="00336961" w:rsidRDefault="00336961" w:rsidP="002E50D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44"/>
              </w:rPr>
              <w:t>C</w:t>
            </w:r>
            <w:r>
              <w:rPr>
                <w:rFonts w:ascii="Arial" w:hAnsi="Arial" w:cs="Arial"/>
                <w:sz w:val="28"/>
                <w:szCs w:val="28"/>
              </w:rPr>
              <w:t>apacité……………………………...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</w:tcBorders>
          </w:tcPr>
          <w:p w14:paraId="0F3AFD72" w14:textId="0FFC3C50" w:rsidR="00336961" w:rsidRDefault="00336961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33</w:t>
            </w:r>
          </w:p>
        </w:tc>
        <w:tc>
          <w:tcPr>
            <w:tcW w:w="4595" w:type="dxa"/>
            <w:tcBorders>
              <w:top w:val="nil"/>
              <w:bottom w:val="nil"/>
              <w:right w:val="nil"/>
            </w:tcBorders>
          </w:tcPr>
          <w:p w14:paraId="6519C5BE" w14:textId="13FFB103" w:rsidR="00336961" w:rsidRDefault="00336961" w:rsidP="002E50DA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b/>
                <w:sz w:val="28"/>
                <w:szCs w:val="28"/>
              </w:rPr>
              <w:t>Secondes</w:t>
            </w:r>
            <w:proofErr w:type="gramEnd"/>
            <w:r w:rsidRPr="00532959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……………..…….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</w:tcPr>
          <w:p w14:paraId="28C4073B" w14:textId="041C32F3" w:rsidR="00336961" w:rsidRDefault="00336961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35</w:t>
            </w:r>
          </w:p>
        </w:tc>
      </w:tr>
      <w:tr w:rsidR="00DC3E3A" w14:paraId="0E45111A" w14:textId="77777777" w:rsidTr="002E50DA">
        <w:tc>
          <w:tcPr>
            <w:tcW w:w="478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A39DC4" w14:textId="77777777" w:rsidR="00DC3E3A" w:rsidRPr="006B206F" w:rsidRDefault="00DC3E3A" w:rsidP="002E50DA">
            <w:pPr>
              <w:rPr>
                <w:rFonts w:ascii="Arial" w:hAnsi="Arial" w:cs="Arial"/>
                <w:b/>
              </w:rPr>
            </w:pPr>
            <w:r w:rsidRPr="006B206F">
              <w:rPr>
                <w:rFonts w:ascii="Arial" w:hAnsi="Arial" w:cs="Arial"/>
                <w:b/>
                <w:sz w:val="44"/>
              </w:rPr>
              <w:t>L</w:t>
            </w:r>
            <w:r w:rsidRPr="006B206F">
              <w:rPr>
                <w:rFonts w:ascii="Arial" w:hAnsi="Arial" w:cs="Arial"/>
                <w:sz w:val="28"/>
              </w:rPr>
              <w:t>ongueur</w:t>
            </w:r>
            <w:r w:rsidRPr="006B206F">
              <w:rPr>
                <w:rFonts w:ascii="Arial" w:hAnsi="Arial" w:cs="Arial"/>
                <w:b/>
                <w:sz w:val="44"/>
                <w:szCs w:val="28"/>
              </w:rPr>
              <w:t xml:space="preserve"> </w:t>
            </w:r>
            <w:r w:rsidRPr="006B206F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……..</w:t>
            </w:r>
            <w:r w:rsidRPr="006B206F">
              <w:rPr>
                <w:rFonts w:ascii="Arial" w:hAnsi="Arial" w:cs="Arial"/>
                <w:sz w:val="28"/>
                <w:szCs w:val="28"/>
              </w:rPr>
              <w:t>…………………..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</w:tcBorders>
          </w:tcPr>
          <w:p w14:paraId="59E810E3" w14:textId="40393BE6" w:rsidR="00DC3E3A" w:rsidRDefault="00336961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33</w:t>
            </w:r>
          </w:p>
        </w:tc>
        <w:tc>
          <w:tcPr>
            <w:tcW w:w="4595" w:type="dxa"/>
            <w:tcBorders>
              <w:top w:val="nil"/>
              <w:bottom w:val="nil"/>
              <w:right w:val="nil"/>
            </w:tcBorders>
          </w:tcPr>
          <w:p w14:paraId="36DCC682" w14:textId="687DBD41" w:rsidR="00DC3E3A" w:rsidRPr="00767F55" w:rsidRDefault="00336961" w:rsidP="002E50DA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Semaine</w:t>
            </w:r>
            <w:r w:rsidRPr="00532959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………………..…...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</w:tcPr>
          <w:p w14:paraId="4EB8453D" w14:textId="3337F0C3" w:rsidR="00DC3E3A" w:rsidRDefault="00336961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35</w:t>
            </w:r>
          </w:p>
        </w:tc>
      </w:tr>
      <w:tr w:rsidR="00DC3E3A" w14:paraId="677E2962" w14:textId="77777777" w:rsidTr="002E50DA">
        <w:tc>
          <w:tcPr>
            <w:tcW w:w="478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ADC10E" w14:textId="77777777" w:rsidR="00DC3E3A" w:rsidRDefault="00DC3E3A" w:rsidP="002E50DA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</w:rPr>
            </w:pPr>
            <w:r w:rsidRPr="00246D9D">
              <w:rPr>
                <w:rFonts w:ascii="Arial" w:hAnsi="Arial" w:cs="Arial"/>
                <w:b/>
                <w:sz w:val="28"/>
              </w:rPr>
              <w:t>Unités de mesure</w:t>
            </w:r>
            <w:r w:rsidRPr="002F38F3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532959">
              <w:rPr>
                <w:rFonts w:ascii="Arial" w:hAnsi="Arial" w:cs="Arial"/>
                <w:sz w:val="28"/>
                <w:szCs w:val="28"/>
              </w:rPr>
              <w:t>……</w:t>
            </w:r>
            <w:r>
              <w:rPr>
                <w:rFonts w:ascii="Arial" w:hAnsi="Arial" w:cs="Arial"/>
                <w:sz w:val="28"/>
                <w:szCs w:val="28"/>
              </w:rPr>
              <w:t>….</w:t>
            </w:r>
            <w:r w:rsidRPr="00532959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..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D3E8D0" w14:textId="7EA65563" w:rsidR="00DC3E3A" w:rsidRDefault="00336961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33</w:t>
            </w:r>
          </w:p>
        </w:tc>
        <w:tc>
          <w:tcPr>
            <w:tcW w:w="45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974C47" w14:textId="328E047D" w:rsidR="00DC3E3A" w:rsidRDefault="00336961" w:rsidP="002E50DA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Cycle quotidien</w:t>
            </w:r>
            <w:r>
              <w:rPr>
                <w:rFonts w:ascii="Arial" w:hAnsi="Arial" w:cs="Arial"/>
                <w:sz w:val="28"/>
                <w:szCs w:val="28"/>
              </w:rPr>
              <w:t>….……..…….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</w:tcPr>
          <w:p w14:paraId="29561C08" w14:textId="71D1F901" w:rsidR="00DC3E3A" w:rsidRDefault="00336961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35</w:t>
            </w:r>
          </w:p>
        </w:tc>
      </w:tr>
      <w:tr w:rsidR="00336961" w14:paraId="7A5617D0" w14:textId="77777777" w:rsidTr="002E50DA">
        <w:tc>
          <w:tcPr>
            <w:tcW w:w="478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632E7F" w14:textId="2FA0B141" w:rsidR="00336961" w:rsidRPr="00336961" w:rsidRDefault="00336961" w:rsidP="002E50D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44"/>
              </w:rPr>
              <w:t>M</w:t>
            </w:r>
            <w:r w:rsidRPr="00432FE5">
              <w:rPr>
                <w:rFonts w:ascii="Arial" w:hAnsi="Arial" w:cs="Arial"/>
                <w:sz w:val="28"/>
                <w:szCs w:val="24"/>
              </w:rPr>
              <w:t>asse</w:t>
            </w:r>
            <w:r>
              <w:rPr>
                <w:rFonts w:ascii="Arial" w:hAnsi="Arial" w:cs="Arial"/>
                <w:sz w:val="24"/>
                <w:szCs w:val="24"/>
              </w:rPr>
              <w:t>………………………………………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FBB13A" w14:textId="42BCE161" w:rsidR="00336961" w:rsidRDefault="00336961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34</w:t>
            </w:r>
          </w:p>
        </w:tc>
        <w:tc>
          <w:tcPr>
            <w:tcW w:w="45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CAD7E9" w14:textId="2ABEB402" w:rsidR="00336961" w:rsidRDefault="00336961" w:rsidP="002E50DA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Cycle hebdomadaire</w:t>
            </w:r>
            <w:r>
              <w:rPr>
                <w:rFonts w:ascii="Arial" w:hAnsi="Arial" w:cs="Arial"/>
                <w:sz w:val="28"/>
                <w:szCs w:val="28"/>
              </w:rPr>
              <w:t>…………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</w:tcPr>
          <w:p w14:paraId="20C9D752" w14:textId="140B09C6" w:rsidR="00336961" w:rsidRDefault="00336961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35</w:t>
            </w:r>
          </w:p>
        </w:tc>
      </w:tr>
      <w:tr w:rsidR="00DC3E3A" w14:paraId="75D12E01" w14:textId="77777777" w:rsidTr="002E50DA">
        <w:tc>
          <w:tcPr>
            <w:tcW w:w="478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068391" w14:textId="77777777" w:rsidR="00DC3E3A" w:rsidRPr="00DC6911" w:rsidRDefault="00DC3E3A" w:rsidP="002E50D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C6911">
              <w:rPr>
                <w:rFonts w:ascii="Arial" w:hAnsi="Arial" w:cs="Arial"/>
                <w:b/>
                <w:sz w:val="44"/>
              </w:rPr>
              <w:t>P</w:t>
            </w:r>
            <w:r w:rsidRPr="00DC6911">
              <w:rPr>
                <w:rFonts w:ascii="Arial" w:hAnsi="Arial" w:cs="Arial"/>
                <w:sz w:val="28"/>
              </w:rPr>
              <w:t>érimètre</w:t>
            </w:r>
            <w:r w:rsidRPr="00DC6911">
              <w:rPr>
                <w:rFonts w:ascii="Arial" w:hAnsi="Arial" w:cs="Arial"/>
                <w:sz w:val="28"/>
                <w:szCs w:val="28"/>
              </w:rPr>
              <w:t xml:space="preserve"> ………...</w:t>
            </w:r>
            <w:r>
              <w:rPr>
                <w:rFonts w:ascii="Arial" w:hAnsi="Arial" w:cs="Arial"/>
                <w:sz w:val="28"/>
                <w:szCs w:val="28"/>
              </w:rPr>
              <w:t>..........................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F25242" w14:textId="3532FF46" w:rsidR="00DC3E3A" w:rsidRDefault="00336961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34</w:t>
            </w:r>
          </w:p>
        </w:tc>
        <w:tc>
          <w:tcPr>
            <w:tcW w:w="45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4A55C4" w14:textId="15A8B500" w:rsidR="00DC3E3A" w:rsidRDefault="00336961" w:rsidP="002E50DA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Cycle annuel</w:t>
            </w:r>
            <w:r>
              <w:rPr>
                <w:rFonts w:ascii="Arial" w:hAnsi="Arial" w:cs="Arial"/>
                <w:sz w:val="28"/>
                <w:szCs w:val="28"/>
              </w:rPr>
              <w:t>…………………..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</w:tcPr>
          <w:p w14:paraId="77C904FC" w14:textId="5759331F" w:rsidR="00DC3E3A" w:rsidRDefault="00336961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35</w:t>
            </w:r>
          </w:p>
        </w:tc>
      </w:tr>
      <w:tr w:rsidR="00DC3E3A" w14:paraId="6DC32961" w14:textId="77777777" w:rsidTr="002E50DA">
        <w:tc>
          <w:tcPr>
            <w:tcW w:w="478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DEE34E" w14:textId="77777777" w:rsidR="00DC3E3A" w:rsidRDefault="00DC3E3A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 w:rsidRPr="0079121E">
              <w:rPr>
                <w:rFonts w:ascii="Arial" w:hAnsi="Arial" w:cs="Arial"/>
                <w:b/>
                <w:sz w:val="44"/>
              </w:rPr>
              <w:t>T</w:t>
            </w:r>
            <w:r>
              <w:rPr>
                <w:rFonts w:ascii="Arial" w:hAnsi="Arial" w:cs="Arial"/>
                <w:sz w:val="28"/>
              </w:rPr>
              <w:t>empérature</w:t>
            </w:r>
            <w:r w:rsidRPr="00532959">
              <w:rPr>
                <w:rFonts w:ascii="Arial" w:hAnsi="Arial" w:cs="Arial"/>
                <w:sz w:val="28"/>
                <w:szCs w:val="28"/>
              </w:rPr>
              <w:t xml:space="preserve"> …………</w:t>
            </w:r>
            <w:r>
              <w:rPr>
                <w:rFonts w:ascii="Arial" w:hAnsi="Arial" w:cs="Arial"/>
                <w:sz w:val="28"/>
                <w:szCs w:val="28"/>
              </w:rPr>
              <w:t>……………...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C32CC9" w14:textId="590B8F2B" w:rsidR="00DC3E3A" w:rsidRDefault="00336961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34</w:t>
            </w:r>
          </w:p>
        </w:tc>
        <w:tc>
          <w:tcPr>
            <w:tcW w:w="45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99E1D4" w14:textId="555556E0" w:rsidR="00DC3E3A" w:rsidRDefault="00336961" w:rsidP="00336961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t>V</w:t>
            </w:r>
            <w:r>
              <w:rPr>
                <w:rFonts w:ascii="Arial" w:hAnsi="Arial" w:cs="Arial"/>
                <w:sz w:val="28"/>
                <w:szCs w:val="28"/>
              </w:rPr>
              <w:t>olume………………………………..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</w:tcPr>
          <w:p w14:paraId="69794E71" w14:textId="5AF068C7" w:rsidR="00DC3E3A" w:rsidRDefault="00336961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36</w:t>
            </w:r>
          </w:p>
        </w:tc>
      </w:tr>
      <w:tr w:rsidR="00DC3E3A" w14:paraId="2ED9FEE0" w14:textId="77777777" w:rsidTr="002E50DA">
        <w:tc>
          <w:tcPr>
            <w:tcW w:w="478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175064" w14:textId="77777777" w:rsidR="00DC3E3A" w:rsidRPr="002F38F3" w:rsidRDefault="00DC3E3A" w:rsidP="002E50DA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C0625C">
              <w:rPr>
                <w:rFonts w:ascii="Arial" w:hAnsi="Arial" w:cs="Arial"/>
                <w:b/>
                <w:sz w:val="28"/>
              </w:rPr>
              <w:t xml:space="preserve">Degré Celsius </w:t>
            </w:r>
            <w:r w:rsidRPr="00532959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…………..</w:t>
            </w:r>
            <w:r w:rsidRPr="00532959">
              <w:rPr>
                <w:rFonts w:ascii="Arial" w:hAnsi="Arial" w:cs="Arial"/>
                <w:sz w:val="28"/>
                <w:szCs w:val="28"/>
              </w:rPr>
              <w:t>.</w:t>
            </w:r>
            <w:r>
              <w:rPr>
                <w:rFonts w:ascii="Arial" w:hAnsi="Arial" w:cs="Arial"/>
                <w:sz w:val="28"/>
                <w:szCs w:val="28"/>
              </w:rPr>
              <w:t>...</w:t>
            </w: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740A95" w14:textId="4FF2C2C3" w:rsidR="00DC3E3A" w:rsidRDefault="00336961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34</w:t>
            </w:r>
          </w:p>
        </w:tc>
        <w:tc>
          <w:tcPr>
            <w:tcW w:w="45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C6D284" w14:textId="24A798DF" w:rsidR="00336961" w:rsidRPr="00336961" w:rsidRDefault="00336961" w:rsidP="00336961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4"/>
              </w:rPr>
            </w:pPr>
            <w:r w:rsidRPr="00336961">
              <w:rPr>
                <w:rFonts w:ascii="Arial" w:hAnsi="Arial" w:cs="Arial"/>
                <w:b/>
                <w:sz w:val="28"/>
              </w:rPr>
              <w:t>Unités de mesure du volume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</w:tcPr>
          <w:p w14:paraId="0C86EA5F" w14:textId="53FBFE07" w:rsidR="00DC3E3A" w:rsidRDefault="00336961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36</w:t>
            </w:r>
          </w:p>
        </w:tc>
      </w:tr>
      <w:tr w:rsidR="00DC3E3A" w14:paraId="14C82607" w14:textId="77777777" w:rsidTr="00336961">
        <w:tc>
          <w:tcPr>
            <w:tcW w:w="4781" w:type="dxa"/>
            <w:tcBorders>
              <w:top w:val="nil"/>
              <w:left w:val="nil"/>
              <w:bottom w:val="nil"/>
              <w:right w:val="nil"/>
            </w:tcBorders>
          </w:tcPr>
          <w:p w14:paraId="7C13B256" w14:textId="0C6BD0F6" w:rsidR="00DC3E3A" w:rsidRPr="00C0625C" w:rsidRDefault="00DC3E3A" w:rsidP="002E50DA">
            <w:pPr>
              <w:pStyle w:val="Sansinterligne"/>
              <w:ind w:left="720"/>
              <w:jc w:val="both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AD7AB7" w14:textId="77777777" w:rsidR="00DC3E3A" w:rsidRDefault="00DC3E3A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45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49807F" w14:textId="1FBD8E60" w:rsidR="00DC3E3A" w:rsidRDefault="00336961" w:rsidP="002E50DA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Mesure du volume</w:t>
            </w:r>
            <w:r>
              <w:rPr>
                <w:rFonts w:ascii="Arial" w:hAnsi="Arial" w:cs="Arial"/>
                <w:sz w:val="28"/>
                <w:szCs w:val="28"/>
              </w:rPr>
              <w:t>…………….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</w:tcPr>
          <w:p w14:paraId="7AD33C95" w14:textId="720641D1" w:rsidR="00DC3E3A" w:rsidRDefault="00336961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36</w:t>
            </w:r>
          </w:p>
        </w:tc>
      </w:tr>
      <w:tr w:rsidR="00DC3E3A" w14:paraId="2625E3D4" w14:textId="77777777" w:rsidTr="00336961">
        <w:tc>
          <w:tcPr>
            <w:tcW w:w="4781" w:type="dxa"/>
            <w:tcBorders>
              <w:top w:val="nil"/>
              <w:left w:val="nil"/>
              <w:bottom w:val="nil"/>
              <w:right w:val="nil"/>
            </w:tcBorders>
          </w:tcPr>
          <w:p w14:paraId="5D67A4CC" w14:textId="77777777" w:rsidR="00DC3E3A" w:rsidRPr="00C0625C" w:rsidRDefault="00DC3E3A" w:rsidP="002E50DA">
            <w:pPr>
              <w:pStyle w:val="Sansinterligne"/>
              <w:ind w:left="720"/>
              <w:jc w:val="both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</w:tcPr>
          <w:p w14:paraId="6C2A002C" w14:textId="77777777" w:rsidR="00DC3E3A" w:rsidRDefault="00DC3E3A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4595" w:type="dxa"/>
            <w:tcBorders>
              <w:top w:val="nil"/>
              <w:left w:val="nil"/>
              <w:bottom w:val="nil"/>
              <w:right w:val="nil"/>
            </w:tcBorders>
          </w:tcPr>
          <w:p w14:paraId="22557E90" w14:textId="5201445E" w:rsidR="00DC3E3A" w:rsidRDefault="00DC3E3A" w:rsidP="00336961">
            <w:pPr>
              <w:pStyle w:val="Sansinterligne"/>
              <w:ind w:left="720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</w:tcPr>
          <w:p w14:paraId="44E5276A" w14:textId="4514765E" w:rsidR="00DC3E3A" w:rsidRDefault="00DC3E3A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DC3E3A" w14:paraId="111035CD" w14:textId="77777777" w:rsidTr="00336961">
        <w:tc>
          <w:tcPr>
            <w:tcW w:w="4781" w:type="dxa"/>
            <w:tcBorders>
              <w:top w:val="nil"/>
              <w:left w:val="nil"/>
              <w:bottom w:val="nil"/>
              <w:right w:val="nil"/>
            </w:tcBorders>
          </w:tcPr>
          <w:p w14:paraId="16A1F916" w14:textId="77777777" w:rsidR="00DC3E3A" w:rsidRPr="00C0625C" w:rsidRDefault="00DC3E3A" w:rsidP="002E50DA">
            <w:pPr>
              <w:pStyle w:val="Sansinterligne"/>
              <w:ind w:left="720"/>
              <w:jc w:val="both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</w:tcPr>
          <w:p w14:paraId="5EDD75E4" w14:textId="77777777" w:rsidR="00DC3E3A" w:rsidRDefault="00DC3E3A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4595" w:type="dxa"/>
            <w:tcBorders>
              <w:top w:val="nil"/>
              <w:left w:val="nil"/>
              <w:bottom w:val="nil"/>
              <w:right w:val="nil"/>
            </w:tcBorders>
          </w:tcPr>
          <w:p w14:paraId="71008ECE" w14:textId="77777777" w:rsidR="00DC3E3A" w:rsidRDefault="00DC3E3A" w:rsidP="002E50DA">
            <w:pPr>
              <w:pStyle w:val="Sansinterligne"/>
              <w:ind w:left="720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</w:tcPr>
          <w:p w14:paraId="3D737304" w14:textId="77777777" w:rsidR="00DC3E3A" w:rsidRDefault="00DC3E3A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DC3E3A" w14:paraId="4633520D" w14:textId="77777777" w:rsidTr="00336961">
        <w:tc>
          <w:tcPr>
            <w:tcW w:w="4781" w:type="dxa"/>
            <w:tcBorders>
              <w:top w:val="nil"/>
              <w:left w:val="nil"/>
              <w:bottom w:val="nil"/>
              <w:right w:val="nil"/>
            </w:tcBorders>
          </w:tcPr>
          <w:p w14:paraId="35ECA8AE" w14:textId="77777777" w:rsidR="00DC3E3A" w:rsidRPr="00C0625C" w:rsidRDefault="00DC3E3A" w:rsidP="002E50DA">
            <w:pPr>
              <w:pStyle w:val="Sansinterligne"/>
              <w:ind w:left="720"/>
              <w:jc w:val="both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</w:tcPr>
          <w:p w14:paraId="530FDF52" w14:textId="77777777" w:rsidR="00DC3E3A" w:rsidRDefault="00DC3E3A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4595" w:type="dxa"/>
            <w:tcBorders>
              <w:top w:val="nil"/>
              <w:left w:val="nil"/>
              <w:bottom w:val="nil"/>
              <w:right w:val="nil"/>
            </w:tcBorders>
          </w:tcPr>
          <w:p w14:paraId="22F72AE7" w14:textId="0D4CC605" w:rsidR="00DC3E3A" w:rsidRDefault="00DC3E3A" w:rsidP="002E50DA">
            <w:pPr>
              <w:pStyle w:val="Sansinterligne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</w:tcPr>
          <w:p w14:paraId="7F3598C9" w14:textId="20F73DBF" w:rsidR="00DC3E3A" w:rsidRDefault="00DC3E3A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14:paraId="4D38F18D" w14:textId="7DBBD9B8" w:rsidR="00540407" w:rsidRPr="00B06167" w:rsidRDefault="00540407" w:rsidP="00DC3E3A">
      <w:pPr>
        <w:rPr>
          <w:rFonts w:ascii="Ravie" w:hAnsi="Ravie" w:cs="Arial"/>
          <w:sz w:val="120"/>
          <w:szCs w:val="120"/>
        </w:rPr>
      </w:pPr>
    </w:p>
    <w:p w14:paraId="5B7E2ECA" w14:textId="2F269AC4" w:rsidR="00DC3E3A" w:rsidRDefault="00DC3E3A"/>
    <w:tbl>
      <w:tblPr>
        <w:tblStyle w:val="Grilledutableau"/>
        <w:tblpPr w:leftFromText="141" w:rightFromText="141" w:vertAnchor="text" w:tblpY="1"/>
        <w:tblOverlap w:val="never"/>
        <w:tblW w:w="14709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283"/>
        <w:gridCol w:w="426"/>
        <w:gridCol w:w="567"/>
        <w:gridCol w:w="283"/>
        <w:gridCol w:w="567"/>
        <w:gridCol w:w="709"/>
        <w:gridCol w:w="567"/>
        <w:gridCol w:w="142"/>
        <w:gridCol w:w="1417"/>
        <w:gridCol w:w="142"/>
        <w:gridCol w:w="283"/>
        <w:gridCol w:w="284"/>
        <w:gridCol w:w="567"/>
        <w:gridCol w:w="142"/>
        <w:gridCol w:w="425"/>
        <w:gridCol w:w="567"/>
        <w:gridCol w:w="709"/>
        <w:gridCol w:w="3118"/>
        <w:gridCol w:w="284"/>
      </w:tblGrid>
      <w:tr w:rsidR="0019150B" w14:paraId="7CD87925" w14:textId="77777777" w:rsidTr="001A2173">
        <w:tc>
          <w:tcPr>
            <w:tcW w:w="14709" w:type="dxa"/>
            <w:gridSpan w:val="21"/>
            <w:shd w:val="clear" w:color="auto" w:fill="D9D9D9" w:themeFill="background1" w:themeFillShade="D9"/>
          </w:tcPr>
          <w:p w14:paraId="1C978BBC" w14:textId="21EEA6B5" w:rsidR="0019150B" w:rsidRDefault="0019150B" w:rsidP="00AC3437">
            <w:pPr>
              <w:rPr>
                <w:rFonts w:ascii="Arial" w:hAnsi="Arial" w:cs="Arial"/>
                <w:sz w:val="24"/>
              </w:rPr>
            </w:pPr>
            <w:r w:rsidRPr="0079121E">
              <w:rPr>
                <w:rFonts w:ascii="Arial" w:hAnsi="Arial" w:cs="Arial"/>
                <w:b/>
                <w:sz w:val="44"/>
              </w:rPr>
              <w:lastRenderedPageBreak/>
              <w:t>A</w:t>
            </w:r>
            <w:r>
              <w:rPr>
                <w:rFonts w:ascii="Arial" w:hAnsi="Arial" w:cs="Arial"/>
                <w:sz w:val="28"/>
              </w:rPr>
              <w:t>ire</w:t>
            </w:r>
          </w:p>
        </w:tc>
      </w:tr>
      <w:tr w:rsidR="0079121E" w14:paraId="2233ABFC" w14:textId="77777777" w:rsidTr="0048519A">
        <w:tc>
          <w:tcPr>
            <w:tcW w:w="2802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</w:tcPr>
          <w:p w14:paraId="17AC7615" w14:textId="77777777" w:rsidR="0079121E" w:rsidRPr="00246D9D" w:rsidRDefault="00B937B9" w:rsidP="00496475">
            <w:pPr>
              <w:pStyle w:val="Paragraphedeliste"/>
              <w:numPr>
                <w:ilvl w:val="0"/>
                <w:numId w:val="24"/>
              </w:numPr>
              <w:rPr>
                <w:rFonts w:ascii="Arial" w:hAnsi="Arial" w:cs="Arial"/>
                <w:b/>
                <w:sz w:val="28"/>
              </w:rPr>
            </w:pPr>
            <w:r w:rsidRPr="00246D9D">
              <w:rPr>
                <w:rFonts w:ascii="Arial" w:hAnsi="Arial" w:cs="Arial"/>
                <w:b/>
                <w:sz w:val="28"/>
              </w:rPr>
              <w:t>Définition</w:t>
            </w:r>
          </w:p>
        </w:tc>
        <w:tc>
          <w:tcPr>
            <w:tcW w:w="2551" w:type="dxa"/>
            <w:gridSpan w:val="6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</w:tcPr>
          <w:p w14:paraId="4E3ABDFF" w14:textId="77777777" w:rsidR="0079121E" w:rsidRDefault="00B937B9" w:rsidP="00AC343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Mesure de la surface d’une figure</w:t>
            </w:r>
          </w:p>
          <w:p w14:paraId="1B0DB9C9" w14:textId="77777777" w:rsidR="00B937B9" w:rsidRDefault="00B937B9" w:rsidP="00AC3437">
            <w:pPr>
              <w:rPr>
                <w:rFonts w:ascii="Arial" w:hAnsi="Arial" w:cs="Arial"/>
                <w:sz w:val="24"/>
              </w:rPr>
            </w:pPr>
          </w:p>
          <w:p w14:paraId="789D0EAF" w14:textId="77777777" w:rsidR="00D663F1" w:rsidRDefault="00D663F1" w:rsidP="00AC343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111" w:type="dxa"/>
            <w:gridSpan w:val="8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</w:tcPr>
          <w:p w14:paraId="3C495865" w14:textId="4606F026" w:rsidR="00B937B9" w:rsidRDefault="00B937B9" w:rsidP="00AC3437"/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4"/>
              <w:gridCol w:w="395"/>
              <w:gridCol w:w="395"/>
              <w:gridCol w:w="396"/>
            </w:tblGrid>
            <w:tr w:rsidR="007A527D" w14:paraId="5744B136" w14:textId="77777777" w:rsidTr="00086D70">
              <w:tc>
                <w:tcPr>
                  <w:tcW w:w="544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</w:tcBorders>
                </w:tcPr>
                <w:p w14:paraId="64D0E83E" w14:textId="2B729E7C" w:rsidR="00B937B9" w:rsidRDefault="00B937B9" w:rsidP="00B81D8A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395" w:type="dxa"/>
                </w:tcPr>
                <w:p w14:paraId="3D6A6C4A" w14:textId="77777777" w:rsidR="00B937B9" w:rsidRDefault="00B937B9" w:rsidP="00B81D8A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395" w:type="dxa"/>
                </w:tcPr>
                <w:p w14:paraId="36C91D96" w14:textId="77777777" w:rsidR="00B937B9" w:rsidRDefault="00B937B9" w:rsidP="00B81D8A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396" w:type="dxa"/>
                </w:tcPr>
                <w:p w14:paraId="5C80E100" w14:textId="77777777" w:rsidR="00B937B9" w:rsidRDefault="00B937B9" w:rsidP="00B81D8A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  <w:tr w:rsidR="007A527D" w14:paraId="32174954" w14:textId="77777777" w:rsidTr="00086D70">
              <w:tc>
                <w:tcPr>
                  <w:tcW w:w="544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</w:tcBorders>
                </w:tcPr>
                <w:p w14:paraId="014F5A42" w14:textId="6736C72C" w:rsidR="00B937B9" w:rsidRDefault="00B937B9" w:rsidP="00B81D8A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395" w:type="dxa"/>
                </w:tcPr>
                <w:p w14:paraId="5C465032" w14:textId="77777777" w:rsidR="00B937B9" w:rsidRDefault="00B937B9" w:rsidP="00B81D8A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395" w:type="dxa"/>
                </w:tcPr>
                <w:p w14:paraId="107F6D2D" w14:textId="77777777" w:rsidR="00B937B9" w:rsidRDefault="00B937B9" w:rsidP="00B81D8A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396" w:type="dxa"/>
                </w:tcPr>
                <w:p w14:paraId="038C2294" w14:textId="77777777" w:rsidR="00B937B9" w:rsidRDefault="00B937B9" w:rsidP="00B81D8A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  <w:tr w:rsidR="007A527D" w14:paraId="799C77D0" w14:textId="77777777" w:rsidTr="00086D70">
              <w:tc>
                <w:tcPr>
                  <w:tcW w:w="544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</w:tcBorders>
                </w:tcPr>
                <w:p w14:paraId="4264F2E2" w14:textId="3B83D1CE" w:rsidR="00B937B9" w:rsidRDefault="00B937B9" w:rsidP="00B81D8A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395" w:type="dxa"/>
                </w:tcPr>
                <w:p w14:paraId="35C69A00" w14:textId="77777777" w:rsidR="00B937B9" w:rsidRDefault="00B937B9" w:rsidP="00B81D8A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395" w:type="dxa"/>
                </w:tcPr>
                <w:p w14:paraId="1F0EB9EF" w14:textId="77777777" w:rsidR="00B937B9" w:rsidRDefault="00B937B9" w:rsidP="00B81D8A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396" w:type="dxa"/>
                </w:tcPr>
                <w:p w14:paraId="12FFC7B0" w14:textId="77777777" w:rsidR="00B937B9" w:rsidRDefault="00B937B9" w:rsidP="00B81D8A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sz w:val="24"/>
                    </w:rPr>
                  </w:pPr>
                </w:p>
              </w:tc>
            </w:tr>
          </w:tbl>
          <w:p w14:paraId="28E2A868" w14:textId="17584E26" w:rsidR="00086D70" w:rsidRDefault="00086D70" w:rsidP="00AC343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L’aire </w:t>
            </w:r>
            <w:r w:rsidR="00DC3E3A">
              <w:rPr>
                <w:rFonts w:ascii="Arial" w:hAnsi="Arial" w:cs="Arial"/>
                <w:sz w:val="24"/>
              </w:rPr>
              <w:t xml:space="preserve">de ce rectangle est de 9 carrés </w:t>
            </w:r>
            <w:r>
              <w:rPr>
                <w:rFonts w:ascii="Arial" w:hAnsi="Arial" w:cs="Arial"/>
                <w:sz w:val="24"/>
              </w:rPr>
              <w:t>unité</w:t>
            </w:r>
            <w:r w:rsidR="00DC3E3A">
              <w:rPr>
                <w:rFonts w:ascii="Arial" w:hAnsi="Arial" w:cs="Arial"/>
                <w:sz w:val="24"/>
              </w:rPr>
              <w:t>s</w:t>
            </w:r>
          </w:p>
          <w:p w14:paraId="42E6817D" w14:textId="77777777" w:rsidR="0079121E" w:rsidRDefault="00086D70" w:rsidP="00AC343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Pour trouver l’aire, il f</w:t>
            </w:r>
            <w:r w:rsidR="00DC3E3A">
              <w:rPr>
                <w:rFonts w:ascii="Arial" w:hAnsi="Arial" w:cs="Arial"/>
                <w:sz w:val="24"/>
              </w:rPr>
              <w:t xml:space="preserve">aut compter le nombre de carrés </w:t>
            </w:r>
            <w:r>
              <w:rPr>
                <w:rFonts w:ascii="Arial" w:hAnsi="Arial" w:cs="Arial"/>
                <w:sz w:val="24"/>
              </w:rPr>
              <w:t>unité</w:t>
            </w:r>
            <w:r w:rsidR="00DC3E3A">
              <w:rPr>
                <w:rFonts w:ascii="Arial" w:hAnsi="Arial" w:cs="Arial"/>
                <w:sz w:val="24"/>
              </w:rPr>
              <w:t>s</w:t>
            </w:r>
            <w:r>
              <w:rPr>
                <w:rFonts w:ascii="Arial" w:hAnsi="Arial" w:cs="Arial"/>
                <w:sz w:val="24"/>
              </w:rPr>
              <w:t xml:space="preserve"> qui recouvrent la figure.</w:t>
            </w:r>
          </w:p>
          <w:p w14:paraId="6695F00F" w14:textId="79E0F43E" w:rsidR="0048519A" w:rsidRDefault="0048519A" w:rsidP="00AC343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245" w:type="dxa"/>
            <w:gridSpan w:val="6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</w:tcPr>
          <w:p w14:paraId="212752E2" w14:textId="1654DEB5" w:rsidR="0079121E" w:rsidRDefault="0048519A" w:rsidP="00AC343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10 cm</w:t>
            </w: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2268"/>
            </w:tblGrid>
            <w:tr w:rsidR="0048519A" w14:paraId="3356D260" w14:textId="47ECF824" w:rsidTr="0048519A">
              <w:trPr>
                <w:trHeight w:val="850"/>
              </w:trPr>
              <w:tc>
                <w:tcPr>
                  <w:tcW w:w="2268" w:type="dxa"/>
                </w:tcPr>
                <w:p w14:paraId="37A796F4" w14:textId="77777777" w:rsidR="0048519A" w:rsidRDefault="0048519A" w:rsidP="00AC3437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bottom w:val="nil"/>
                    <w:right w:val="single" w:sz="4" w:space="0" w:color="FFFFFF" w:themeColor="background1"/>
                  </w:tcBorders>
                </w:tcPr>
                <w:p w14:paraId="18C3F736" w14:textId="77777777" w:rsidR="0048519A" w:rsidRDefault="0048519A" w:rsidP="00AC3437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sz w:val="24"/>
                    </w:rPr>
                  </w:pPr>
                </w:p>
                <w:p w14:paraId="68F84D8D" w14:textId="30EF960E" w:rsidR="0048519A" w:rsidRDefault="0048519A" w:rsidP="00AC3437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4 cm</w:t>
                  </w:r>
                </w:p>
              </w:tc>
            </w:tr>
          </w:tbl>
          <w:p w14:paraId="4FE45542" w14:textId="77777777" w:rsidR="00B937B9" w:rsidRDefault="0048519A" w:rsidP="00AC343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Longueur x largeur</w:t>
            </w:r>
          </w:p>
          <w:p w14:paraId="7CA35CFF" w14:textId="0AFA644C" w:rsidR="0048519A" w:rsidRDefault="0048519A" w:rsidP="00AC343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10 x 4 = 40 </w:t>
            </w:r>
            <w:r w:rsidRPr="0048519A">
              <w:rPr>
                <w:rFonts w:ascii="Arial" w:hAnsi="Arial" w:cs="Arial"/>
                <w:b/>
                <w:sz w:val="24"/>
              </w:rPr>
              <w:t>cm</w:t>
            </w:r>
            <w:r w:rsidRPr="0048519A">
              <w:rPr>
                <w:rFonts w:ascii="Arial" w:hAnsi="Arial" w:cs="Arial"/>
                <w:b/>
                <w:sz w:val="24"/>
                <w:vertAlign w:val="superscript"/>
              </w:rPr>
              <w:t>2</w:t>
            </w:r>
          </w:p>
        </w:tc>
      </w:tr>
      <w:tr w:rsidR="0079121E" w14:paraId="210038C4" w14:textId="77777777" w:rsidTr="0048519A">
        <w:tc>
          <w:tcPr>
            <w:tcW w:w="3227" w:type="dxa"/>
            <w:gridSpan w:val="2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3599413" w14:textId="05A7A1E4" w:rsidR="0079121E" w:rsidRPr="00246D9D" w:rsidRDefault="00B148DD" w:rsidP="00496475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</w:rPr>
            </w:pPr>
            <w:r w:rsidRPr="00246D9D">
              <w:rPr>
                <w:rFonts w:ascii="Arial" w:hAnsi="Arial" w:cs="Arial"/>
                <w:b/>
                <w:sz w:val="28"/>
              </w:rPr>
              <w:t>Unités de mesure d’aire</w:t>
            </w:r>
          </w:p>
        </w:tc>
        <w:tc>
          <w:tcPr>
            <w:tcW w:w="2835" w:type="dxa"/>
            <w:gridSpan w:val="6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E927938" w14:textId="77777777" w:rsidR="0079121E" w:rsidRDefault="007A527D" w:rsidP="00AC343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Centimètre carré (cm</w:t>
            </w:r>
            <w:r w:rsidRPr="007A527D">
              <w:rPr>
                <w:rFonts w:ascii="Arial" w:hAnsi="Arial" w:cs="Arial"/>
                <w:sz w:val="24"/>
                <w:vertAlign w:val="superscript"/>
              </w:rPr>
              <w:t>2</w:t>
            </w:r>
            <w:r>
              <w:rPr>
                <w:rFonts w:ascii="Arial" w:hAnsi="Arial" w:cs="Arial"/>
                <w:sz w:val="24"/>
              </w:rPr>
              <w:t>)</w:t>
            </w:r>
          </w:p>
          <w:p w14:paraId="2441046E" w14:textId="0BAFB2F6" w:rsidR="007A527D" w:rsidRDefault="00086D70" w:rsidP="00AC343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Décimètre carré (dm</w:t>
            </w:r>
            <w:r w:rsidRPr="00086D70">
              <w:rPr>
                <w:rFonts w:ascii="Arial" w:hAnsi="Arial" w:cs="Arial"/>
                <w:sz w:val="24"/>
                <w:vertAlign w:val="superscript"/>
              </w:rPr>
              <w:t>2</w:t>
            </w:r>
            <w:r>
              <w:rPr>
                <w:rFonts w:ascii="Arial" w:hAnsi="Arial" w:cs="Arial"/>
                <w:sz w:val="24"/>
              </w:rPr>
              <w:t>)</w:t>
            </w:r>
          </w:p>
          <w:p w14:paraId="6E712C0B" w14:textId="4902D1D6" w:rsidR="00086D70" w:rsidRDefault="00086D70" w:rsidP="00AC343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Mètre carré (m</w:t>
            </w:r>
            <w:r w:rsidRPr="00086D70">
              <w:rPr>
                <w:rFonts w:ascii="Arial" w:hAnsi="Arial" w:cs="Arial"/>
                <w:sz w:val="24"/>
                <w:vertAlign w:val="superscript"/>
              </w:rPr>
              <w:t>2</w:t>
            </w:r>
            <w:r>
              <w:rPr>
                <w:rFonts w:ascii="Arial" w:hAnsi="Arial" w:cs="Arial"/>
                <w:sz w:val="24"/>
              </w:rPr>
              <w:t>)</w:t>
            </w:r>
          </w:p>
          <w:p w14:paraId="327CEAB0" w14:textId="00CC3CFF" w:rsidR="00D663F1" w:rsidRDefault="00086D70" w:rsidP="00AC343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…</w:t>
            </w:r>
          </w:p>
        </w:tc>
        <w:tc>
          <w:tcPr>
            <w:tcW w:w="3544" w:type="dxa"/>
            <w:gridSpan w:val="8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9B4A8D1" w14:textId="77777777" w:rsidR="0048519A" w:rsidRDefault="0048519A" w:rsidP="0048519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Quelle est l’aire de ce rectangle?</w:t>
            </w:r>
          </w:p>
          <w:p w14:paraId="62BD2454" w14:textId="77777777" w:rsidR="0048519A" w:rsidRDefault="0048519A" w:rsidP="0048519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15 m</w:t>
            </w: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2268"/>
            </w:tblGrid>
            <w:tr w:rsidR="0048519A" w14:paraId="41B21FB3" w14:textId="77777777" w:rsidTr="002E50DA">
              <w:trPr>
                <w:trHeight w:val="850"/>
              </w:trPr>
              <w:tc>
                <w:tcPr>
                  <w:tcW w:w="2268" w:type="dxa"/>
                </w:tcPr>
                <w:p w14:paraId="0D279285" w14:textId="77777777" w:rsidR="0048519A" w:rsidRDefault="0048519A" w:rsidP="0048519A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bottom w:val="nil"/>
                    <w:right w:val="single" w:sz="4" w:space="0" w:color="FFFFFF" w:themeColor="background1"/>
                  </w:tcBorders>
                </w:tcPr>
                <w:p w14:paraId="422CB04A" w14:textId="77777777" w:rsidR="0048519A" w:rsidRDefault="0048519A" w:rsidP="0048519A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sz w:val="24"/>
                    </w:rPr>
                  </w:pPr>
                </w:p>
                <w:p w14:paraId="4773D4A9" w14:textId="77777777" w:rsidR="0048519A" w:rsidRDefault="0048519A" w:rsidP="0048519A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8 m</w:t>
                  </w:r>
                </w:p>
              </w:tc>
            </w:tr>
          </w:tbl>
          <w:p w14:paraId="00D0E643" w14:textId="77777777" w:rsidR="0079121E" w:rsidRDefault="0079121E" w:rsidP="00AC3437">
            <w:pPr>
              <w:rPr>
                <w:rFonts w:ascii="Arial" w:hAnsi="Arial" w:cs="Arial"/>
                <w:sz w:val="24"/>
              </w:rPr>
            </w:pPr>
          </w:p>
          <w:p w14:paraId="7D442FC9" w14:textId="77777777" w:rsidR="0048519A" w:rsidRDefault="0048519A" w:rsidP="00AC343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103" w:type="dxa"/>
            <w:gridSpan w:val="5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7E9A95E" w14:textId="77777777" w:rsidR="0048519A" w:rsidRDefault="0048519A" w:rsidP="00AC3437">
            <w:pPr>
              <w:rPr>
                <w:rFonts w:ascii="Arial" w:hAnsi="Arial" w:cs="Arial"/>
                <w:sz w:val="24"/>
              </w:rPr>
            </w:pPr>
          </w:p>
          <w:tbl>
            <w:tblPr>
              <w:tblW w:w="4560" w:type="dxa"/>
              <w:tblInd w:w="17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760"/>
              <w:gridCol w:w="760"/>
              <w:gridCol w:w="760"/>
              <w:gridCol w:w="760"/>
              <w:gridCol w:w="760"/>
              <w:gridCol w:w="760"/>
            </w:tblGrid>
            <w:tr w:rsidR="0048519A" w:rsidRPr="00507098" w14:paraId="04D5275C" w14:textId="77777777" w:rsidTr="002E50DA">
              <w:trPr>
                <w:trHeight w:val="567"/>
              </w:trPr>
              <w:tc>
                <w:tcPr>
                  <w:tcW w:w="760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A132D93" w14:textId="77777777" w:rsidR="0048519A" w:rsidRPr="00000991" w:rsidRDefault="0048519A" w:rsidP="0048519A">
                  <w:pPr>
                    <w:framePr w:hSpace="141" w:wrap="around" w:vAnchor="text" w:hAnchor="text" w:y="1"/>
                    <w:suppressOverlap/>
                    <w:rPr>
                      <w:sz w:val="28"/>
                    </w:rPr>
                  </w:pPr>
                </w:p>
              </w:tc>
              <w:tc>
                <w:tcPr>
                  <w:tcW w:w="760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4CC85A9C" w14:textId="77777777" w:rsidR="0048519A" w:rsidRPr="00000991" w:rsidRDefault="0048519A" w:rsidP="0048519A">
                  <w:pPr>
                    <w:framePr w:hSpace="141" w:wrap="around" w:vAnchor="text" w:hAnchor="text" w:y="1"/>
                    <w:suppressOverlap/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760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D48F667" w14:textId="77777777" w:rsidR="0048519A" w:rsidRPr="00000991" w:rsidRDefault="0048519A" w:rsidP="0048519A">
                  <w:pPr>
                    <w:framePr w:hSpace="141" w:wrap="around" w:vAnchor="text" w:hAnchor="text" w:y="1"/>
                    <w:suppressOverlap/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760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33219E31" w14:textId="77777777" w:rsidR="0048519A" w:rsidRPr="00000991" w:rsidRDefault="0048519A" w:rsidP="0048519A">
                  <w:pPr>
                    <w:framePr w:hSpace="141" w:wrap="around" w:vAnchor="text" w:hAnchor="text" w:y="1"/>
                    <w:suppressOverlap/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760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BBE904C" w14:textId="77777777" w:rsidR="0048519A" w:rsidRPr="00000991" w:rsidRDefault="0048519A" w:rsidP="0048519A">
                  <w:pPr>
                    <w:framePr w:hSpace="141" w:wrap="around" w:vAnchor="text" w:hAnchor="text" w:y="1"/>
                    <w:suppressOverlap/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760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auto"/>
                  </w:tcBorders>
                </w:tcPr>
                <w:p w14:paraId="48B28CEC" w14:textId="77777777" w:rsidR="0048519A" w:rsidRPr="00507098" w:rsidRDefault="0048519A" w:rsidP="0048519A">
                  <w:pPr>
                    <w:framePr w:hSpace="141" w:wrap="around" w:vAnchor="text" w:hAnchor="text" w:y="1"/>
                    <w:suppressOverlap/>
                    <w:jc w:val="center"/>
                  </w:pPr>
                </w:p>
              </w:tc>
            </w:tr>
            <w:tr w:rsidR="0048519A" w:rsidRPr="00507098" w14:paraId="365BA019" w14:textId="77777777" w:rsidTr="002E50DA">
              <w:trPr>
                <w:trHeight w:val="567"/>
              </w:trPr>
              <w:tc>
                <w:tcPr>
                  <w:tcW w:w="760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0539DF0" w14:textId="77777777" w:rsidR="0048519A" w:rsidRPr="00000991" w:rsidRDefault="0048519A" w:rsidP="0048519A">
                  <w:pPr>
                    <w:framePr w:hSpace="141" w:wrap="around" w:vAnchor="text" w:hAnchor="text" w:y="1"/>
                    <w:suppressOverlap/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760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2DEA56E" w14:textId="77777777" w:rsidR="0048519A" w:rsidRPr="00000991" w:rsidRDefault="0048519A" w:rsidP="0048519A">
                  <w:pPr>
                    <w:framePr w:hSpace="141" w:wrap="around" w:vAnchor="text" w:hAnchor="text" w:y="1"/>
                    <w:suppressOverlap/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760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527D2B01" w14:textId="77777777" w:rsidR="0048519A" w:rsidRPr="00000991" w:rsidRDefault="0048519A" w:rsidP="0048519A">
                  <w:pPr>
                    <w:framePr w:hSpace="141" w:wrap="around" w:vAnchor="text" w:hAnchor="text" w:y="1"/>
                    <w:suppressOverlap/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760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26E79683" w14:textId="77777777" w:rsidR="0048519A" w:rsidRPr="00000991" w:rsidRDefault="0048519A" w:rsidP="0048519A">
                  <w:pPr>
                    <w:framePr w:hSpace="141" w:wrap="around" w:vAnchor="text" w:hAnchor="text" w:y="1"/>
                    <w:suppressOverlap/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760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D85EE91" w14:textId="77777777" w:rsidR="0048519A" w:rsidRPr="00000991" w:rsidRDefault="0048519A" w:rsidP="0048519A">
                  <w:pPr>
                    <w:framePr w:hSpace="141" w:wrap="around" w:vAnchor="text" w:hAnchor="text" w:y="1"/>
                    <w:suppressOverlap/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760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auto"/>
                  </w:tcBorders>
                </w:tcPr>
                <w:p w14:paraId="361DF563" w14:textId="77777777" w:rsidR="0048519A" w:rsidRPr="00507098" w:rsidRDefault="0048519A" w:rsidP="0048519A">
                  <w:pPr>
                    <w:framePr w:hSpace="141" w:wrap="around" w:vAnchor="text" w:hAnchor="text" w:y="1"/>
                    <w:suppressOverlap/>
                    <w:jc w:val="center"/>
                  </w:pPr>
                </w:p>
              </w:tc>
            </w:tr>
            <w:tr w:rsidR="0048519A" w:rsidRPr="00507098" w14:paraId="1D607E66" w14:textId="77777777" w:rsidTr="002E50DA">
              <w:trPr>
                <w:trHeight w:val="567"/>
              </w:trPr>
              <w:tc>
                <w:tcPr>
                  <w:tcW w:w="760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74199D58" w14:textId="77777777" w:rsidR="0048519A" w:rsidRPr="00000991" w:rsidRDefault="0048519A" w:rsidP="0048519A">
                  <w:pPr>
                    <w:framePr w:hSpace="141" w:wrap="around" w:vAnchor="text" w:hAnchor="text" w:y="1"/>
                    <w:suppressOverlap/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760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15B63700" w14:textId="77777777" w:rsidR="0048519A" w:rsidRPr="00000991" w:rsidRDefault="0048519A" w:rsidP="0048519A">
                  <w:pPr>
                    <w:framePr w:hSpace="141" w:wrap="around" w:vAnchor="text" w:hAnchor="text" w:y="1"/>
                    <w:suppressOverlap/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760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0A68C269" w14:textId="77777777" w:rsidR="0048519A" w:rsidRPr="00000991" w:rsidRDefault="0048519A" w:rsidP="0048519A">
                  <w:pPr>
                    <w:framePr w:hSpace="141" w:wrap="around" w:vAnchor="text" w:hAnchor="text" w:y="1"/>
                    <w:suppressOverlap/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760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FF6ED97" w14:textId="77777777" w:rsidR="0048519A" w:rsidRPr="00000991" w:rsidRDefault="0048519A" w:rsidP="0048519A">
                  <w:pPr>
                    <w:framePr w:hSpace="141" w:wrap="around" w:vAnchor="text" w:hAnchor="text" w:y="1"/>
                    <w:suppressOverlap/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760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808080"/>
                  </w:tcBorders>
                </w:tcPr>
                <w:p w14:paraId="6F05A394" w14:textId="77777777" w:rsidR="0048519A" w:rsidRPr="00000991" w:rsidRDefault="0048519A" w:rsidP="0048519A">
                  <w:pPr>
                    <w:framePr w:hSpace="141" w:wrap="around" w:vAnchor="text" w:hAnchor="text" w:y="1"/>
                    <w:suppressOverlap/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760" w:type="dxa"/>
                  <w:tcBorders>
                    <w:top w:val="dashed" w:sz="4" w:space="0" w:color="808080"/>
                    <w:left w:val="dashed" w:sz="4" w:space="0" w:color="808080"/>
                    <w:bottom w:val="dashed" w:sz="4" w:space="0" w:color="808080"/>
                    <w:right w:val="dashed" w:sz="4" w:space="0" w:color="auto"/>
                  </w:tcBorders>
                </w:tcPr>
                <w:p w14:paraId="466149FE" w14:textId="77777777" w:rsidR="0048519A" w:rsidRPr="00507098" w:rsidRDefault="0048519A" w:rsidP="0048519A">
                  <w:pPr>
                    <w:framePr w:hSpace="141" w:wrap="around" w:vAnchor="text" w:hAnchor="text" w:y="1"/>
                    <w:suppressOverlap/>
                    <w:jc w:val="center"/>
                  </w:pPr>
                </w:p>
              </w:tc>
            </w:tr>
          </w:tbl>
          <w:p w14:paraId="3BEA27A8" w14:textId="4D9A2FA8" w:rsidR="0048519A" w:rsidRDefault="0048519A" w:rsidP="00AC3437">
            <w:pPr>
              <w:rPr>
                <w:rFonts w:ascii="Arial" w:hAnsi="Arial" w:cs="Arial"/>
                <w:sz w:val="24"/>
              </w:rPr>
            </w:pPr>
          </w:p>
        </w:tc>
      </w:tr>
      <w:tr w:rsidR="0019150B" w14:paraId="157C65E8" w14:textId="77777777" w:rsidTr="001A2173">
        <w:tc>
          <w:tcPr>
            <w:tcW w:w="14709" w:type="dxa"/>
            <w:gridSpan w:val="21"/>
            <w:shd w:val="clear" w:color="auto" w:fill="D9D9D9" w:themeFill="background1" w:themeFillShade="D9"/>
          </w:tcPr>
          <w:p w14:paraId="208E7DCA" w14:textId="71B56565" w:rsidR="0019150B" w:rsidRDefault="0019150B" w:rsidP="00AC3437">
            <w:pPr>
              <w:rPr>
                <w:rFonts w:ascii="Arial" w:hAnsi="Arial" w:cs="Arial"/>
                <w:sz w:val="24"/>
              </w:rPr>
            </w:pPr>
            <w:r w:rsidRPr="0079121E">
              <w:rPr>
                <w:rFonts w:ascii="Arial" w:hAnsi="Arial" w:cs="Arial"/>
                <w:b/>
                <w:sz w:val="44"/>
              </w:rPr>
              <w:t>A</w:t>
            </w:r>
            <w:r w:rsidR="00B06167">
              <w:rPr>
                <w:rFonts w:ascii="Arial" w:hAnsi="Arial" w:cs="Arial"/>
                <w:sz w:val="28"/>
              </w:rPr>
              <w:t>ngle</w:t>
            </w:r>
          </w:p>
        </w:tc>
      </w:tr>
      <w:tr w:rsidR="00B8617D" w14:paraId="34A8AA6D" w14:textId="77777777" w:rsidTr="00B06167">
        <w:tc>
          <w:tcPr>
            <w:tcW w:w="3936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7537852" w14:textId="3C509790" w:rsidR="00B8617D" w:rsidRPr="00246D9D" w:rsidRDefault="008B684F" w:rsidP="00496475">
            <w:pPr>
              <w:pStyle w:val="Paragraphedeliste"/>
              <w:numPr>
                <w:ilvl w:val="0"/>
                <w:numId w:val="29"/>
              </w:numPr>
              <w:rPr>
                <w:rFonts w:ascii="Arial" w:hAnsi="Arial" w:cs="Arial"/>
                <w:b/>
                <w:sz w:val="28"/>
              </w:rPr>
            </w:pPr>
            <w:r w:rsidRPr="00246D9D">
              <w:rPr>
                <w:rFonts w:ascii="Arial" w:hAnsi="Arial" w:cs="Arial"/>
                <w:b/>
                <w:sz w:val="28"/>
              </w:rPr>
              <w:t>Comparer des angles</w:t>
            </w:r>
          </w:p>
        </w:tc>
        <w:tc>
          <w:tcPr>
            <w:tcW w:w="2693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25A3CD0" w14:textId="77777777" w:rsidR="00B06167" w:rsidRDefault="008B684F" w:rsidP="00CD435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Angle </w:t>
            </w:r>
            <w:r w:rsidRPr="00B06167">
              <w:rPr>
                <w:rFonts w:ascii="Arial" w:hAnsi="Arial" w:cs="Arial"/>
                <w:b/>
                <w:sz w:val="28"/>
              </w:rPr>
              <w:t>droit</w:t>
            </w:r>
            <w:r w:rsidR="00CD4357" w:rsidRPr="00B06167">
              <w:rPr>
                <w:rFonts w:ascii="Arial" w:hAnsi="Arial" w:cs="Arial"/>
                <w:b/>
                <w:sz w:val="28"/>
              </w:rPr>
              <w:t xml:space="preserve"> </w:t>
            </w:r>
            <w:r w:rsidR="00CD4357" w:rsidRPr="00B06167">
              <w:rPr>
                <w:rFonts w:ascii="Arial" w:hAnsi="Arial" w:cs="Arial"/>
                <w:b/>
                <w:sz w:val="24"/>
              </w:rPr>
              <w:t xml:space="preserve"> </w:t>
            </w:r>
          </w:p>
          <w:p w14:paraId="052CC947" w14:textId="6ADBC6FC" w:rsidR="00B06167" w:rsidRDefault="00CD4357" w:rsidP="00CD435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</w:t>
            </w:r>
          </w:p>
          <w:p w14:paraId="4C586422" w14:textId="21333FE3" w:rsidR="00B06167" w:rsidRDefault="00B06167" w:rsidP="00CD435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4626B2C5" wp14:editId="181C61C1">
                  <wp:extent cx="1017905" cy="670560"/>
                  <wp:effectExtent l="0" t="0" r="0" b="0"/>
                  <wp:docPr id="603" name="Image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67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3BA2C1" w14:textId="70770622" w:rsidR="008B684F" w:rsidRDefault="00CD4357" w:rsidP="00B06167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</w:t>
            </w:r>
          </w:p>
        </w:tc>
        <w:tc>
          <w:tcPr>
            <w:tcW w:w="3969" w:type="dxa"/>
            <w:gridSpan w:val="9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824C12B" w14:textId="49891E4C" w:rsidR="00B8617D" w:rsidRDefault="00CD4357" w:rsidP="00AC343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Angle </w:t>
            </w:r>
            <w:r w:rsidRPr="00B06167">
              <w:rPr>
                <w:rFonts w:ascii="Arial" w:hAnsi="Arial" w:cs="Arial"/>
                <w:b/>
                <w:sz w:val="28"/>
              </w:rPr>
              <w:t>aigu</w:t>
            </w:r>
            <w:r>
              <w:rPr>
                <w:rFonts w:ascii="Arial" w:hAnsi="Arial" w:cs="Arial"/>
                <w:sz w:val="24"/>
              </w:rPr>
              <w:t xml:space="preserve"> (plus petit que le coin de ma règle)</w:t>
            </w:r>
          </w:p>
          <w:p w14:paraId="12DF8C19" w14:textId="608C74E3" w:rsidR="00B06167" w:rsidRDefault="00B06167" w:rsidP="00B0616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02DDBC97" wp14:editId="13DEED14">
                  <wp:extent cx="1017905" cy="670560"/>
                  <wp:effectExtent l="0" t="0" r="0" b="0"/>
                  <wp:docPr id="604" name="Image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67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2BAEAE6" w14:textId="77777777" w:rsidR="00B8617D" w:rsidRDefault="00B06167" w:rsidP="00AC343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Angle </w:t>
            </w:r>
            <w:r w:rsidRPr="00B06167">
              <w:rPr>
                <w:rFonts w:ascii="Arial" w:hAnsi="Arial" w:cs="Arial"/>
                <w:b/>
                <w:sz w:val="28"/>
              </w:rPr>
              <w:t>obtus</w:t>
            </w:r>
            <w:r>
              <w:rPr>
                <w:rFonts w:ascii="Arial" w:hAnsi="Arial" w:cs="Arial"/>
                <w:sz w:val="24"/>
              </w:rPr>
              <w:t xml:space="preserve"> (plus grand que le coin de ma règle)</w:t>
            </w:r>
          </w:p>
          <w:p w14:paraId="250E6796" w14:textId="546F714B" w:rsidR="00B06167" w:rsidRDefault="00B06167" w:rsidP="00B0616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2EC42E2D" wp14:editId="6A39C213">
                  <wp:extent cx="1341120" cy="652145"/>
                  <wp:effectExtent l="0" t="0" r="0" b="0"/>
                  <wp:docPr id="605" name="Image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652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84F" w14:paraId="620D41FD" w14:textId="77777777" w:rsidTr="00B06167">
        <w:tc>
          <w:tcPr>
            <w:tcW w:w="3936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7DAFA01" w14:textId="1F54E4E0" w:rsidR="008B684F" w:rsidRPr="00246D9D" w:rsidRDefault="008B684F" w:rsidP="00496475">
            <w:pPr>
              <w:pStyle w:val="Paragraphedeliste"/>
              <w:numPr>
                <w:ilvl w:val="0"/>
                <w:numId w:val="29"/>
              </w:numPr>
              <w:rPr>
                <w:rFonts w:ascii="Arial" w:hAnsi="Arial" w:cs="Arial"/>
                <w:b/>
                <w:noProof/>
                <w:sz w:val="32"/>
                <w:szCs w:val="32"/>
                <w:lang w:val="fr-FR" w:eastAsia="fr-FR"/>
              </w:rPr>
            </w:pPr>
            <w:r w:rsidRPr="00246D9D">
              <w:rPr>
                <w:rFonts w:ascii="Arial" w:hAnsi="Arial" w:cs="Arial"/>
                <w:b/>
                <w:sz w:val="28"/>
              </w:rPr>
              <w:lastRenderedPageBreak/>
              <w:t>Mesurer des angles</w:t>
            </w:r>
          </w:p>
        </w:tc>
        <w:tc>
          <w:tcPr>
            <w:tcW w:w="2693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6DD2332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Les angles se mesurent en degrés.</w:t>
            </w:r>
          </w:p>
          <w:p w14:paraId="3C9BFA06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  <w:p w14:paraId="46D38F3F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Symbole : </w:t>
            </w:r>
            <w:r w:rsidRPr="00B8617D">
              <w:rPr>
                <w:rFonts w:ascii="Arial" w:hAnsi="Arial" w:cs="Arial"/>
                <w:sz w:val="24"/>
                <w:vertAlign w:val="superscript"/>
              </w:rPr>
              <w:t>O</w:t>
            </w:r>
          </w:p>
          <w:p w14:paraId="36B5DC52" w14:textId="77777777" w:rsidR="008B684F" w:rsidRDefault="008B684F" w:rsidP="008B684F">
            <w:pPr>
              <w:rPr>
                <w:rFonts w:ascii="Arial" w:hAnsi="Arial" w:cs="Arial"/>
                <w:b/>
                <w:noProof/>
                <w:sz w:val="32"/>
                <w:szCs w:val="32"/>
                <w:lang w:val="fr-FR" w:eastAsia="fr-FR"/>
              </w:rPr>
            </w:pPr>
          </w:p>
        </w:tc>
        <w:tc>
          <w:tcPr>
            <w:tcW w:w="3969" w:type="dxa"/>
            <w:gridSpan w:val="9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9D1F51A" w14:textId="35D1C253" w:rsidR="008B684F" w:rsidRDefault="0048519A" w:rsidP="008B684F">
            <w:pPr>
              <w:rPr>
                <w:rFonts w:ascii="Arial" w:hAnsi="Arial" w:cs="Arial"/>
                <w:b/>
                <w:noProof/>
                <w:sz w:val="32"/>
                <w:szCs w:val="32"/>
                <w:lang w:val="fr-FR" w:eastAsia="fr-FR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fr-CA"/>
              </w:rPr>
              <w:drawing>
                <wp:inline distT="0" distB="0" distL="0" distR="0" wp14:anchorId="4B18C856" wp14:editId="586BAB52">
                  <wp:extent cx="2383155" cy="1323975"/>
                  <wp:effectExtent l="0" t="0" r="0" b="9525"/>
                  <wp:docPr id="695" name="Image 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p.jp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6B4D2F2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</w:tr>
      <w:tr w:rsidR="008B684F" w14:paraId="7B15271C" w14:textId="77777777" w:rsidTr="00B06167">
        <w:tc>
          <w:tcPr>
            <w:tcW w:w="4503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D8FBC0E" w14:textId="03CAE74B" w:rsidR="008B684F" w:rsidRPr="00246D9D" w:rsidRDefault="008B684F" w:rsidP="00496475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</w:rPr>
            </w:pPr>
            <w:r w:rsidRPr="00246D9D">
              <w:rPr>
                <w:rFonts w:ascii="Arial" w:hAnsi="Arial" w:cs="Arial"/>
                <w:b/>
                <w:sz w:val="28"/>
              </w:rPr>
              <w:t>Rapporteur d’angles</w:t>
            </w:r>
          </w:p>
        </w:tc>
        <w:tc>
          <w:tcPr>
            <w:tcW w:w="10206" w:type="dxa"/>
            <w:gridSpan w:val="1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EFD1E19" w14:textId="36DC263B" w:rsidR="008B684F" w:rsidRPr="00B06167" w:rsidRDefault="008B684F" w:rsidP="00B06167">
            <w:pPr>
              <w:rPr>
                <w:rFonts w:ascii="Arial" w:hAnsi="Arial" w:cs="Arial"/>
              </w:rPr>
            </w:pPr>
            <w:r w:rsidRPr="009E3030">
              <w:rPr>
                <w:rFonts w:ascii="Arial" w:hAnsi="Arial" w:cs="Arial"/>
              </w:rPr>
              <w:t>1)</w:t>
            </w:r>
            <w:r>
              <w:rPr>
                <w:rFonts w:ascii="Arial" w:hAnsi="Arial" w:cs="Arial"/>
              </w:rPr>
              <w:t xml:space="preserve"> </w:t>
            </w:r>
            <w:r w:rsidRPr="009E3030">
              <w:rPr>
                <w:rFonts w:ascii="Arial" w:hAnsi="Arial" w:cs="Arial"/>
              </w:rPr>
              <w:t>Je place le centre (0) de mon rapporteur d’angles sur le sommet de mon angle.</w:t>
            </w:r>
          </w:p>
          <w:p w14:paraId="3C36FA94" w14:textId="36B3893D" w:rsidR="008B684F" w:rsidRPr="009E3030" w:rsidRDefault="008B684F" w:rsidP="00B061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2) </w:t>
            </w:r>
            <w:r w:rsidRPr="009E3030">
              <w:rPr>
                <w:rFonts w:ascii="Arial" w:hAnsi="Arial" w:cs="Arial"/>
              </w:rPr>
              <w:t>J’aligne la ligne du zéro du rapporteur sur un côté de l’angle.</w:t>
            </w:r>
          </w:p>
          <w:p w14:paraId="0F478E1A" w14:textId="20A4C0E7" w:rsidR="008B684F" w:rsidRPr="009E3030" w:rsidRDefault="008B684F" w:rsidP="008B6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3) </w:t>
            </w:r>
            <w:r w:rsidRPr="009E3030">
              <w:rPr>
                <w:rFonts w:ascii="Arial" w:hAnsi="Arial" w:cs="Arial"/>
              </w:rPr>
              <w:t>Je regarde l’endroit où est le 2</w:t>
            </w:r>
            <w:r w:rsidRPr="009E3030">
              <w:rPr>
                <w:rFonts w:ascii="Arial" w:hAnsi="Arial" w:cs="Arial"/>
                <w:vertAlign w:val="superscript"/>
              </w:rPr>
              <w:t>e</w:t>
            </w:r>
            <w:r w:rsidRPr="009E3030">
              <w:rPr>
                <w:rFonts w:ascii="Arial" w:hAnsi="Arial" w:cs="Arial"/>
              </w:rPr>
              <w:t xml:space="preserve"> côté de mon angle.</w:t>
            </w:r>
          </w:p>
          <w:p w14:paraId="364CA3AE" w14:textId="77777777" w:rsidR="008B684F" w:rsidRDefault="008B684F" w:rsidP="008B684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4) </w:t>
            </w:r>
            <w:r w:rsidRPr="009E3030">
              <w:rPr>
                <w:rFonts w:ascii="Arial" w:hAnsi="Arial" w:cs="Arial"/>
              </w:rPr>
              <w:t xml:space="preserve">Je choisis la bonne graduation </w:t>
            </w:r>
            <w:r w:rsidRPr="009E3030">
              <w:rPr>
                <w:rFonts w:ascii="Arial" w:hAnsi="Arial" w:cs="Arial"/>
                <w:b/>
              </w:rPr>
              <w:t>en m’assurant de prendre celle qui commence par 0.</w:t>
            </w:r>
          </w:p>
          <w:p w14:paraId="2D8C513C" w14:textId="11979F70" w:rsidR="00086D70" w:rsidRPr="00086D70" w:rsidRDefault="00086D70" w:rsidP="008B684F">
            <w:pPr>
              <w:rPr>
                <w:rFonts w:ascii="Arial" w:hAnsi="Arial" w:cs="Arial"/>
              </w:rPr>
            </w:pPr>
          </w:p>
        </w:tc>
      </w:tr>
      <w:tr w:rsidR="008B684F" w14:paraId="5971CEEF" w14:textId="77777777" w:rsidTr="001A2173">
        <w:tc>
          <w:tcPr>
            <w:tcW w:w="14709" w:type="dxa"/>
            <w:gridSpan w:val="21"/>
            <w:shd w:val="clear" w:color="auto" w:fill="D9D9D9" w:themeFill="background1" w:themeFillShade="D9"/>
          </w:tcPr>
          <w:p w14:paraId="758A65D7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  <w:r w:rsidRPr="0079121E">
              <w:rPr>
                <w:rFonts w:ascii="Arial" w:hAnsi="Arial" w:cs="Arial"/>
                <w:b/>
                <w:sz w:val="44"/>
              </w:rPr>
              <w:t>C</w:t>
            </w:r>
            <w:r>
              <w:rPr>
                <w:rFonts w:ascii="Arial" w:hAnsi="Arial" w:cs="Arial"/>
                <w:sz w:val="28"/>
              </w:rPr>
              <w:t>apacité</w:t>
            </w:r>
          </w:p>
        </w:tc>
      </w:tr>
      <w:tr w:rsidR="008B684F" w14:paraId="637815C0" w14:textId="77777777" w:rsidTr="00B06167">
        <w:tc>
          <w:tcPr>
            <w:tcW w:w="3227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E1C7AF7" w14:textId="79D533EB" w:rsidR="008B684F" w:rsidRPr="00F02030" w:rsidRDefault="008B684F" w:rsidP="008B684F">
            <w:pPr>
              <w:rPr>
                <w:rFonts w:ascii="Arial" w:hAnsi="Arial" w:cs="Arial"/>
                <w:sz w:val="24"/>
                <w:szCs w:val="24"/>
              </w:rPr>
            </w:pPr>
            <w:r w:rsidRPr="00F02030">
              <w:rPr>
                <w:rFonts w:ascii="Arial" w:hAnsi="Arial" w:cs="Arial"/>
                <w:sz w:val="24"/>
                <w:szCs w:val="24"/>
              </w:rPr>
              <w:t>La capacité d’un récipient représente la quantité de liquide qu’il peut contenir.</w:t>
            </w:r>
          </w:p>
        </w:tc>
        <w:tc>
          <w:tcPr>
            <w:tcW w:w="3544" w:type="dxa"/>
            <w:gridSpan w:val="8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5A65543" w14:textId="419B77AA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Elle se mesure en litres (l) et en millilitres (ml).</w:t>
            </w:r>
          </w:p>
          <w:p w14:paraId="7921A4CF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  <w:p w14:paraId="320A6DA5" w14:textId="2A917A28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260" w:type="dxa"/>
            <w:gridSpan w:val="7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ED1DBDF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 litre = 1 000 millilitres</w:t>
            </w:r>
          </w:p>
          <w:p w14:paraId="31F3C83F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  <w:p w14:paraId="426778D8" w14:textId="77777777" w:rsidR="008B684F" w:rsidRDefault="008B684F" w:rsidP="008B684F">
            <w:pPr>
              <w:rPr>
                <w:rFonts w:ascii="Arial" w:hAnsi="Arial" w:cs="Arial"/>
                <w:sz w:val="24"/>
                <w:szCs w:val="24"/>
              </w:rPr>
            </w:pPr>
            <w:r w:rsidRPr="006675D9">
              <w:rPr>
                <w:position w:val="-24"/>
              </w:rPr>
              <w:object w:dxaOrig="240" w:dyaOrig="620" w14:anchorId="2A082A86">
                <v:shape id="_x0000_i1026" type="#_x0000_t75" style="width:12pt;height:31.8pt" o:ole="">
                  <v:imagedata r:id="rId70" o:title=""/>
                </v:shape>
                <o:OLEObject Type="Embed" ProgID="Equation.3" ShapeID="_x0000_i1026" DrawAspect="Content" ObjectID="_1459082751" r:id="rId71"/>
              </w:object>
            </w:r>
            <w:r w:rsidRPr="00F02030">
              <w:rPr>
                <w:rFonts w:ascii="Arial" w:hAnsi="Arial" w:cs="Arial"/>
                <w:sz w:val="24"/>
                <w:szCs w:val="24"/>
              </w:rPr>
              <w:t>litre = 500 millilitres</w:t>
            </w:r>
          </w:p>
          <w:p w14:paraId="551D2FA0" w14:textId="16540FEE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678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BB9016A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</w:tr>
      <w:tr w:rsidR="008B684F" w14:paraId="62BFB2E0" w14:textId="77777777" w:rsidTr="00F25D03">
        <w:tc>
          <w:tcPr>
            <w:tcW w:w="14709" w:type="dxa"/>
            <w:gridSpan w:val="21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B2F5AEA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  <w:r w:rsidRPr="00F25D03">
              <w:rPr>
                <w:rFonts w:ascii="Arial" w:hAnsi="Arial" w:cs="Arial"/>
                <w:b/>
                <w:sz w:val="44"/>
              </w:rPr>
              <w:t>L</w:t>
            </w:r>
            <w:r w:rsidRPr="00F25D03">
              <w:rPr>
                <w:rFonts w:ascii="Arial" w:hAnsi="Arial" w:cs="Arial"/>
                <w:sz w:val="28"/>
              </w:rPr>
              <w:t>ongueur</w:t>
            </w:r>
          </w:p>
        </w:tc>
      </w:tr>
      <w:tr w:rsidR="00F25D03" w14:paraId="61BE921D" w14:textId="77777777" w:rsidTr="00F25D03">
        <w:tc>
          <w:tcPr>
            <w:tcW w:w="14709" w:type="dxa"/>
            <w:gridSpan w:val="21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</w:tcPr>
          <w:p w14:paraId="59B60E2B" w14:textId="22D02F89" w:rsidR="00F25D03" w:rsidRPr="00F25D03" w:rsidRDefault="00F25D03" w:rsidP="00F25D03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C’est la grandeur d’une ligne ou d’un segment.</w:t>
            </w:r>
          </w:p>
          <w:p w14:paraId="0A0E4D77" w14:textId="06786301" w:rsidR="00F25D03" w:rsidRPr="00F25D03" w:rsidRDefault="00F25D03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Je mesure la longueur avec une règle.</w:t>
            </w:r>
          </w:p>
        </w:tc>
      </w:tr>
      <w:tr w:rsidR="0048519A" w14:paraId="62D41B8E" w14:textId="77777777" w:rsidTr="00F25D03">
        <w:tc>
          <w:tcPr>
            <w:tcW w:w="3510" w:type="dxa"/>
            <w:gridSpan w:val="3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7BC5777" w14:textId="77777777" w:rsidR="00F25D03" w:rsidRPr="00F25D03" w:rsidRDefault="00F25D03" w:rsidP="00F25D03">
            <w:pPr>
              <w:pStyle w:val="Paragraphedeliste"/>
              <w:rPr>
                <w:rFonts w:ascii="Arial" w:hAnsi="Arial" w:cs="Arial"/>
                <w:b/>
              </w:rPr>
            </w:pPr>
          </w:p>
          <w:p w14:paraId="6EF6A646" w14:textId="77777777" w:rsidR="0048519A" w:rsidRPr="00246D9D" w:rsidRDefault="0048519A" w:rsidP="00496475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</w:rPr>
            </w:pPr>
            <w:r w:rsidRPr="00246D9D">
              <w:rPr>
                <w:rFonts w:ascii="Arial" w:hAnsi="Arial" w:cs="Arial"/>
                <w:b/>
                <w:sz w:val="28"/>
              </w:rPr>
              <w:t>Unités de mesure</w:t>
            </w:r>
          </w:p>
          <w:p w14:paraId="0755B6BB" w14:textId="77777777" w:rsidR="0048519A" w:rsidRDefault="0048519A" w:rsidP="008B684F">
            <w:pPr>
              <w:rPr>
                <w:rFonts w:ascii="Arial" w:hAnsi="Arial" w:cs="Arial"/>
              </w:rPr>
            </w:pPr>
          </w:p>
          <w:p w14:paraId="4BB24AB5" w14:textId="77777777" w:rsidR="0048519A" w:rsidRPr="00C0625C" w:rsidRDefault="0048519A" w:rsidP="0048519A">
            <w:pPr>
              <w:rPr>
                <w:rFonts w:ascii="Arial" w:hAnsi="Arial" w:cs="Arial"/>
                <w:sz w:val="24"/>
              </w:rPr>
            </w:pPr>
            <w:r w:rsidRPr="00C0625C">
              <w:rPr>
                <w:rFonts w:ascii="Arial" w:hAnsi="Arial" w:cs="Arial"/>
                <w:sz w:val="24"/>
              </w:rPr>
              <w:t>10 dm dans 1 m</w:t>
            </w:r>
          </w:p>
          <w:p w14:paraId="11E8D96C" w14:textId="77777777" w:rsidR="0048519A" w:rsidRPr="00C0625C" w:rsidRDefault="0048519A" w:rsidP="0048519A">
            <w:pPr>
              <w:rPr>
                <w:rFonts w:ascii="Arial" w:hAnsi="Arial" w:cs="Arial"/>
                <w:sz w:val="24"/>
              </w:rPr>
            </w:pPr>
            <w:r w:rsidRPr="00C0625C">
              <w:rPr>
                <w:rFonts w:ascii="Arial" w:hAnsi="Arial" w:cs="Arial"/>
                <w:sz w:val="24"/>
              </w:rPr>
              <w:t>100 cm dans 1 m</w:t>
            </w:r>
          </w:p>
          <w:p w14:paraId="2CE9CBA4" w14:textId="77777777" w:rsidR="0048519A" w:rsidRDefault="0048519A" w:rsidP="0048519A">
            <w:pPr>
              <w:rPr>
                <w:rFonts w:ascii="Arial" w:hAnsi="Arial" w:cs="Arial"/>
                <w:sz w:val="24"/>
              </w:rPr>
            </w:pPr>
            <w:r w:rsidRPr="00C0625C">
              <w:rPr>
                <w:rFonts w:ascii="Arial" w:hAnsi="Arial" w:cs="Arial"/>
                <w:sz w:val="24"/>
              </w:rPr>
              <w:t>1000 mm dans 1 m</w:t>
            </w:r>
          </w:p>
          <w:p w14:paraId="20363064" w14:textId="77777777" w:rsidR="0048519A" w:rsidRDefault="0048519A" w:rsidP="0048519A">
            <w:pPr>
              <w:rPr>
                <w:rFonts w:ascii="Arial" w:hAnsi="Arial" w:cs="Arial"/>
                <w:sz w:val="24"/>
              </w:rPr>
            </w:pPr>
          </w:p>
          <w:p w14:paraId="59EB2FB0" w14:textId="77777777" w:rsidR="0048519A" w:rsidRPr="00C0625C" w:rsidRDefault="0048519A" w:rsidP="0048519A">
            <w:pPr>
              <w:rPr>
                <w:rFonts w:ascii="Arial" w:hAnsi="Arial" w:cs="Arial"/>
                <w:sz w:val="24"/>
              </w:rPr>
            </w:pPr>
            <w:r w:rsidRPr="00C0625C">
              <w:rPr>
                <w:rFonts w:ascii="Arial" w:hAnsi="Arial" w:cs="Arial"/>
                <w:sz w:val="24"/>
              </w:rPr>
              <w:t>10 cm dans 1 dm</w:t>
            </w:r>
          </w:p>
          <w:p w14:paraId="2E915818" w14:textId="77777777" w:rsidR="0048519A" w:rsidRPr="00C0625C" w:rsidRDefault="0048519A" w:rsidP="0048519A">
            <w:pPr>
              <w:rPr>
                <w:rFonts w:ascii="Arial" w:hAnsi="Arial" w:cs="Arial"/>
                <w:sz w:val="24"/>
              </w:rPr>
            </w:pPr>
            <w:r w:rsidRPr="00C0625C">
              <w:rPr>
                <w:rFonts w:ascii="Arial" w:hAnsi="Arial" w:cs="Arial"/>
                <w:sz w:val="24"/>
              </w:rPr>
              <w:t>100 mm dans 1 dm</w:t>
            </w:r>
          </w:p>
          <w:p w14:paraId="18ED4C70" w14:textId="77777777" w:rsidR="0048519A" w:rsidRPr="00C0625C" w:rsidRDefault="0048519A" w:rsidP="0048519A">
            <w:pPr>
              <w:rPr>
                <w:rFonts w:ascii="Arial" w:hAnsi="Arial" w:cs="Arial"/>
                <w:sz w:val="24"/>
              </w:rPr>
            </w:pPr>
          </w:p>
          <w:p w14:paraId="58A8A193" w14:textId="0AA4AD8E" w:rsidR="0048519A" w:rsidRPr="00F25D03" w:rsidRDefault="0048519A" w:rsidP="00F25D03">
            <w:pPr>
              <w:rPr>
                <w:rFonts w:ascii="Arial" w:hAnsi="Arial" w:cs="Arial"/>
                <w:sz w:val="24"/>
              </w:rPr>
            </w:pPr>
            <w:r w:rsidRPr="00C0625C">
              <w:rPr>
                <w:rFonts w:ascii="Arial" w:hAnsi="Arial" w:cs="Arial"/>
                <w:sz w:val="24"/>
              </w:rPr>
              <w:t>10 mm dans 1 cm</w:t>
            </w:r>
          </w:p>
        </w:tc>
        <w:tc>
          <w:tcPr>
            <w:tcW w:w="11199" w:type="dxa"/>
            <w:gridSpan w:val="18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B4BE21F" w14:textId="77777777" w:rsidR="0048519A" w:rsidRDefault="0048519A" w:rsidP="008B684F">
            <w:pPr>
              <w:rPr>
                <w:rFonts w:ascii="Arial" w:hAnsi="Arial" w:cs="Arial"/>
                <w:sz w:val="10"/>
              </w:rPr>
            </w:pPr>
          </w:p>
          <w:p w14:paraId="6D212374" w14:textId="77777777" w:rsidR="00F25D03" w:rsidRDefault="00F25D03" w:rsidP="008B684F">
            <w:pPr>
              <w:rPr>
                <w:rFonts w:ascii="Arial" w:hAnsi="Arial" w:cs="Arial"/>
                <w:sz w:val="10"/>
              </w:rPr>
            </w:pPr>
          </w:p>
          <w:p w14:paraId="6AA2C54C" w14:textId="77777777" w:rsidR="00F25D03" w:rsidRDefault="00F25D03" w:rsidP="008B684F">
            <w:pPr>
              <w:rPr>
                <w:rFonts w:ascii="Arial" w:hAnsi="Arial" w:cs="Arial"/>
                <w:sz w:val="10"/>
              </w:rPr>
            </w:pPr>
          </w:p>
          <w:p w14:paraId="0177F4F7" w14:textId="77777777" w:rsidR="00F25D03" w:rsidRDefault="00F25D03" w:rsidP="008B684F">
            <w:pPr>
              <w:rPr>
                <w:rFonts w:ascii="Arial" w:hAnsi="Arial" w:cs="Arial"/>
                <w:sz w:val="10"/>
              </w:rPr>
            </w:pPr>
          </w:p>
          <w:p w14:paraId="71FD60F9" w14:textId="77777777" w:rsidR="00F25D03" w:rsidRDefault="00F25D03" w:rsidP="008B684F">
            <w:pPr>
              <w:rPr>
                <w:rFonts w:ascii="Arial" w:hAnsi="Arial" w:cs="Arial"/>
                <w:sz w:val="10"/>
              </w:rPr>
            </w:pPr>
          </w:p>
          <w:p w14:paraId="207E27F9" w14:textId="77777777" w:rsidR="00F25D03" w:rsidRPr="007A527D" w:rsidRDefault="00F25D03" w:rsidP="008B684F">
            <w:pPr>
              <w:rPr>
                <w:rFonts w:ascii="Arial" w:hAnsi="Arial" w:cs="Arial"/>
                <w:sz w:val="10"/>
              </w:rPr>
            </w:pPr>
          </w:p>
          <w:tbl>
            <w:tblPr>
              <w:tblStyle w:val="Grilledutableau"/>
              <w:tblW w:w="10717" w:type="dxa"/>
              <w:tblLayout w:type="fixed"/>
              <w:tblLook w:val="04A0" w:firstRow="1" w:lastRow="0" w:firstColumn="1" w:lastColumn="0" w:noHBand="0" w:noVBand="1"/>
            </w:tblPr>
            <w:tblGrid>
              <w:gridCol w:w="1531"/>
              <w:gridCol w:w="1531"/>
              <w:gridCol w:w="1531"/>
              <w:gridCol w:w="1531"/>
              <w:gridCol w:w="1531"/>
              <w:gridCol w:w="1531"/>
              <w:gridCol w:w="1531"/>
            </w:tblGrid>
            <w:tr w:rsidR="00F25D03" w:rsidRPr="00F25D03" w14:paraId="329CE94D" w14:textId="77777777" w:rsidTr="00F25D03">
              <w:trPr>
                <w:trHeight w:val="680"/>
              </w:trPr>
              <w:tc>
                <w:tcPr>
                  <w:tcW w:w="1531" w:type="dxa"/>
                </w:tcPr>
                <w:p w14:paraId="59A34F22" w14:textId="77777777" w:rsidR="00F25D03" w:rsidRPr="00F25D03" w:rsidRDefault="00F25D03" w:rsidP="00F25D03">
                  <w:pPr>
                    <w:framePr w:hSpace="141" w:wrap="around" w:vAnchor="text" w:hAnchor="text" w:y="1"/>
                    <w:suppressOverlap/>
                    <w:jc w:val="center"/>
                    <w:rPr>
                      <w:b/>
                      <w:sz w:val="24"/>
                    </w:rPr>
                  </w:pPr>
                  <w:r w:rsidRPr="00F25D03">
                    <w:rPr>
                      <w:b/>
                      <w:sz w:val="24"/>
                    </w:rPr>
                    <w:t>Kilomètres</w:t>
                  </w:r>
                </w:p>
              </w:tc>
              <w:tc>
                <w:tcPr>
                  <w:tcW w:w="1531" w:type="dxa"/>
                  <w:shd w:val="clear" w:color="auto" w:fill="BFBFBF" w:themeFill="background1" w:themeFillShade="BF"/>
                </w:tcPr>
                <w:p w14:paraId="691FB79F" w14:textId="77777777" w:rsidR="00F25D03" w:rsidRPr="00F25D03" w:rsidRDefault="00F25D03" w:rsidP="00F25D03">
                  <w:pPr>
                    <w:framePr w:hSpace="141" w:wrap="around" w:vAnchor="text" w:hAnchor="text" w:y="1"/>
                    <w:suppressOverlap/>
                    <w:jc w:val="center"/>
                    <w:rPr>
                      <w:b/>
                      <w:sz w:val="24"/>
                    </w:rPr>
                  </w:pPr>
                  <w:r w:rsidRPr="00F25D03">
                    <w:rPr>
                      <w:b/>
                      <w:sz w:val="24"/>
                    </w:rPr>
                    <w:t>Hectomètres</w:t>
                  </w:r>
                </w:p>
              </w:tc>
              <w:tc>
                <w:tcPr>
                  <w:tcW w:w="1531" w:type="dxa"/>
                  <w:shd w:val="clear" w:color="auto" w:fill="BFBFBF" w:themeFill="background1" w:themeFillShade="BF"/>
                </w:tcPr>
                <w:p w14:paraId="00D43AAA" w14:textId="77777777" w:rsidR="00F25D03" w:rsidRPr="00F25D03" w:rsidRDefault="00F25D03" w:rsidP="00F25D03">
                  <w:pPr>
                    <w:framePr w:hSpace="141" w:wrap="around" w:vAnchor="text" w:hAnchor="text" w:y="1"/>
                    <w:suppressOverlap/>
                    <w:jc w:val="center"/>
                    <w:rPr>
                      <w:b/>
                      <w:sz w:val="24"/>
                    </w:rPr>
                  </w:pPr>
                  <w:r w:rsidRPr="00F25D03">
                    <w:rPr>
                      <w:b/>
                      <w:sz w:val="24"/>
                    </w:rPr>
                    <w:t>Décamètres</w:t>
                  </w:r>
                </w:p>
              </w:tc>
              <w:tc>
                <w:tcPr>
                  <w:tcW w:w="1531" w:type="dxa"/>
                </w:tcPr>
                <w:p w14:paraId="68DB2E73" w14:textId="77777777" w:rsidR="00F25D03" w:rsidRPr="00F25D03" w:rsidRDefault="00F25D03" w:rsidP="00F25D03">
                  <w:pPr>
                    <w:framePr w:hSpace="141" w:wrap="around" w:vAnchor="text" w:hAnchor="text" w:y="1"/>
                    <w:suppressOverlap/>
                    <w:jc w:val="center"/>
                    <w:rPr>
                      <w:b/>
                      <w:sz w:val="24"/>
                    </w:rPr>
                  </w:pPr>
                  <w:r w:rsidRPr="00F25D03">
                    <w:rPr>
                      <w:b/>
                      <w:sz w:val="24"/>
                    </w:rPr>
                    <w:t>Mètres</w:t>
                  </w:r>
                </w:p>
              </w:tc>
              <w:tc>
                <w:tcPr>
                  <w:tcW w:w="1531" w:type="dxa"/>
                </w:tcPr>
                <w:p w14:paraId="3B91CF71" w14:textId="77777777" w:rsidR="00F25D03" w:rsidRPr="00F25D03" w:rsidRDefault="00F25D03" w:rsidP="00F25D03">
                  <w:pPr>
                    <w:framePr w:hSpace="141" w:wrap="around" w:vAnchor="text" w:hAnchor="text" w:y="1"/>
                    <w:suppressOverlap/>
                    <w:jc w:val="center"/>
                    <w:rPr>
                      <w:b/>
                      <w:sz w:val="24"/>
                    </w:rPr>
                  </w:pPr>
                  <w:r w:rsidRPr="00F25D03">
                    <w:rPr>
                      <w:b/>
                      <w:sz w:val="24"/>
                    </w:rPr>
                    <w:t>Décimètres</w:t>
                  </w:r>
                </w:p>
              </w:tc>
              <w:tc>
                <w:tcPr>
                  <w:tcW w:w="1531" w:type="dxa"/>
                </w:tcPr>
                <w:p w14:paraId="63CFE2F0" w14:textId="77777777" w:rsidR="00F25D03" w:rsidRPr="00F25D03" w:rsidRDefault="00F25D03" w:rsidP="00F25D03">
                  <w:pPr>
                    <w:framePr w:hSpace="141" w:wrap="around" w:vAnchor="text" w:hAnchor="text" w:y="1"/>
                    <w:suppressOverlap/>
                    <w:jc w:val="center"/>
                    <w:rPr>
                      <w:b/>
                      <w:sz w:val="24"/>
                    </w:rPr>
                  </w:pPr>
                  <w:r w:rsidRPr="00F25D03">
                    <w:rPr>
                      <w:b/>
                      <w:sz w:val="24"/>
                    </w:rPr>
                    <w:t>Centimètres</w:t>
                  </w:r>
                </w:p>
              </w:tc>
              <w:tc>
                <w:tcPr>
                  <w:tcW w:w="1531" w:type="dxa"/>
                </w:tcPr>
                <w:p w14:paraId="3941F691" w14:textId="77777777" w:rsidR="00F25D03" w:rsidRPr="00F25D03" w:rsidRDefault="00F25D03" w:rsidP="00F25D03">
                  <w:pPr>
                    <w:framePr w:hSpace="141" w:wrap="around" w:vAnchor="text" w:hAnchor="text" w:y="1"/>
                    <w:suppressOverlap/>
                    <w:jc w:val="center"/>
                    <w:rPr>
                      <w:b/>
                      <w:sz w:val="24"/>
                    </w:rPr>
                  </w:pPr>
                  <w:r w:rsidRPr="00F25D03">
                    <w:rPr>
                      <w:b/>
                      <w:sz w:val="24"/>
                    </w:rPr>
                    <w:t>Millimètres</w:t>
                  </w:r>
                </w:p>
              </w:tc>
            </w:tr>
            <w:tr w:rsidR="00F25D03" w:rsidRPr="00F25D03" w14:paraId="508D67E1" w14:textId="77777777" w:rsidTr="00F25D03">
              <w:trPr>
                <w:trHeight w:val="680"/>
              </w:trPr>
              <w:tc>
                <w:tcPr>
                  <w:tcW w:w="1531" w:type="dxa"/>
                </w:tcPr>
                <w:p w14:paraId="48AEF388" w14:textId="77777777" w:rsidR="00F25D03" w:rsidRPr="00F25D03" w:rsidRDefault="00F25D03" w:rsidP="00F25D03">
                  <w:pPr>
                    <w:framePr w:hSpace="141" w:wrap="around" w:vAnchor="text" w:hAnchor="text" w:y="1"/>
                    <w:suppressOverlap/>
                    <w:rPr>
                      <w:sz w:val="24"/>
                    </w:rPr>
                  </w:pPr>
                </w:p>
              </w:tc>
              <w:tc>
                <w:tcPr>
                  <w:tcW w:w="1531" w:type="dxa"/>
                  <w:shd w:val="clear" w:color="auto" w:fill="BFBFBF" w:themeFill="background1" w:themeFillShade="BF"/>
                </w:tcPr>
                <w:p w14:paraId="7AC189F6" w14:textId="77777777" w:rsidR="00F25D03" w:rsidRPr="00F25D03" w:rsidRDefault="00F25D03" w:rsidP="00F25D03">
                  <w:pPr>
                    <w:framePr w:hSpace="141" w:wrap="around" w:vAnchor="text" w:hAnchor="text" w:y="1"/>
                    <w:suppressOverlap/>
                    <w:rPr>
                      <w:sz w:val="24"/>
                    </w:rPr>
                  </w:pPr>
                </w:p>
              </w:tc>
              <w:tc>
                <w:tcPr>
                  <w:tcW w:w="1531" w:type="dxa"/>
                  <w:shd w:val="clear" w:color="auto" w:fill="BFBFBF" w:themeFill="background1" w:themeFillShade="BF"/>
                </w:tcPr>
                <w:p w14:paraId="6DD68F3C" w14:textId="77777777" w:rsidR="00F25D03" w:rsidRPr="00F25D03" w:rsidRDefault="00F25D03" w:rsidP="00F25D03">
                  <w:pPr>
                    <w:framePr w:hSpace="141" w:wrap="around" w:vAnchor="text" w:hAnchor="text" w:y="1"/>
                    <w:suppressOverlap/>
                    <w:rPr>
                      <w:sz w:val="24"/>
                    </w:rPr>
                  </w:pPr>
                </w:p>
              </w:tc>
              <w:tc>
                <w:tcPr>
                  <w:tcW w:w="1531" w:type="dxa"/>
                </w:tcPr>
                <w:p w14:paraId="5B41EE27" w14:textId="77777777" w:rsidR="00F25D03" w:rsidRPr="00F25D03" w:rsidRDefault="00F25D03" w:rsidP="00F25D03">
                  <w:pPr>
                    <w:framePr w:hSpace="141" w:wrap="around" w:vAnchor="text" w:hAnchor="text" w:y="1"/>
                    <w:suppressOverlap/>
                    <w:rPr>
                      <w:sz w:val="24"/>
                    </w:rPr>
                  </w:pPr>
                </w:p>
              </w:tc>
              <w:tc>
                <w:tcPr>
                  <w:tcW w:w="1531" w:type="dxa"/>
                </w:tcPr>
                <w:p w14:paraId="0B5A23AA" w14:textId="77777777" w:rsidR="00F25D03" w:rsidRPr="00F25D03" w:rsidRDefault="00F25D03" w:rsidP="00F25D03">
                  <w:pPr>
                    <w:framePr w:hSpace="141" w:wrap="around" w:vAnchor="text" w:hAnchor="text" w:y="1"/>
                    <w:suppressOverlap/>
                    <w:rPr>
                      <w:sz w:val="24"/>
                    </w:rPr>
                  </w:pPr>
                </w:p>
              </w:tc>
              <w:tc>
                <w:tcPr>
                  <w:tcW w:w="1531" w:type="dxa"/>
                </w:tcPr>
                <w:p w14:paraId="1C16EDE7" w14:textId="77777777" w:rsidR="00F25D03" w:rsidRPr="00F25D03" w:rsidRDefault="00F25D03" w:rsidP="00F25D03">
                  <w:pPr>
                    <w:framePr w:hSpace="141" w:wrap="around" w:vAnchor="text" w:hAnchor="text" w:y="1"/>
                    <w:suppressOverlap/>
                    <w:rPr>
                      <w:sz w:val="24"/>
                    </w:rPr>
                  </w:pPr>
                </w:p>
              </w:tc>
              <w:tc>
                <w:tcPr>
                  <w:tcW w:w="1531" w:type="dxa"/>
                </w:tcPr>
                <w:p w14:paraId="36B172C9" w14:textId="77777777" w:rsidR="00F25D03" w:rsidRPr="00F25D03" w:rsidRDefault="00F25D03" w:rsidP="00F25D03">
                  <w:pPr>
                    <w:framePr w:hSpace="141" w:wrap="around" w:vAnchor="text" w:hAnchor="text" w:y="1"/>
                    <w:suppressOverlap/>
                    <w:rPr>
                      <w:sz w:val="24"/>
                    </w:rPr>
                  </w:pPr>
                </w:p>
              </w:tc>
            </w:tr>
          </w:tbl>
          <w:p w14:paraId="7E6E26D1" w14:textId="77777777" w:rsidR="0048519A" w:rsidRDefault="0048519A" w:rsidP="008B684F">
            <w:pPr>
              <w:rPr>
                <w:rFonts w:ascii="Arial" w:hAnsi="Arial" w:cs="Arial"/>
                <w:sz w:val="24"/>
              </w:rPr>
            </w:pPr>
          </w:p>
        </w:tc>
      </w:tr>
      <w:tr w:rsidR="008B684F" w14:paraId="13D0EF3F" w14:textId="77777777" w:rsidTr="001A2173">
        <w:tc>
          <w:tcPr>
            <w:tcW w:w="14709" w:type="dxa"/>
            <w:gridSpan w:val="21"/>
            <w:shd w:val="clear" w:color="auto" w:fill="D9D9D9" w:themeFill="background1" w:themeFillShade="D9"/>
          </w:tcPr>
          <w:p w14:paraId="656FF9D9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  <w:r w:rsidRPr="0079121E">
              <w:rPr>
                <w:rFonts w:ascii="Arial" w:hAnsi="Arial" w:cs="Arial"/>
                <w:b/>
                <w:sz w:val="44"/>
              </w:rPr>
              <w:lastRenderedPageBreak/>
              <w:t>M</w:t>
            </w:r>
            <w:r>
              <w:rPr>
                <w:rFonts w:ascii="Arial" w:hAnsi="Arial" w:cs="Arial"/>
                <w:sz w:val="28"/>
              </w:rPr>
              <w:t>asse</w:t>
            </w:r>
          </w:p>
        </w:tc>
      </w:tr>
      <w:tr w:rsidR="008B684F" w14:paraId="0A1DBE9D" w14:textId="77777777" w:rsidTr="00246D9D">
        <w:tc>
          <w:tcPr>
            <w:tcW w:w="5353" w:type="dxa"/>
            <w:gridSpan w:val="7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4554E32" w14:textId="77777777" w:rsidR="008B684F" w:rsidRDefault="008B684F" w:rsidP="008B684F">
            <w:pPr>
              <w:rPr>
                <w:rFonts w:ascii="Arial" w:hAnsi="Arial" w:cs="Arial"/>
                <w:sz w:val="24"/>
                <w:szCs w:val="24"/>
              </w:rPr>
            </w:pPr>
            <w:r w:rsidRPr="004807DF">
              <w:rPr>
                <w:rFonts w:ascii="Arial" w:hAnsi="Arial" w:cs="Arial"/>
                <w:sz w:val="24"/>
                <w:szCs w:val="24"/>
              </w:rPr>
              <w:t xml:space="preserve">La masse, </w:t>
            </w:r>
            <w:r>
              <w:rPr>
                <w:rFonts w:ascii="Arial" w:hAnsi="Arial" w:cs="Arial"/>
                <w:sz w:val="24"/>
                <w:szCs w:val="24"/>
              </w:rPr>
              <w:t>c’est la quantité de matière d’un objet.</w:t>
            </w:r>
          </w:p>
          <w:p w14:paraId="37A5B8CB" w14:textId="77777777" w:rsidR="008B684F" w:rsidRDefault="008B684F" w:rsidP="008B684F">
            <w:pPr>
              <w:rPr>
                <w:rFonts w:ascii="Arial" w:hAnsi="Arial" w:cs="Arial"/>
                <w:sz w:val="24"/>
                <w:szCs w:val="24"/>
              </w:rPr>
            </w:pPr>
          </w:p>
          <w:p w14:paraId="51770F90" w14:textId="26485FE4" w:rsidR="008B684F" w:rsidRPr="004807DF" w:rsidRDefault="00F25D03" w:rsidP="008B684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="008B684F">
              <w:rPr>
                <w:rFonts w:ascii="Arial" w:hAnsi="Arial" w:cs="Arial"/>
                <w:sz w:val="24"/>
                <w:szCs w:val="24"/>
              </w:rPr>
              <w:t>n mesure la masse d’un objet en le pesant sur une balance.</w:t>
            </w:r>
          </w:p>
        </w:tc>
        <w:tc>
          <w:tcPr>
            <w:tcW w:w="3260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F9CF2AF" w14:textId="43A6C69E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Elle se mesure en grammes (g) et en kilogrammes (kg)</w:t>
            </w:r>
          </w:p>
          <w:p w14:paraId="23170894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  <w:p w14:paraId="45B0E9E9" w14:textId="0A55362E" w:rsidR="008B684F" w:rsidRDefault="008B684F" w:rsidP="008B684F">
            <w:pPr>
              <w:tabs>
                <w:tab w:val="left" w:pos="1987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ab/>
            </w:r>
          </w:p>
          <w:p w14:paraId="2F0A68D0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  <w:p w14:paraId="3D63ACE2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694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01E6EDE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 kg = 1 000 g</w:t>
            </w:r>
          </w:p>
          <w:p w14:paraId="2D7563A2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  <w:p w14:paraId="2D8F6B21" w14:textId="0CBA83C5" w:rsidR="008B684F" w:rsidRDefault="008B684F" w:rsidP="008B684F">
            <w:pPr>
              <w:rPr>
                <w:rFonts w:ascii="Arial" w:hAnsi="Arial" w:cs="Arial"/>
                <w:sz w:val="24"/>
                <w:szCs w:val="24"/>
              </w:rPr>
            </w:pPr>
            <w:r w:rsidRPr="006675D9">
              <w:rPr>
                <w:position w:val="-24"/>
              </w:rPr>
              <w:object w:dxaOrig="240" w:dyaOrig="620" w14:anchorId="324F76DB">
                <v:shape id="_x0000_i1027" type="#_x0000_t75" style="width:12pt;height:31.8pt" o:ole="">
                  <v:imagedata r:id="rId70" o:title=""/>
                </v:shape>
                <o:OLEObject Type="Embed" ProgID="Equation.3" ShapeID="_x0000_i1027" DrawAspect="Content" ObjectID="_1459082752" r:id="rId72"/>
              </w:object>
            </w:r>
            <w:r>
              <w:rPr>
                <w:rFonts w:ascii="Arial" w:hAnsi="Arial" w:cs="Arial"/>
                <w:sz w:val="24"/>
                <w:szCs w:val="24"/>
              </w:rPr>
              <w:t>kg = 500 g</w:t>
            </w:r>
          </w:p>
          <w:p w14:paraId="0B7C1572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  <w:p w14:paraId="33EC3238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74F5933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</w:tr>
      <w:tr w:rsidR="008B684F" w14:paraId="033D53F8" w14:textId="77777777" w:rsidTr="001A2173">
        <w:tc>
          <w:tcPr>
            <w:tcW w:w="14709" w:type="dxa"/>
            <w:gridSpan w:val="21"/>
            <w:shd w:val="clear" w:color="auto" w:fill="D9D9D9" w:themeFill="background1" w:themeFillShade="D9"/>
          </w:tcPr>
          <w:p w14:paraId="322652A5" w14:textId="5A9021D3" w:rsidR="008B684F" w:rsidRDefault="008B684F" w:rsidP="008B684F">
            <w:pPr>
              <w:rPr>
                <w:rFonts w:ascii="Arial" w:hAnsi="Arial" w:cs="Arial"/>
                <w:sz w:val="24"/>
              </w:rPr>
            </w:pPr>
            <w:r w:rsidRPr="0079121E">
              <w:rPr>
                <w:rFonts w:ascii="Arial" w:hAnsi="Arial" w:cs="Arial"/>
                <w:b/>
                <w:sz w:val="44"/>
              </w:rPr>
              <w:t>P</w:t>
            </w:r>
            <w:r>
              <w:rPr>
                <w:rFonts w:ascii="Arial" w:hAnsi="Arial" w:cs="Arial"/>
                <w:sz w:val="28"/>
              </w:rPr>
              <w:t>érimètre</w:t>
            </w:r>
          </w:p>
        </w:tc>
      </w:tr>
      <w:tr w:rsidR="008B684F" w:rsidRPr="0019150B" w14:paraId="69AE9819" w14:textId="77777777" w:rsidTr="00246D9D">
        <w:tc>
          <w:tcPr>
            <w:tcW w:w="4786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2CB0445" w14:textId="671ACED2" w:rsidR="008B684F" w:rsidRDefault="00F25D03" w:rsidP="008B684F">
            <w:pPr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Mesure</w:t>
            </w:r>
            <w:r w:rsidR="008B684F" w:rsidRPr="007A527D">
              <w:rPr>
                <w:rFonts w:ascii="Arial" w:hAnsi="Arial" w:cs="Arial"/>
                <w:sz w:val="24"/>
                <w:szCs w:val="28"/>
              </w:rPr>
              <w:t xml:space="preserve"> du contour d’une figure.</w:t>
            </w:r>
          </w:p>
          <w:p w14:paraId="216FA73C" w14:textId="77777777" w:rsidR="008B684F" w:rsidRDefault="008B684F" w:rsidP="008B684F">
            <w:pPr>
              <w:rPr>
                <w:rFonts w:ascii="Arial" w:hAnsi="Arial" w:cs="Arial"/>
                <w:sz w:val="24"/>
                <w:szCs w:val="28"/>
              </w:rPr>
            </w:pPr>
          </w:p>
          <w:p w14:paraId="536F5CF2" w14:textId="77777777" w:rsidR="008B684F" w:rsidRDefault="008B684F" w:rsidP="008B684F">
            <w:pPr>
              <w:rPr>
                <w:rFonts w:ascii="Arial" w:hAnsi="Arial" w:cs="Arial"/>
                <w:sz w:val="24"/>
                <w:szCs w:val="28"/>
              </w:rPr>
            </w:pPr>
          </w:p>
          <w:p w14:paraId="724D99EF" w14:textId="77777777" w:rsidR="008B684F" w:rsidRDefault="008B684F" w:rsidP="008B684F">
            <w:pPr>
              <w:rPr>
                <w:rFonts w:ascii="Arial" w:hAnsi="Arial" w:cs="Arial"/>
                <w:sz w:val="24"/>
                <w:szCs w:val="28"/>
              </w:rPr>
            </w:pPr>
          </w:p>
          <w:p w14:paraId="261766DA" w14:textId="77777777" w:rsidR="008B684F" w:rsidRPr="0019150B" w:rsidRDefault="008B684F" w:rsidP="008B684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44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AD18AF1" w14:textId="77777777" w:rsidR="008B684F" w:rsidRPr="00E82389" w:rsidRDefault="008B684F" w:rsidP="008B684F">
            <w:pPr>
              <w:rPr>
                <w:rFonts w:ascii="Arial" w:hAnsi="Arial" w:cs="Arial"/>
                <w:sz w:val="12"/>
                <w:szCs w:val="28"/>
              </w:rPr>
            </w:pPr>
          </w:p>
          <w:tbl>
            <w:tblPr>
              <w:tblStyle w:val="Grilledutableau"/>
              <w:tblW w:w="2986" w:type="dxa"/>
              <w:tblLayout w:type="fixed"/>
              <w:tblLook w:val="04A0" w:firstRow="1" w:lastRow="0" w:firstColumn="1" w:lastColumn="0" w:noHBand="0" w:noVBand="1"/>
            </w:tblPr>
            <w:tblGrid>
              <w:gridCol w:w="667"/>
              <w:gridCol w:w="1546"/>
              <w:gridCol w:w="773"/>
            </w:tblGrid>
            <w:tr w:rsidR="008B684F" w14:paraId="75E7EFF9" w14:textId="77777777" w:rsidTr="00E82389">
              <w:tc>
                <w:tcPr>
                  <w:tcW w:w="66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03CC1FEA" w14:textId="77777777" w:rsidR="008B684F" w:rsidRPr="00E82389" w:rsidRDefault="008B684F" w:rsidP="00B81D8A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Cs w:val="28"/>
                    </w:rPr>
                  </w:pPr>
                </w:p>
              </w:tc>
              <w:tc>
                <w:tcPr>
                  <w:tcW w:w="1546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48F0F7E6" w14:textId="77777777" w:rsidR="008B684F" w:rsidRDefault="008B684F" w:rsidP="00B81D8A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E82389">
                    <w:rPr>
                      <w:rFonts w:ascii="Arial" w:hAnsi="Arial" w:cs="Arial"/>
                      <w:szCs w:val="28"/>
                    </w:rPr>
                    <w:t>5 m</w:t>
                  </w:r>
                </w:p>
              </w:tc>
              <w:tc>
                <w:tcPr>
                  <w:tcW w:w="773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5F630C9E" w14:textId="77777777" w:rsidR="008B684F" w:rsidRPr="00E82389" w:rsidRDefault="008B684F" w:rsidP="00B81D8A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Cs w:val="28"/>
                    </w:rPr>
                  </w:pPr>
                </w:p>
              </w:tc>
            </w:tr>
            <w:tr w:rsidR="008B684F" w14:paraId="7E926375" w14:textId="77777777" w:rsidTr="00E82389">
              <w:trPr>
                <w:trHeight w:val="562"/>
              </w:trPr>
              <w:tc>
                <w:tcPr>
                  <w:tcW w:w="667" w:type="dxa"/>
                  <w:vMerge w:val="restart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5DEE16D8" w14:textId="77777777" w:rsidR="008B684F" w:rsidRPr="00E82389" w:rsidRDefault="008B684F" w:rsidP="00B81D8A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sz w:val="14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14"/>
                      <w:szCs w:val="28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35392" behindDoc="0" locked="0" layoutInCell="1" allowOverlap="1" wp14:anchorId="29908235" wp14:editId="0FE76F29">
                            <wp:simplePos x="0" y="0"/>
                            <wp:positionH relativeFrom="column">
                              <wp:posOffset>330835</wp:posOffset>
                            </wp:positionH>
                            <wp:positionV relativeFrom="paragraph">
                              <wp:posOffset>-5715</wp:posOffset>
                            </wp:positionV>
                            <wp:extent cx="1000125" cy="352425"/>
                            <wp:effectExtent l="0" t="0" r="28575" b="28575"/>
                            <wp:wrapNone/>
                            <wp:docPr id="294" name="Rectangle 2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00125" cy="3524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id="Rectangle 294" o:spid="_x0000_s1026" style="position:absolute;margin-left:26.05pt;margin-top:-.45pt;width:78.75pt;height:27.7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" fillcolor="white [3212]" strokecolor="black [1600]" strokeweight="2pt"/>
                        </w:pict>
                      </mc:Fallback>
                    </mc:AlternateContent>
                  </w:r>
                </w:p>
                <w:p w14:paraId="11EF522F" w14:textId="77777777" w:rsidR="008B684F" w:rsidRPr="00E82389" w:rsidRDefault="008B684F" w:rsidP="00B81D8A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sz w:val="24"/>
                      <w:szCs w:val="28"/>
                    </w:rPr>
                  </w:pPr>
                  <w:r>
                    <w:rPr>
                      <w:rFonts w:ascii="Arial" w:hAnsi="Arial" w:cs="Arial"/>
                      <w:sz w:val="24"/>
                      <w:szCs w:val="28"/>
                    </w:rPr>
                    <w:t>2 m</w:t>
                  </w:r>
                </w:p>
              </w:tc>
              <w:tc>
                <w:tcPr>
                  <w:tcW w:w="1546" w:type="dxa"/>
                  <w:tcBorders>
                    <w:left w:val="single" w:sz="4" w:space="0" w:color="FFFFFF" w:themeColor="background1"/>
                  </w:tcBorders>
                </w:tcPr>
                <w:p w14:paraId="25309644" w14:textId="77777777" w:rsidR="008B684F" w:rsidRPr="00E82389" w:rsidRDefault="008B684F" w:rsidP="00B81D8A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sz w:val="24"/>
                      <w:szCs w:val="28"/>
                    </w:rPr>
                  </w:pPr>
                </w:p>
              </w:tc>
              <w:tc>
                <w:tcPr>
                  <w:tcW w:w="773" w:type="dxa"/>
                  <w:vMerge w:val="restart"/>
                  <w:tcBorders>
                    <w:top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5401633A" w14:textId="77777777" w:rsidR="008B684F" w:rsidRPr="00E82389" w:rsidRDefault="008B684F" w:rsidP="00B81D8A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sz w:val="14"/>
                      <w:szCs w:val="28"/>
                    </w:rPr>
                  </w:pPr>
                </w:p>
                <w:p w14:paraId="54488E92" w14:textId="77777777" w:rsidR="008B684F" w:rsidRPr="00E82389" w:rsidRDefault="008B684F" w:rsidP="00B81D8A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sz w:val="24"/>
                      <w:szCs w:val="28"/>
                    </w:rPr>
                  </w:pPr>
                  <w:r>
                    <w:rPr>
                      <w:rFonts w:ascii="Arial" w:hAnsi="Arial" w:cs="Arial"/>
                      <w:sz w:val="24"/>
                      <w:szCs w:val="28"/>
                    </w:rPr>
                    <w:t>2 m</w:t>
                  </w:r>
                </w:p>
              </w:tc>
            </w:tr>
            <w:tr w:rsidR="008B684F" w14:paraId="415054AF" w14:textId="77777777" w:rsidTr="00E82389">
              <w:trPr>
                <w:trHeight w:val="263"/>
              </w:trPr>
              <w:tc>
                <w:tcPr>
                  <w:tcW w:w="667" w:type="dxa"/>
                  <w:vMerge/>
                  <w:tcBorders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50FE7956" w14:textId="77777777" w:rsidR="008B684F" w:rsidRPr="00E82389" w:rsidRDefault="008B684F" w:rsidP="00B81D8A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sz w:val="14"/>
                      <w:szCs w:val="28"/>
                    </w:rPr>
                  </w:pPr>
                </w:p>
              </w:tc>
              <w:tc>
                <w:tcPr>
                  <w:tcW w:w="1546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4D81BF91" w14:textId="77777777" w:rsidR="008B684F" w:rsidRPr="00E82389" w:rsidRDefault="008B684F" w:rsidP="00B81D8A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 w:val="24"/>
                      <w:szCs w:val="28"/>
                    </w:rPr>
                  </w:pPr>
                  <w:r>
                    <w:rPr>
                      <w:rFonts w:ascii="Arial" w:hAnsi="Arial" w:cs="Arial"/>
                      <w:sz w:val="24"/>
                      <w:szCs w:val="28"/>
                    </w:rPr>
                    <w:t>5 m</w:t>
                  </w:r>
                </w:p>
              </w:tc>
              <w:tc>
                <w:tcPr>
                  <w:tcW w:w="773" w:type="dxa"/>
                  <w:vMerge/>
                  <w:tcBorders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059F0A07" w14:textId="77777777" w:rsidR="008B684F" w:rsidRPr="00E82389" w:rsidRDefault="008B684F" w:rsidP="00B81D8A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sz w:val="14"/>
                      <w:szCs w:val="28"/>
                    </w:rPr>
                  </w:pPr>
                </w:p>
              </w:tc>
            </w:tr>
          </w:tbl>
          <w:p w14:paraId="1011BC01" w14:textId="77777777" w:rsidR="008B684F" w:rsidRDefault="008B684F" w:rsidP="008B684F">
            <w:pPr>
              <w:rPr>
                <w:rFonts w:ascii="Arial" w:hAnsi="Arial" w:cs="Arial"/>
                <w:b/>
                <w:szCs w:val="28"/>
              </w:rPr>
            </w:pPr>
            <w:r w:rsidRPr="00B47D13">
              <w:rPr>
                <w:rFonts w:ascii="Arial" w:hAnsi="Arial" w:cs="Arial"/>
                <w:b/>
                <w:szCs w:val="28"/>
              </w:rPr>
              <w:t>5 m + 2 m + 5 m + 2 m = 14 m</w:t>
            </w:r>
          </w:p>
          <w:p w14:paraId="41CD8282" w14:textId="77777777" w:rsidR="00F25D03" w:rsidRPr="00B47D13" w:rsidRDefault="00F25D03" w:rsidP="008B684F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6095" w:type="dxa"/>
            <w:gridSpan w:val="8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4149344" w14:textId="77777777" w:rsidR="008B684F" w:rsidRPr="00F25D03" w:rsidRDefault="008B684F" w:rsidP="008B684F">
            <w:pPr>
              <w:rPr>
                <w:rFonts w:ascii="Arial" w:hAnsi="Arial" w:cs="Arial"/>
                <w:sz w:val="24"/>
                <w:szCs w:val="24"/>
              </w:rPr>
            </w:pPr>
            <w:r w:rsidRPr="00F25D03">
              <w:rPr>
                <w:rFonts w:ascii="Arial" w:hAnsi="Arial" w:cs="Arial"/>
                <w:sz w:val="24"/>
                <w:szCs w:val="24"/>
              </w:rPr>
              <w:t>J’additionne les mesures de tous les côtés.</w:t>
            </w:r>
          </w:p>
        </w:tc>
        <w:tc>
          <w:tcPr>
            <w:tcW w:w="28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462499B" w14:textId="77777777" w:rsidR="008B684F" w:rsidRPr="0019150B" w:rsidRDefault="008B684F" w:rsidP="008B684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B684F" w14:paraId="307C0F3E" w14:textId="77777777" w:rsidTr="001A2173">
        <w:tc>
          <w:tcPr>
            <w:tcW w:w="14709" w:type="dxa"/>
            <w:gridSpan w:val="21"/>
            <w:shd w:val="clear" w:color="auto" w:fill="D9D9D9" w:themeFill="background1" w:themeFillShade="D9"/>
          </w:tcPr>
          <w:p w14:paraId="6A0DDA49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  <w:r w:rsidRPr="0079121E">
              <w:rPr>
                <w:rFonts w:ascii="Arial" w:hAnsi="Arial" w:cs="Arial"/>
                <w:b/>
                <w:sz w:val="44"/>
              </w:rPr>
              <w:t>T</w:t>
            </w:r>
            <w:r>
              <w:rPr>
                <w:rFonts w:ascii="Arial" w:hAnsi="Arial" w:cs="Arial"/>
                <w:sz w:val="28"/>
              </w:rPr>
              <w:t>empérature</w:t>
            </w:r>
          </w:p>
        </w:tc>
      </w:tr>
      <w:tr w:rsidR="008B684F" w14:paraId="52AF7FB2" w14:textId="77777777" w:rsidTr="00336961">
        <w:tc>
          <w:tcPr>
            <w:tcW w:w="5353" w:type="dxa"/>
            <w:gridSpan w:val="7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</w:tcPr>
          <w:p w14:paraId="22618681" w14:textId="4329A334" w:rsidR="008B684F" w:rsidRPr="00672948" w:rsidRDefault="008B684F" w:rsidP="008B684F">
            <w:pPr>
              <w:rPr>
                <w:rFonts w:ascii="Arial" w:hAnsi="Arial" w:cs="Arial"/>
                <w:sz w:val="24"/>
                <w:szCs w:val="24"/>
              </w:rPr>
            </w:pPr>
            <w:r w:rsidRPr="00672948">
              <w:rPr>
                <w:rFonts w:ascii="Arial" w:hAnsi="Arial" w:cs="Arial"/>
                <w:sz w:val="24"/>
                <w:szCs w:val="24"/>
              </w:rPr>
              <w:t>La température se mesure en degrés Celsius</w:t>
            </w:r>
            <w:r>
              <w:rPr>
                <w:rFonts w:ascii="Arial" w:hAnsi="Arial" w:cs="Arial"/>
                <w:sz w:val="24"/>
                <w:szCs w:val="24"/>
              </w:rPr>
              <w:t xml:space="preserve"> à l’aide d’un thermomètre. </w:t>
            </w:r>
          </w:p>
        </w:tc>
        <w:tc>
          <w:tcPr>
            <w:tcW w:w="2835" w:type="dxa"/>
            <w:gridSpan w:val="4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</w:tcPr>
          <w:p w14:paraId="1271D98F" w14:textId="76BB6CBD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0F4798E8" wp14:editId="3CA03C28">
                  <wp:extent cx="1266190" cy="1266190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rmomètre.pn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190" cy="126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6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</w:tcPr>
          <w:p w14:paraId="34B3FC7F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  <w:p w14:paraId="77EA5ACA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  <w:p w14:paraId="74AA0299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  <w:p w14:paraId="3932944E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  <w:p w14:paraId="64703D64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678" w:type="dxa"/>
            <w:gridSpan w:val="4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</w:tcPr>
          <w:p w14:paraId="40F002FD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</w:tr>
      <w:tr w:rsidR="008B684F" w14:paraId="4420C90F" w14:textId="77777777" w:rsidTr="00336961">
        <w:tc>
          <w:tcPr>
            <w:tcW w:w="3227" w:type="dxa"/>
            <w:gridSpan w:val="2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1C2BD10" w14:textId="77777777" w:rsidR="008B684F" w:rsidRPr="00877687" w:rsidRDefault="008B684F" w:rsidP="00496475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</w:rPr>
            </w:pPr>
            <w:r w:rsidRPr="00877687">
              <w:rPr>
                <w:rFonts w:ascii="Arial" w:hAnsi="Arial" w:cs="Arial"/>
                <w:b/>
                <w:sz w:val="28"/>
              </w:rPr>
              <w:t xml:space="preserve">Degré Celsius </w:t>
            </w:r>
          </w:p>
        </w:tc>
        <w:tc>
          <w:tcPr>
            <w:tcW w:w="5670" w:type="dxa"/>
            <w:gridSpan w:val="12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6DBC9C9" w14:textId="7FAEA65A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Symbole : </w:t>
            </w:r>
            <w:r w:rsidRPr="00B148DD">
              <w:rPr>
                <w:rFonts w:ascii="Arial" w:hAnsi="Arial" w:cs="Arial"/>
                <w:sz w:val="24"/>
                <w:vertAlign w:val="superscript"/>
              </w:rPr>
              <w:t>o</w:t>
            </w:r>
            <w:r>
              <w:rPr>
                <w:rFonts w:ascii="Arial" w:hAnsi="Arial" w:cs="Arial"/>
                <w:sz w:val="24"/>
              </w:rPr>
              <w:t>C</w:t>
            </w:r>
          </w:p>
          <w:p w14:paraId="2D2002F9" w14:textId="77777777" w:rsidR="008B684F" w:rsidRDefault="00246D9D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Unité de mesure de la température.</w:t>
            </w:r>
          </w:p>
          <w:p w14:paraId="29FDD404" w14:textId="596C5C5B" w:rsidR="00246D9D" w:rsidRDefault="00246D9D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9BB59A0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678" w:type="dxa"/>
            <w:gridSpan w:val="4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369FD21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</w:tr>
    </w:tbl>
    <w:p w14:paraId="37F012E5" w14:textId="77777777" w:rsidR="00F25D03" w:rsidRDefault="00F25D03">
      <w:r>
        <w:br w:type="page"/>
      </w:r>
    </w:p>
    <w:tbl>
      <w:tblPr>
        <w:tblStyle w:val="Grilledutableau"/>
        <w:tblpPr w:leftFromText="141" w:rightFromText="141" w:vertAnchor="text" w:tblpY="1"/>
        <w:tblOverlap w:val="never"/>
        <w:tblW w:w="14709" w:type="dxa"/>
        <w:tblLayout w:type="fixed"/>
        <w:tblLook w:val="04A0" w:firstRow="1" w:lastRow="0" w:firstColumn="1" w:lastColumn="0" w:noHBand="0" w:noVBand="1"/>
      </w:tblPr>
      <w:tblGrid>
        <w:gridCol w:w="2277"/>
        <w:gridCol w:w="99"/>
        <w:gridCol w:w="1560"/>
        <w:gridCol w:w="567"/>
        <w:gridCol w:w="2693"/>
        <w:gridCol w:w="425"/>
        <w:gridCol w:w="709"/>
        <w:gridCol w:w="283"/>
        <w:gridCol w:w="1418"/>
        <w:gridCol w:w="4678"/>
      </w:tblGrid>
      <w:tr w:rsidR="008B684F" w14:paraId="557599AD" w14:textId="77777777" w:rsidTr="001A2173">
        <w:tc>
          <w:tcPr>
            <w:tcW w:w="14709" w:type="dxa"/>
            <w:gridSpan w:val="10"/>
            <w:shd w:val="clear" w:color="auto" w:fill="D9D9D9" w:themeFill="background1" w:themeFillShade="D9"/>
          </w:tcPr>
          <w:p w14:paraId="38CE17D8" w14:textId="3C1CCCF8" w:rsidR="008B684F" w:rsidRDefault="008B684F" w:rsidP="008B684F">
            <w:pPr>
              <w:rPr>
                <w:rFonts w:ascii="Arial" w:hAnsi="Arial" w:cs="Arial"/>
                <w:sz w:val="24"/>
              </w:rPr>
            </w:pPr>
            <w:r w:rsidRPr="0079121E">
              <w:rPr>
                <w:rFonts w:ascii="Arial" w:hAnsi="Arial" w:cs="Arial"/>
                <w:b/>
                <w:sz w:val="44"/>
              </w:rPr>
              <w:lastRenderedPageBreak/>
              <w:t>T</w:t>
            </w:r>
            <w:r>
              <w:rPr>
                <w:rFonts w:ascii="Arial" w:hAnsi="Arial" w:cs="Arial"/>
                <w:sz w:val="28"/>
              </w:rPr>
              <w:t>emps</w:t>
            </w:r>
          </w:p>
        </w:tc>
      </w:tr>
      <w:tr w:rsidR="008B684F" w14:paraId="269C3865" w14:textId="77777777" w:rsidTr="00B06167">
        <w:tc>
          <w:tcPr>
            <w:tcW w:w="2376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C8B3C16" w14:textId="522C3D3A" w:rsidR="008B684F" w:rsidRPr="00246D9D" w:rsidRDefault="008B684F" w:rsidP="00496475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246D9D">
              <w:rPr>
                <w:rFonts w:ascii="Arial" w:hAnsi="Arial" w:cs="Arial"/>
                <w:b/>
                <w:sz w:val="28"/>
                <w:szCs w:val="28"/>
              </w:rPr>
              <w:t>Année</w:t>
            </w:r>
          </w:p>
        </w:tc>
        <w:tc>
          <w:tcPr>
            <w:tcW w:w="6237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635BF4D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 année = 12 mois</w:t>
            </w:r>
          </w:p>
          <w:p w14:paraId="142265F9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 année = 365 jours (ou 366 jour les années bissextiles)</w:t>
            </w:r>
          </w:p>
          <w:p w14:paraId="06AECF03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 année = 52 semaines</w:t>
            </w:r>
          </w:p>
          <w:p w14:paraId="048D0DC9" w14:textId="1D77B333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1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25679D0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67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A8BF755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</w:tr>
      <w:tr w:rsidR="008B684F" w14:paraId="069E0EAA" w14:textId="77777777" w:rsidTr="00F25D03">
        <w:tc>
          <w:tcPr>
            <w:tcW w:w="2376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B956462" w14:textId="7B48597D" w:rsidR="008B684F" w:rsidRPr="00246D9D" w:rsidRDefault="008B684F" w:rsidP="00496475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246D9D">
              <w:rPr>
                <w:rFonts w:ascii="Arial" w:hAnsi="Arial" w:cs="Arial"/>
                <w:b/>
                <w:sz w:val="28"/>
                <w:szCs w:val="28"/>
              </w:rPr>
              <w:t>Jour</w:t>
            </w:r>
          </w:p>
        </w:tc>
        <w:tc>
          <w:tcPr>
            <w:tcW w:w="5245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D38B19B" w14:textId="219E017B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 journée = 24 heures</w:t>
            </w:r>
          </w:p>
          <w:p w14:paraId="65ED6816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410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FBF0E59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67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F965DEC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</w:tr>
      <w:tr w:rsidR="008B684F" w14:paraId="0217D0A3" w14:textId="77777777" w:rsidTr="00B06167">
        <w:tc>
          <w:tcPr>
            <w:tcW w:w="2376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8A540C2" w14:textId="77777777" w:rsidR="008B684F" w:rsidRPr="00246D9D" w:rsidRDefault="008B684F" w:rsidP="00496475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246D9D">
              <w:rPr>
                <w:rFonts w:ascii="Arial" w:hAnsi="Arial" w:cs="Arial"/>
                <w:b/>
                <w:sz w:val="28"/>
                <w:szCs w:val="28"/>
              </w:rPr>
              <w:t>Heures</w:t>
            </w:r>
          </w:p>
        </w:tc>
        <w:tc>
          <w:tcPr>
            <w:tcW w:w="2127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6B24ABC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noProof/>
                <w:color w:val="0000FF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570548D7" wp14:editId="6A309036">
                      <wp:simplePos x="0" y="0"/>
                      <wp:positionH relativeFrom="column">
                        <wp:posOffset>525780</wp:posOffset>
                      </wp:positionH>
                      <wp:positionV relativeFrom="paragraph">
                        <wp:posOffset>498475</wp:posOffset>
                      </wp:positionV>
                      <wp:extent cx="45719" cy="45719"/>
                      <wp:effectExtent l="0" t="0" r="12065" b="12065"/>
                      <wp:wrapNone/>
                      <wp:docPr id="19" name="Ellips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9" o:spid="_x0000_s1026" style="position:absolute;margin-left:41.4pt;margin-top:39.25pt;width:3.6pt;height:3.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color w:val="0000FF"/>
                <w:lang w:eastAsia="fr-CA"/>
              </w:rPr>
              <w:drawing>
                <wp:inline distT="0" distB="0" distL="0" distR="0" wp14:anchorId="1D4F7FFC" wp14:editId="641964F8">
                  <wp:extent cx="1064787" cy="1047750"/>
                  <wp:effectExtent l="0" t="0" r="2540" b="0"/>
                  <wp:docPr id="9" name="irc_mi" descr="http://enigmes-a-thematiques.fr/epreuves/images/ep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nigmes-a-thematiques.fr/epreuves/images/ep131.png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787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E9FCAB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528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B8EF507" w14:textId="7B3CB864" w:rsidR="008B684F" w:rsidRDefault="00F25D03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13h : 1 :00</w:t>
            </w:r>
            <w:r w:rsidR="008B684F">
              <w:rPr>
                <w:rFonts w:ascii="Arial" w:hAnsi="Arial" w:cs="Arial"/>
                <w:sz w:val="24"/>
              </w:rPr>
              <w:t xml:space="preserve"> pm</w:t>
            </w:r>
          </w:p>
          <w:p w14:paraId="565ADD44" w14:textId="32F350E9" w:rsidR="008B684F" w:rsidRDefault="00F25D03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14h : 2 :00</w:t>
            </w:r>
            <w:r w:rsidR="008B684F">
              <w:rPr>
                <w:rFonts w:ascii="Arial" w:hAnsi="Arial" w:cs="Arial"/>
                <w:sz w:val="24"/>
              </w:rPr>
              <w:t xml:space="preserve"> pm</w:t>
            </w:r>
          </w:p>
          <w:p w14:paraId="76E75DBB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…</w:t>
            </w:r>
          </w:p>
          <w:p w14:paraId="2503BB95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24h : minuit</w:t>
            </w:r>
          </w:p>
        </w:tc>
        <w:tc>
          <w:tcPr>
            <w:tcW w:w="467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B40054B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</w:tr>
      <w:tr w:rsidR="008B684F" w14:paraId="172F2609" w14:textId="77777777" w:rsidTr="00F25D03">
        <w:tc>
          <w:tcPr>
            <w:tcW w:w="227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6ABAE24" w14:textId="77777777" w:rsidR="008B684F" w:rsidRPr="00246D9D" w:rsidRDefault="008B684F" w:rsidP="00496475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246D9D">
              <w:rPr>
                <w:rFonts w:ascii="Arial" w:hAnsi="Arial" w:cs="Arial"/>
                <w:b/>
                <w:sz w:val="28"/>
                <w:szCs w:val="28"/>
              </w:rPr>
              <w:t>Minutes</w:t>
            </w:r>
          </w:p>
        </w:tc>
        <w:tc>
          <w:tcPr>
            <w:tcW w:w="4919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3448C5F" w14:textId="77CB5316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15 min</w:t>
            </w:r>
            <w:r w:rsidR="00F25D03">
              <w:rPr>
                <w:rFonts w:ascii="Arial" w:hAnsi="Arial" w:cs="Arial"/>
                <w:sz w:val="24"/>
              </w:rPr>
              <w:t>utes</w:t>
            </w:r>
            <w:r>
              <w:rPr>
                <w:rFonts w:ascii="Arial" w:hAnsi="Arial" w:cs="Arial"/>
                <w:sz w:val="24"/>
              </w:rPr>
              <w:t xml:space="preserve"> = un quart d’heure</w:t>
            </w:r>
          </w:p>
          <w:p w14:paraId="57C9FB91" w14:textId="4E3F5B24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30 min</w:t>
            </w:r>
            <w:r w:rsidR="00F25D03">
              <w:rPr>
                <w:rFonts w:ascii="Arial" w:hAnsi="Arial" w:cs="Arial"/>
                <w:sz w:val="24"/>
              </w:rPr>
              <w:t>utes</w:t>
            </w:r>
            <w:r>
              <w:rPr>
                <w:rFonts w:ascii="Arial" w:hAnsi="Arial" w:cs="Arial"/>
                <w:sz w:val="24"/>
              </w:rPr>
              <w:t xml:space="preserve"> = une demie heure</w:t>
            </w:r>
          </w:p>
          <w:p w14:paraId="7AC4C875" w14:textId="6F986059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45 min</w:t>
            </w:r>
            <w:r w:rsidR="00F25D03">
              <w:rPr>
                <w:rFonts w:ascii="Arial" w:hAnsi="Arial" w:cs="Arial"/>
                <w:sz w:val="24"/>
              </w:rPr>
              <w:t>utes</w:t>
            </w:r>
            <w:r>
              <w:rPr>
                <w:rFonts w:ascii="Arial" w:hAnsi="Arial" w:cs="Arial"/>
                <w:sz w:val="24"/>
              </w:rPr>
              <w:t xml:space="preserve"> = trois quarts d’heure</w:t>
            </w:r>
          </w:p>
          <w:p w14:paraId="6A4B2816" w14:textId="43B5223B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60 min</w:t>
            </w:r>
            <w:r w:rsidR="00F25D03">
              <w:rPr>
                <w:rFonts w:ascii="Arial" w:hAnsi="Arial" w:cs="Arial"/>
                <w:sz w:val="24"/>
              </w:rPr>
              <w:t>utes</w:t>
            </w:r>
            <w:r>
              <w:rPr>
                <w:rFonts w:ascii="Arial" w:hAnsi="Arial" w:cs="Arial"/>
                <w:sz w:val="24"/>
              </w:rPr>
              <w:t xml:space="preserve"> = 1 h</w:t>
            </w:r>
            <w:r w:rsidR="00F25D03">
              <w:rPr>
                <w:rFonts w:ascii="Arial" w:hAnsi="Arial" w:cs="Arial"/>
                <w:sz w:val="24"/>
              </w:rPr>
              <w:t>eure</w:t>
            </w:r>
          </w:p>
          <w:p w14:paraId="604DD04C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835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43CDA90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70432974" wp14:editId="5B9A33AC">
                  <wp:extent cx="1287780" cy="1287780"/>
                  <wp:effectExtent l="0" t="0" r="7620" b="7620"/>
                  <wp:docPr id="372" name="Image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rloge.png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979" cy="1281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D998FD1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</w:tr>
      <w:tr w:rsidR="008B684F" w14:paraId="6DF99014" w14:textId="77777777" w:rsidTr="00F25D03">
        <w:tc>
          <w:tcPr>
            <w:tcW w:w="3936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6D2EA56" w14:textId="77777777" w:rsidR="008B684F" w:rsidRPr="00246D9D" w:rsidRDefault="008B684F" w:rsidP="00496475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246D9D">
              <w:rPr>
                <w:rFonts w:ascii="Arial" w:hAnsi="Arial" w:cs="Arial"/>
                <w:b/>
                <w:sz w:val="28"/>
                <w:szCs w:val="28"/>
              </w:rPr>
              <w:t>Secondes</w:t>
            </w:r>
          </w:p>
        </w:tc>
        <w:tc>
          <w:tcPr>
            <w:tcW w:w="3685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4748828" w14:textId="690C6B11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60 sec</w:t>
            </w:r>
            <w:r w:rsidR="00F25D03">
              <w:rPr>
                <w:rFonts w:ascii="Arial" w:hAnsi="Arial" w:cs="Arial"/>
                <w:sz w:val="24"/>
              </w:rPr>
              <w:t>ondes</w:t>
            </w:r>
            <w:r>
              <w:rPr>
                <w:rFonts w:ascii="Arial" w:hAnsi="Arial" w:cs="Arial"/>
                <w:sz w:val="24"/>
              </w:rPr>
              <w:t xml:space="preserve"> = 1 min</w:t>
            </w:r>
            <w:r w:rsidR="00F25D03">
              <w:rPr>
                <w:rFonts w:ascii="Arial" w:hAnsi="Arial" w:cs="Arial"/>
                <w:sz w:val="24"/>
              </w:rPr>
              <w:t>ute</w:t>
            </w:r>
          </w:p>
          <w:p w14:paraId="0A8ABA63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410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71D185F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67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23CB507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</w:tr>
      <w:tr w:rsidR="008B684F" w14:paraId="2B4CC914" w14:textId="77777777" w:rsidTr="00F25D03">
        <w:tc>
          <w:tcPr>
            <w:tcW w:w="3936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A193480" w14:textId="77777777" w:rsidR="008B684F" w:rsidRPr="00246D9D" w:rsidRDefault="008B684F" w:rsidP="00496475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246D9D">
              <w:rPr>
                <w:rFonts w:ascii="Arial" w:hAnsi="Arial" w:cs="Arial"/>
                <w:b/>
                <w:sz w:val="28"/>
                <w:szCs w:val="28"/>
              </w:rPr>
              <w:t>Semaine</w:t>
            </w:r>
          </w:p>
        </w:tc>
        <w:tc>
          <w:tcPr>
            <w:tcW w:w="3685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7134D42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 semaine = 7 jour</w:t>
            </w:r>
          </w:p>
          <w:p w14:paraId="53FFC5D3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410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65519C1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67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9C9BC61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</w:tr>
      <w:tr w:rsidR="008B684F" w14:paraId="3380F317" w14:textId="77777777" w:rsidTr="00F25D03">
        <w:tc>
          <w:tcPr>
            <w:tcW w:w="3936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BCAD710" w14:textId="77777777" w:rsidR="008B684F" w:rsidRPr="00246D9D" w:rsidRDefault="008B684F" w:rsidP="00496475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246D9D">
              <w:rPr>
                <w:rFonts w:ascii="Arial" w:hAnsi="Arial" w:cs="Arial"/>
                <w:b/>
                <w:sz w:val="28"/>
                <w:szCs w:val="28"/>
              </w:rPr>
              <w:t>Cycle quotidien</w:t>
            </w:r>
          </w:p>
        </w:tc>
        <w:tc>
          <w:tcPr>
            <w:tcW w:w="3685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FA94FA2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À chaque jour</w:t>
            </w:r>
          </w:p>
          <w:p w14:paraId="7A244AEC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410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D5B40AF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67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0CD6AA5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</w:tr>
      <w:tr w:rsidR="008B684F" w14:paraId="76318A83" w14:textId="77777777" w:rsidTr="00246D9D">
        <w:tc>
          <w:tcPr>
            <w:tcW w:w="3936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4FA8734" w14:textId="77777777" w:rsidR="008B684F" w:rsidRPr="00246D9D" w:rsidRDefault="008B684F" w:rsidP="00496475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246D9D">
              <w:rPr>
                <w:rFonts w:ascii="Arial" w:hAnsi="Arial" w:cs="Arial"/>
                <w:b/>
                <w:sz w:val="28"/>
                <w:szCs w:val="28"/>
              </w:rPr>
              <w:t>Cycle hebdomadaire</w:t>
            </w:r>
          </w:p>
        </w:tc>
        <w:tc>
          <w:tcPr>
            <w:tcW w:w="4394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A21CB87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À chaque semaine</w:t>
            </w:r>
          </w:p>
          <w:p w14:paraId="5965D142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219C1BF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67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12A7E07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</w:tr>
      <w:tr w:rsidR="008B684F" w14:paraId="6AF0B8D3" w14:textId="77777777" w:rsidTr="00246D9D">
        <w:tc>
          <w:tcPr>
            <w:tcW w:w="3936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59BB7BA" w14:textId="77777777" w:rsidR="008B684F" w:rsidRPr="00246D9D" w:rsidRDefault="008B684F" w:rsidP="00496475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246D9D">
              <w:rPr>
                <w:rFonts w:ascii="Arial" w:hAnsi="Arial" w:cs="Arial"/>
                <w:b/>
                <w:sz w:val="28"/>
                <w:szCs w:val="28"/>
              </w:rPr>
              <w:t>Cycle annuel</w:t>
            </w:r>
          </w:p>
        </w:tc>
        <w:tc>
          <w:tcPr>
            <w:tcW w:w="3260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1E44964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À chaque année</w:t>
            </w:r>
          </w:p>
          <w:p w14:paraId="0297026E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835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644E6BC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67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C54C404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</w:tr>
    </w:tbl>
    <w:p w14:paraId="4EEF0FFC" w14:textId="77777777" w:rsidR="00F25D03" w:rsidRDefault="00F25D03">
      <w:r>
        <w:br w:type="page"/>
      </w:r>
    </w:p>
    <w:tbl>
      <w:tblPr>
        <w:tblStyle w:val="Grilledutableau"/>
        <w:tblpPr w:leftFromText="141" w:rightFromText="141" w:vertAnchor="text" w:tblpY="1"/>
        <w:tblOverlap w:val="never"/>
        <w:tblW w:w="14709" w:type="dxa"/>
        <w:tblLayout w:type="fixed"/>
        <w:tblLook w:val="04A0" w:firstRow="1" w:lastRow="0" w:firstColumn="1" w:lastColumn="0" w:noHBand="0" w:noVBand="1"/>
      </w:tblPr>
      <w:tblGrid>
        <w:gridCol w:w="2093"/>
        <w:gridCol w:w="1134"/>
        <w:gridCol w:w="425"/>
        <w:gridCol w:w="1985"/>
        <w:gridCol w:w="567"/>
        <w:gridCol w:w="2693"/>
        <w:gridCol w:w="1701"/>
        <w:gridCol w:w="567"/>
        <w:gridCol w:w="992"/>
        <w:gridCol w:w="2552"/>
      </w:tblGrid>
      <w:tr w:rsidR="008B684F" w14:paraId="0C9C102E" w14:textId="77777777" w:rsidTr="001A2173">
        <w:tc>
          <w:tcPr>
            <w:tcW w:w="14709" w:type="dxa"/>
            <w:gridSpan w:val="10"/>
            <w:shd w:val="clear" w:color="auto" w:fill="D9D9D9" w:themeFill="background1" w:themeFillShade="D9"/>
          </w:tcPr>
          <w:p w14:paraId="2FEF5BA8" w14:textId="1366198E" w:rsidR="008B684F" w:rsidRDefault="008B684F" w:rsidP="008B684F">
            <w:pPr>
              <w:rPr>
                <w:rFonts w:ascii="Arial" w:hAnsi="Arial" w:cs="Arial"/>
                <w:sz w:val="24"/>
              </w:rPr>
            </w:pPr>
            <w:r w:rsidRPr="0019150B">
              <w:rPr>
                <w:rFonts w:ascii="Arial" w:hAnsi="Arial" w:cs="Arial"/>
                <w:b/>
                <w:sz w:val="44"/>
                <w:szCs w:val="28"/>
              </w:rPr>
              <w:lastRenderedPageBreak/>
              <w:t>V</w:t>
            </w:r>
            <w:r>
              <w:rPr>
                <w:rFonts w:ascii="Arial" w:hAnsi="Arial" w:cs="Arial"/>
                <w:sz w:val="28"/>
                <w:szCs w:val="28"/>
              </w:rPr>
              <w:t>olume</w:t>
            </w:r>
          </w:p>
        </w:tc>
      </w:tr>
      <w:tr w:rsidR="008B684F" w14:paraId="5CE5B681" w14:textId="77777777" w:rsidTr="00877687">
        <w:tc>
          <w:tcPr>
            <w:tcW w:w="209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A256783" w14:textId="7E4981E8" w:rsidR="008B684F" w:rsidRPr="00877687" w:rsidRDefault="008B684F" w:rsidP="00496475">
            <w:pPr>
              <w:pStyle w:val="Paragraphedeliste"/>
              <w:numPr>
                <w:ilvl w:val="0"/>
                <w:numId w:val="28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877687">
              <w:rPr>
                <w:rFonts w:ascii="Arial" w:hAnsi="Arial" w:cs="Arial"/>
                <w:b/>
                <w:sz w:val="28"/>
                <w:szCs w:val="28"/>
              </w:rPr>
              <w:t>Volume</w:t>
            </w:r>
          </w:p>
        </w:tc>
        <w:tc>
          <w:tcPr>
            <w:tcW w:w="3544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800EC45" w14:textId="2AF8A157" w:rsidR="008B684F" w:rsidRPr="00AC3437" w:rsidRDefault="008B684F" w:rsidP="008B684F">
            <w:pPr>
              <w:rPr>
                <w:rFonts w:ascii="Arial" w:hAnsi="Arial" w:cs="Arial"/>
                <w:sz w:val="24"/>
                <w:szCs w:val="24"/>
              </w:rPr>
            </w:pPr>
            <w:r w:rsidRPr="00AC3437">
              <w:rPr>
                <w:rFonts w:ascii="Arial" w:hAnsi="Arial" w:cs="Arial"/>
                <w:sz w:val="24"/>
                <w:szCs w:val="24"/>
              </w:rPr>
              <w:t>Le volume est l’espace occupé par un solide à trois dimensions.</w:t>
            </w:r>
          </w:p>
          <w:p w14:paraId="3F884F49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528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14:paraId="6A703961" w14:textId="77777777" w:rsidR="008B684F" w:rsidRDefault="008B684F" w:rsidP="0087768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0154CCC7" wp14:editId="7CCEE41D">
                  <wp:extent cx="971848" cy="1027218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be.jpg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30" cy="102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9B6518" w14:textId="77777777" w:rsidR="008B684F" w:rsidRDefault="008B684F" w:rsidP="00877687">
            <w:pPr>
              <w:rPr>
                <w:rFonts w:ascii="Arial" w:hAnsi="Arial" w:cs="Arial"/>
                <w:sz w:val="24"/>
                <w:vertAlign w:val="superscript"/>
              </w:rPr>
            </w:pPr>
            <w:r>
              <w:rPr>
                <w:rFonts w:ascii="Arial" w:hAnsi="Arial" w:cs="Arial"/>
                <w:sz w:val="24"/>
              </w:rPr>
              <w:t>27 cm</w:t>
            </w:r>
            <w:r w:rsidRPr="00B10D54">
              <w:rPr>
                <w:rFonts w:ascii="Arial" w:hAnsi="Arial" w:cs="Arial"/>
                <w:sz w:val="24"/>
                <w:vertAlign w:val="superscript"/>
              </w:rPr>
              <w:t>3</w:t>
            </w:r>
          </w:p>
          <w:p w14:paraId="7B0B49D9" w14:textId="77777777" w:rsidR="00246D9D" w:rsidRDefault="00246D9D" w:rsidP="00877687">
            <w:pPr>
              <w:rPr>
                <w:rFonts w:ascii="Arial" w:hAnsi="Arial" w:cs="Arial"/>
                <w:sz w:val="24"/>
              </w:rPr>
            </w:pPr>
          </w:p>
          <w:p w14:paraId="5F3504E0" w14:textId="77777777" w:rsidR="00877687" w:rsidRDefault="00877687" w:rsidP="0087768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Exemple : lorsque je calcule le volume de ce cube, je trouve le nombre de cubes de 1 cm de côté que je peux y placer.</w:t>
            </w:r>
          </w:p>
          <w:p w14:paraId="6B56738A" w14:textId="43334080" w:rsidR="00877687" w:rsidRDefault="00877687" w:rsidP="0087768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544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E8B33FE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  <w:p w14:paraId="6E9B7508" w14:textId="526EA664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</w:tr>
      <w:tr w:rsidR="008B684F" w14:paraId="08B82BE0" w14:textId="77777777" w:rsidTr="00877687">
        <w:tc>
          <w:tcPr>
            <w:tcW w:w="3227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39763C7" w14:textId="77777777" w:rsidR="008B684F" w:rsidRPr="00877687" w:rsidRDefault="008B684F" w:rsidP="00496475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877687">
              <w:rPr>
                <w:rFonts w:ascii="Arial" w:hAnsi="Arial" w:cs="Arial"/>
                <w:b/>
                <w:sz w:val="28"/>
                <w:szCs w:val="28"/>
              </w:rPr>
              <w:t>Unités de mesure du volume</w:t>
            </w:r>
          </w:p>
        </w:tc>
        <w:tc>
          <w:tcPr>
            <w:tcW w:w="5670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1DBBF3C" w14:textId="0F0C933B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 cm</w:t>
            </w:r>
            <w:r w:rsidRPr="00B10D54">
              <w:rPr>
                <w:rFonts w:ascii="Arial" w:hAnsi="Arial" w:cs="Arial"/>
                <w:sz w:val="24"/>
                <w:vertAlign w:val="superscript"/>
              </w:rPr>
              <w:t>3</w:t>
            </w:r>
            <w:r>
              <w:rPr>
                <w:rFonts w:ascii="Arial" w:hAnsi="Arial" w:cs="Arial"/>
                <w:sz w:val="24"/>
                <w:vertAlign w:val="superscript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 xml:space="preserve"> (1 cm cube) = 1 cube de 1 cm de côté</w:t>
            </w:r>
          </w:p>
          <w:p w14:paraId="364410AD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  <w:p w14:paraId="2E27169E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  <w:p w14:paraId="74BB474E" w14:textId="77777777" w:rsidR="00246D9D" w:rsidRDefault="00246D9D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260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D9A7D11" w14:textId="77777777" w:rsidR="00246D9D" w:rsidRDefault="00246D9D" w:rsidP="00246D9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Centimètre cube : cm</w:t>
            </w:r>
            <w:r w:rsidRPr="00B10D54">
              <w:rPr>
                <w:rFonts w:ascii="Arial" w:hAnsi="Arial" w:cs="Arial"/>
                <w:sz w:val="24"/>
                <w:vertAlign w:val="superscript"/>
              </w:rPr>
              <w:t>3</w:t>
            </w:r>
          </w:p>
          <w:p w14:paraId="6ABCDA40" w14:textId="77777777" w:rsidR="00246D9D" w:rsidRDefault="00246D9D" w:rsidP="00246D9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Décimètre cube : dm</w:t>
            </w:r>
            <w:r w:rsidRPr="00B10D54">
              <w:rPr>
                <w:rFonts w:ascii="Arial" w:hAnsi="Arial" w:cs="Arial"/>
                <w:sz w:val="24"/>
                <w:vertAlign w:val="superscript"/>
              </w:rPr>
              <w:t>3</w:t>
            </w:r>
          </w:p>
          <w:p w14:paraId="6A0DCAB9" w14:textId="77777777" w:rsidR="00246D9D" w:rsidRDefault="00246D9D" w:rsidP="00246D9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Mètre cube : m</w:t>
            </w:r>
            <w:r w:rsidRPr="00B10D54">
              <w:rPr>
                <w:rFonts w:ascii="Arial" w:hAnsi="Arial" w:cs="Arial"/>
                <w:sz w:val="24"/>
                <w:vertAlign w:val="superscript"/>
              </w:rPr>
              <w:t>3</w:t>
            </w:r>
          </w:p>
          <w:p w14:paraId="4FAB8401" w14:textId="708E30C8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55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1F40032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</w:tr>
      <w:tr w:rsidR="008B684F" w14:paraId="0076EEDA" w14:textId="77777777" w:rsidTr="00877687">
        <w:tc>
          <w:tcPr>
            <w:tcW w:w="3652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CF0D670" w14:textId="77777777" w:rsidR="008B684F" w:rsidRPr="00877687" w:rsidRDefault="008B684F" w:rsidP="00496475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877687">
              <w:rPr>
                <w:rFonts w:ascii="Arial" w:hAnsi="Arial" w:cs="Arial"/>
                <w:b/>
                <w:sz w:val="28"/>
                <w:szCs w:val="28"/>
              </w:rPr>
              <w:t>Mesure du volume</w:t>
            </w:r>
          </w:p>
          <w:p w14:paraId="534C5A0E" w14:textId="4DB30C16" w:rsidR="008B684F" w:rsidRDefault="008B684F" w:rsidP="008B684F">
            <w:pPr>
              <w:pStyle w:val="Paragraphedelist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1A058A0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7AB67D06" wp14:editId="45E73AA0">
                  <wp:extent cx="971848" cy="1027218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be.jpg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30" cy="102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279FFB" w14:textId="2F74EAFC" w:rsidR="008B684F" w:rsidRDefault="008B684F" w:rsidP="008B684F">
            <w:pPr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27 cm</w:t>
            </w:r>
            <w:r w:rsidRPr="00305B01">
              <w:rPr>
                <w:rFonts w:ascii="Arial" w:hAnsi="Arial" w:cs="Arial"/>
                <w:sz w:val="24"/>
                <w:vertAlign w:val="superscript"/>
              </w:rPr>
              <w:t>3</w:t>
            </w:r>
          </w:p>
        </w:tc>
        <w:tc>
          <w:tcPr>
            <w:tcW w:w="4394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6B04C1F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Formule : longueur x largeur x hauteur</w:t>
            </w:r>
          </w:p>
          <w:p w14:paraId="63DC3C7D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  <w:p w14:paraId="1231324F" w14:textId="13097748" w:rsidR="008B684F" w:rsidRPr="00AC3437" w:rsidRDefault="008B684F" w:rsidP="008B684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3 x 3 x 3 = 27  </w:t>
            </w:r>
          </w:p>
        </w:tc>
        <w:tc>
          <w:tcPr>
            <w:tcW w:w="4111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463B72D" w14:textId="77777777" w:rsidR="008B684F" w:rsidRDefault="008B684F" w:rsidP="008B684F">
            <w:pPr>
              <w:rPr>
                <w:rFonts w:ascii="Arial" w:hAnsi="Arial" w:cs="Arial"/>
                <w:sz w:val="24"/>
              </w:rPr>
            </w:pPr>
          </w:p>
        </w:tc>
      </w:tr>
    </w:tbl>
    <w:p w14:paraId="1C77DC37" w14:textId="74650E23" w:rsidR="0079121E" w:rsidRDefault="00AC3437" w:rsidP="004E3517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textWrapping" w:clear="all"/>
      </w:r>
    </w:p>
    <w:p w14:paraId="3D47D80D" w14:textId="77777777" w:rsidR="004E3517" w:rsidRDefault="004E3517" w:rsidP="004E3517">
      <w:pPr>
        <w:jc w:val="center"/>
        <w:rPr>
          <w:rFonts w:ascii="Arial" w:hAnsi="Arial" w:cs="Arial"/>
          <w:sz w:val="24"/>
        </w:rPr>
      </w:pPr>
    </w:p>
    <w:p w14:paraId="08385084" w14:textId="77777777" w:rsidR="000C0137" w:rsidRDefault="000C0137" w:rsidP="004E3517">
      <w:pPr>
        <w:jc w:val="center"/>
        <w:rPr>
          <w:rFonts w:ascii="Arial" w:hAnsi="Arial" w:cs="Arial"/>
          <w:sz w:val="24"/>
        </w:rPr>
        <w:sectPr w:rsidR="000C0137" w:rsidSect="000D60FD">
          <w:pgSz w:w="15840" w:h="12240" w:orient="landscape"/>
          <w:pgMar w:top="1134" w:right="851" w:bottom="737" w:left="737" w:header="170" w:footer="709" w:gutter="0"/>
          <w:cols w:space="708"/>
          <w:docGrid w:linePitch="360"/>
        </w:sectPr>
      </w:pPr>
    </w:p>
    <w:p w14:paraId="73759564" w14:textId="77777777" w:rsidR="004E3517" w:rsidRDefault="004E3517" w:rsidP="004E3517">
      <w:pPr>
        <w:jc w:val="center"/>
        <w:rPr>
          <w:rFonts w:ascii="Arial" w:hAnsi="Arial" w:cs="Arial"/>
          <w:sz w:val="24"/>
        </w:rPr>
      </w:pPr>
    </w:p>
    <w:p w14:paraId="00F11B70" w14:textId="5B6AD64C" w:rsidR="004E3517" w:rsidRDefault="004E3517" w:rsidP="004E3517">
      <w:pPr>
        <w:jc w:val="center"/>
        <w:rPr>
          <w:rFonts w:ascii="Arial" w:hAnsi="Arial" w:cs="Arial"/>
          <w:sz w:val="24"/>
        </w:rPr>
      </w:pPr>
    </w:p>
    <w:p w14:paraId="3CB63FC6" w14:textId="77777777" w:rsidR="004E3517" w:rsidRDefault="004E3517" w:rsidP="004E3517">
      <w:pPr>
        <w:jc w:val="center"/>
        <w:rPr>
          <w:rFonts w:ascii="Arial" w:hAnsi="Arial" w:cs="Arial"/>
          <w:sz w:val="24"/>
        </w:rPr>
      </w:pPr>
    </w:p>
    <w:p w14:paraId="47A924A4" w14:textId="64566749" w:rsidR="000500A8" w:rsidRPr="000500A8" w:rsidRDefault="000500A8" w:rsidP="00877687">
      <w:pPr>
        <w:rPr>
          <w:rFonts w:ascii="Arial" w:hAnsi="Arial" w:cs="Arial"/>
          <w:sz w:val="24"/>
        </w:rPr>
        <w:sectPr w:rsidR="000500A8" w:rsidRPr="000500A8" w:rsidSect="000D60FD">
          <w:headerReference w:type="default" r:id="rId78"/>
          <w:pgSz w:w="15840" w:h="12240" w:orient="landscape"/>
          <w:pgMar w:top="1134" w:right="851" w:bottom="737" w:left="737" w:header="170" w:footer="709" w:gutter="0"/>
          <w:cols w:space="708"/>
          <w:docGrid w:linePitch="360"/>
        </w:sectPr>
      </w:pPr>
      <w:r>
        <w:rPr>
          <w:rFonts w:ascii="Ravie" w:hAnsi="Ravie" w:cs="Arial"/>
          <w:b/>
          <w:caps/>
          <w:noProof/>
          <w:sz w:val="112"/>
          <w:szCs w:val="112"/>
          <w:lang w:eastAsia="fr-CA"/>
        </w:rPr>
        <w:drawing>
          <wp:anchor distT="0" distB="0" distL="114300" distR="114300" simplePos="0" relativeHeight="252205056" behindDoc="0" locked="0" layoutInCell="1" allowOverlap="1" wp14:anchorId="35309686" wp14:editId="67042BED">
            <wp:simplePos x="0" y="0"/>
            <wp:positionH relativeFrom="column">
              <wp:posOffset>3129915</wp:posOffset>
            </wp:positionH>
            <wp:positionV relativeFrom="paragraph">
              <wp:posOffset>1437640</wp:posOffset>
            </wp:positionV>
            <wp:extent cx="2825750" cy="2726055"/>
            <wp:effectExtent l="0" t="0" r="0" b="0"/>
            <wp:wrapSquare wrapText="bothSides"/>
            <wp:docPr id="391" name="Imag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me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099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23FBAC8F" wp14:editId="61C53EB9">
                <wp:simplePos x="0" y="0"/>
                <wp:positionH relativeFrom="column">
                  <wp:posOffset>228600</wp:posOffset>
                </wp:positionH>
                <wp:positionV relativeFrom="paragraph">
                  <wp:posOffset>127346</wp:posOffset>
                </wp:positionV>
                <wp:extent cx="8561705" cy="1308735"/>
                <wp:effectExtent l="0" t="0" r="0" b="5715"/>
                <wp:wrapNone/>
                <wp:docPr id="336" name="Zone de text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1705" cy="130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65FC87" w14:textId="27D3F900" w:rsidR="002E50DA" w:rsidRPr="008E6099" w:rsidRDefault="002E50DA" w:rsidP="008E6099">
                            <w:pPr>
                              <w:pStyle w:val="Sansinterligne"/>
                              <w:jc w:val="center"/>
                              <w:rPr>
                                <w:rFonts w:ascii="Broadway" w:hAnsi="Broadway" w:cs="Arial"/>
                                <w:b/>
                                <w:color w:val="FFA015"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oadway" w:hAnsi="Broadway" w:cs="Arial"/>
                                <w:b/>
                                <w:color w:val="FFA015"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Statistique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6" o:spid="_x0000_s1050" type="#_x0000_t202" style="position:absolute;margin-left:18pt;margin-top:10.05pt;width:674.15pt;height:103.0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" filled="f" stroked="f">
                <v:textbox>
                  <w:txbxContent>
                    <w:p w14:paraId="6765FC87" w14:textId="27D3F900" w:rsidR="002E50DA" w:rsidRPr="008E6099" w:rsidRDefault="002E50DA" w:rsidP="008E6099">
                      <w:pPr>
                        <w:pStyle w:val="Sansinterligne"/>
                        <w:jc w:val="center"/>
                        <w:rPr>
                          <w:rFonts w:ascii="Broadway" w:hAnsi="Broadway" w:cs="Arial"/>
                          <w:b/>
                          <w:color w:val="FFA015"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oadway" w:hAnsi="Broadway" w:cs="Arial"/>
                          <w:b/>
                          <w:color w:val="FFA015"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Statistique</w:t>
                      </w:r>
                    </w:p>
                  </w:txbxContent>
                </v:textbox>
              </v:shape>
            </w:pict>
          </mc:Fallback>
        </mc:AlternateContent>
      </w:r>
    </w:p>
    <w:p w14:paraId="36968C1A" w14:textId="77777777" w:rsidR="00877687" w:rsidRPr="00696BD0" w:rsidRDefault="00877687" w:rsidP="00877687">
      <w:pPr>
        <w:pStyle w:val="Sansinterligne"/>
        <w:rPr>
          <w:rFonts w:ascii="Arial" w:hAnsi="Arial" w:cs="Arial"/>
          <w:b/>
          <w:sz w:val="32"/>
        </w:rPr>
      </w:pPr>
      <w:r>
        <w:rPr>
          <w:noProof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55F10FAB" wp14:editId="1BF2F73A">
                <wp:simplePos x="0" y="0"/>
                <wp:positionH relativeFrom="column">
                  <wp:posOffset>224790</wp:posOffset>
                </wp:positionH>
                <wp:positionV relativeFrom="paragraph">
                  <wp:posOffset>-314613</wp:posOffset>
                </wp:positionV>
                <wp:extent cx="8561705" cy="1308735"/>
                <wp:effectExtent l="0" t="0" r="0" b="5715"/>
                <wp:wrapNone/>
                <wp:docPr id="697" name="Zone de texte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1705" cy="130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80F727" w14:textId="77777777" w:rsidR="002E50DA" w:rsidRPr="00696BD0" w:rsidRDefault="002E50DA" w:rsidP="00877687">
                            <w:pPr>
                              <w:pStyle w:val="Sansinterligne"/>
                              <w:jc w:val="center"/>
                              <w:rPr>
                                <w:rFonts w:ascii="Broadway" w:hAnsi="Broadway" w:cs="Arial"/>
                                <w:b/>
                                <w:color w:val="FFA015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6BD0">
                              <w:rPr>
                                <w:rFonts w:ascii="Broadway" w:hAnsi="Broadway" w:cs="Arial"/>
                                <w:b/>
                                <w:color w:val="FFA015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Statistique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97" o:spid="_x0000_s1051" type="#_x0000_t202" style="position:absolute;margin-left:17.7pt;margin-top:-24.75pt;width:674.15pt;height:103.0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" filled="f" stroked="f">
                <v:textbox>
                  <w:txbxContent>
                    <w:p w14:paraId="6880F727" w14:textId="77777777" w:rsidR="002E50DA" w:rsidRPr="00696BD0" w:rsidRDefault="002E50DA" w:rsidP="00877687">
                      <w:pPr>
                        <w:pStyle w:val="Sansinterligne"/>
                        <w:jc w:val="center"/>
                        <w:rPr>
                          <w:rFonts w:ascii="Broadway" w:hAnsi="Broadway" w:cs="Arial"/>
                          <w:b/>
                          <w:color w:val="FFA015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6BD0">
                        <w:rPr>
                          <w:rFonts w:ascii="Broadway" w:hAnsi="Broadway" w:cs="Arial"/>
                          <w:b/>
                          <w:color w:val="FFA015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Statistique</w:t>
                      </w:r>
                    </w:p>
                  </w:txbxContent>
                </v:textbox>
              </v:shape>
            </w:pict>
          </mc:Fallback>
        </mc:AlternateContent>
      </w:r>
      <w:r w:rsidRPr="00696BD0">
        <w:rPr>
          <w:rFonts w:ascii="Arial" w:hAnsi="Arial" w:cs="Arial"/>
          <w:b/>
          <w:sz w:val="32"/>
        </w:rPr>
        <w:t xml:space="preserve">Table des matières </w:t>
      </w:r>
    </w:p>
    <w:p w14:paraId="4889A1BA" w14:textId="77777777" w:rsidR="00877687" w:rsidRPr="00767F55" w:rsidRDefault="00877687" w:rsidP="00877687">
      <w:pPr>
        <w:pStyle w:val="Sansinterligne"/>
        <w:jc w:val="center"/>
        <w:rPr>
          <w:rFonts w:ascii="Arial" w:hAnsi="Arial" w:cs="Arial"/>
          <w:b/>
          <w:sz w:val="28"/>
        </w:rPr>
      </w:pPr>
    </w:p>
    <w:p w14:paraId="630E4611" w14:textId="77777777" w:rsidR="00877687" w:rsidRPr="00767F55" w:rsidRDefault="00877687" w:rsidP="00877687">
      <w:pPr>
        <w:pStyle w:val="Sansinterligne"/>
        <w:jc w:val="center"/>
        <w:rPr>
          <w:rFonts w:ascii="Arial" w:hAnsi="Arial" w:cs="Arial"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37"/>
        <w:gridCol w:w="2552"/>
      </w:tblGrid>
      <w:tr w:rsidR="00877687" w14:paraId="55CECE07" w14:textId="77777777" w:rsidTr="002E50DA">
        <w:tc>
          <w:tcPr>
            <w:tcW w:w="47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A2F0CA" w14:textId="77777777" w:rsidR="00877687" w:rsidRDefault="00877687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t>D</w:t>
            </w:r>
            <w:r>
              <w:rPr>
                <w:rFonts w:ascii="Arial" w:hAnsi="Arial" w:cs="Arial"/>
                <w:sz w:val="28"/>
                <w:szCs w:val="28"/>
              </w:rPr>
              <w:t>iagrammes …..……………………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46FC3D77" w14:textId="48021079" w:rsidR="00877687" w:rsidRDefault="00432FE5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39</w:t>
            </w:r>
          </w:p>
        </w:tc>
      </w:tr>
      <w:tr w:rsidR="00877687" w14:paraId="50E988DB" w14:textId="77777777" w:rsidTr="002E50DA">
        <w:tc>
          <w:tcPr>
            <w:tcW w:w="47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C2CD8A" w14:textId="77777777" w:rsidR="00877687" w:rsidRDefault="00877687" w:rsidP="002E50DA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</w:rPr>
            </w:pPr>
            <w:r w:rsidRPr="006B29A8">
              <w:rPr>
                <w:rFonts w:ascii="Arial" w:hAnsi="Arial" w:cs="Arial"/>
                <w:b/>
                <w:sz w:val="28"/>
                <w:szCs w:val="28"/>
              </w:rPr>
              <w:t>Diagramme à bandes</w:t>
            </w:r>
            <w:r>
              <w:rPr>
                <w:rFonts w:ascii="Arial" w:hAnsi="Arial" w:cs="Arial"/>
                <w:sz w:val="28"/>
                <w:szCs w:val="28"/>
              </w:rPr>
              <w:t>……….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41540FA8" w14:textId="31C2E3D7" w:rsidR="00877687" w:rsidRDefault="00432FE5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39</w:t>
            </w:r>
          </w:p>
        </w:tc>
      </w:tr>
      <w:tr w:rsidR="00877687" w14:paraId="4C5E7D82" w14:textId="77777777" w:rsidTr="002E50DA">
        <w:tc>
          <w:tcPr>
            <w:tcW w:w="47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3417D2" w14:textId="77777777" w:rsidR="00877687" w:rsidRDefault="00877687" w:rsidP="002E50DA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</w:rPr>
            </w:pPr>
            <w:r w:rsidRPr="006B29A8">
              <w:rPr>
                <w:rFonts w:ascii="Arial" w:hAnsi="Arial" w:cs="Arial"/>
                <w:b/>
                <w:sz w:val="28"/>
                <w:szCs w:val="28"/>
              </w:rPr>
              <w:t>Diagramme à pictogrammes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2B829A19" w14:textId="26DFDEBA" w:rsidR="00877687" w:rsidRDefault="00432FE5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39</w:t>
            </w:r>
          </w:p>
        </w:tc>
      </w:tr>
      <w:tr w:rsidR="00877687" w14:paraId="72B63DE9" w14:textId="77777777" w:rsidTr="002E50DA">
        <w:tc>
          <w:tcPr>
            <w:tcW w:w="47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01C88E" w14:textId="77777777" w:rsidR="00877687" w:rsidRDefault="00877687" w:rsidP="002E50DA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</w:rPr>
            </w:pPr>
            <w:r w:rsidRPr="006B29A8">
              <w:rPr>
                <w:rFonts w:ascii="Arial" w:hAnsi="Arial" w:cs="Arial"/>
                <w:b/>
                <w:sz w:val="28"/>
                <w:szCs w:val="28"/>
              </w:rPr>
              <w:t>Diagramme à ligne brisée</w:t>
            </w:r>
            <w:r w:rsidRPr="006B29A8">
              <w:rPr>
                <w:rFonts w:ascii="Arial" w:hAnsi="Arial" w:cs="Arial"/>
                <w:sz w:val="28"/>
                <w:szCs w:val="28"/>
              </w:rPr>
              <w:t>….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3F77D1BE" w14:textId="0A110A05" w:rsidR="00877687" w:rsidRDefault="00432FE5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40</w:t>
            </w:r>
          </w:p>
        </w:tc>
      </w:tr>
      <w:tr w:rsidR="00432FE5" w14:paraId="231AEE61" w14:textId="77777777" w:rsidTr="002E50DA">
        <w:tc>
          <w:tcPr>
            <w:tcW w:w="47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5D524B" w14:textId="7A35B85B" w:rsidR="00432FE5" w:rsidRPr="006B29A8" w:rsidRDefault="00432FE5" w:rsidP="002E50DA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Diagramme circulaire</w:t>
            </w:r>
            <w:r w:rsidRPr="006B29A8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…….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22AE834" w14:textId="79EE6D05" w:rsidR="00432FE5" w:rsidRDefault="00432FE5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40</w:t>
            </w:r>
          </w:p>
        </w:tc>
      </w:tr>
      <w:tr w:rsidR="00877687" w14:paraId="1F07FDA6" w14:textId="77777777" w:rsidTr="002E50DA">
        <w:tc>
          <w:tcPr>
            <w:tcW w:w="47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721652" w14:textId="77777777" w:rsidR="00877687" w:rsidRDefault="00877687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t>E</w:t>
            </w:r>
            <w:r>
              <w:rPr>
                <w:rFonts w:ascii="Arial" w:hAnsi="Arial" w:cs="Arial"/>
                <w:sz w:val="28"/>
                <w:szCs w:val="28"/>
              </w:rPr>
              <w:t>nquête</w:t>
            </w:r>
            <w:r w:rsidRPr="00532959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……………………</w:t>
            </w:r>
            <w:r w:rsidRPr="00532959">
              <w:rPr>
                <w:rFonts w:ascii="Arial" w:hAnsi="Arial" w:cs="Arial"/>
                <w:sz w:val="28"/>
                <w:szCs w:val="28"/>
              </w:rPr>
              <w:t>………</w:t>
            </w:r>
            <w:r>
              <w:rPr>
                <w:rFonts w:ascii="Arial" w:hAnsi="Arial" w:cs="Arial"/>
                <w:sz w:val="28"/>
                <w:szCs w:val="28"/>
              </w:rPr>
              <w:t>..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37CF193D" w14:textId="77B1C761" w:rsidR="00877687" w:rsidRDefault="00432FE5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41</w:t>
            </w:r>
          </w:p>
        </w:tc>
      </w:tr>
      <w:tr w:rsidR="00877687" w14:paraId="3D3850D0" w14:textId="77777777" w:rsidTr="002E50DA">
        <w:tc>
          <w:tcPr>
            <w:tcW w:w="47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9A7D88" w14:textId="1066ACAD" w:rsidR="00877687" w:rsidRPr="001C6C39" w:rsidRDefault="001C6C39" w:rsidP="001C6C39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t>M</w:t>
            </w:r>
            <w:r>
              <w:rPr>
                <w:rFonts w:ascii="Arial" w:hAnsi="Arial" w:cs="Arial"/>
                <w:sz w:val="28"/>
                <w:szCs w:val="28"/>
              </w:rPr>
              <w:t>oyenne…</w:t>
            </w:r>
            <w:r>
              <w:rPr>
                <w:rFonts w:ascii="Arial" w:hAnsi="Arial" w:cs="Arial"/>
                <w:sz w:val="28"/>
                <w:szCs w:val="28"/>
              </w:rPr>
              <w:t>…………………</w:t>
            </w:r>
            <w:r w:rsidRPr="00532959">
              <w:rPr>
                <w:rFonts w:ascii="Arial" w:hAnsi="Arial" w:cs="Arial"/>
                <w:sz w:val="28"/>
                <w:szCs w:val="28"/>
              </w:rPr>
              <w:t>………</w:t>
            </w:r>
            <w:r>
              <w:rPr>
                <w:rFonts w:ascii="Arial" w:hAnsi="Arial" w:cs="Arial"/>
                <w:sz w:val="28"/>
                <w:szCs w:val="28"/>
              </w:rPr>
              <w:t>..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11CE950A" w14:textId="4DFB17C1" w:rsidR="00877687" w:rsidRDefault="001C6C39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41</w:t>
            </w:r>
          </w:p>
        </w:tc>
      </w:tr>
      <w:tr w:rsidR="001C6C39" w14:paraId="0AB11080" w14:textId="77777777" w:rsidTr="002E50DA">
        <w:tc>
          <w:tcPr>
            <w:tcW w:w="47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6F84D9" w14:textId="15AC53DB" w:rsidR="001C6C39" w:rsidRPr="001C6C39" w:rsidRDefault="001C6C39" w:rsidP="001C6C3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t>T</w:t>
            </w:r>
            <w:r w:rsidRPr="001C6C39">
              <w:rPr>
                <w:rFonts w:ascii="Arial" w:hAnsi="Arial" w:cs="Arial"/>
                <w:sz w:val="28"/>
                <w:szCs w:val="24"/>
              </w:rPr>
              <w:t>ableau</w:t>
            </w:r>
            <w:r>
              <w:rPr>
                <w:rFonts w:ascii="Arial" w:hAnsi="Arial" w:cs="Arial"/>
                <w:sz w:val="28"/>
                <w:szCs w:val="28"/>
              </w:rPr>
              <w:t>……………………</w:t>
            </w:r>
            <w:r w:rsidRPr="00532959">
              <w:rPr>
                <w:rFonts w:ascii="Arial" w:hAnsi="Arial" w:cs="Arial"/>
                <w:sz w:val="28"/>
                <w:szCs w:val="28"/>
              </w:rPr>
              <w:t>………</w:t>
            </w:r>
            <w:r>
              <w:rPr>
                <w:rFonts w:ascii="Arial" w:hAnsi="Arial" w:cs="Arial"/>
                <w:sz w:val="28"/>
                <w:szCs w:val="28"/>
              </w:rPr>
              <w:t>…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3A488207" w14:textId="0F19A585" w:rsidR="001C6C39" w:rsidRDefault="001C6C39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41</w:t>
            </w:r>
          </w:p>
        </w:tc>
      </w:tr>
    </w:tbl>
    <w:p w14:paraId="34810D89" w14:textId="77777777" w:rsidR="00877687" w:rsidRDefault="00877687" w:rsidP="00877687">
      <w:r>
        <w:br w:type="page"/>
      </w:r>
    </w:p>
    <w:p w14:paraId="06476BE8" w14:textId="77777777" w:rsidR="000500A8" w:rsidRPr="00CF25D2" w:rsidRDefault="000500A8" w:rsidP="009F59FB">
      <w:pPr>
        <w:rPr>
          <w:rFonts w:ascii="Ravie" w:hAnsi="Ravie" w:cs="Arial"/>
          <w:b/>
          <w:caps/>
          <w:sz w:val="24"/>
          <w:szCs w:val="24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sectPr w:rsidR="000500A8" w:rsidRPr="00CF25D2" w:rsidSect="00877687">
          <w:pgSz w:w="15840" w:h="12240" w:orient="landscape"/>
          <w:pgMar w:top="1134" w:right="851" w:bottom="737" w:left="737" w:header="170" w:footer="709" w:gutter="0"/>
          <w:cols w:space="708"/>
          <w:docGrid w:linePitch="360"/>
        </w:sectPr>
      </w:pPr>
    </w:p>
    <w:tbl>
      <w:tblPr>
        <w:tblStyle w:val="Grilledutableau"/>
        <w:tblW w:w="14709" w:type="dxa"/>
        <w:tblLayout w:type="fixed"/>
        <w:tblLook w:val="04A0" w:firstRow="1" w:lastRow="0" w:firstColumn="1" w:lastColumn="0" w:noHBand="0" w:noVBand="1"/>
      </w:tblPr>
      <w:tblGrid>
        <w:gridCol w:w="2943"/>
        <w:gridCol w:w="1560"/>
        <w:gridCol w:w="567"/>
        <w:gridCol w:w="425"/>
        <w:gridCol w:w="1276"/>
        <w:gridCol w:w="425"/>
        <w:gridCol w:w="160"/>
        <w:gridCol w:w="123"/>
        <w:gridCol w:w="1985"/>
        <w:gridCol w:w="3402"/>
        <w:gridCol w:w="1843"/>
      </w:tblGrid>
      <w:tr w:rsidR="000500A8" w:rsidRPr="00B967D9" w14:paraId="182CC48F" w14:textId="77777777" w:rsidTr="00B81D8A">
        <w:tc>
          <w:tcPr>
            <w:tcW w:w="14709" w:type="dxa"/>
            <w:gridSpan w:val="11"/>
            <w:shd w:val="clear" w:color="auto" w:fill="D9D9D9" w:themeFill="background1" w:themeFillShade="D9"/>
          </w:tcPr>
          <w:p w14:paraId="3893C657" w14:textId="77777777" w:rsidR="000500A8" w:rsidRPr="00B967D9" w:rsidRDefault="000500A8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lastRenderedPageBreak/>
              <w:t>D</w:t>
            </w:r>
            <w:r>
              <w:rPr>
                <w:rFonts w:ascii="Arial" w:hAnsi="Arial" w:cs="Arial"/>
                <w:sz w:val="28"/>
                <w:szCs w:val="28"/>
              </w:rPr>
              <w:t>iagrammes</w:t>
            </w:r>
          </w:p>
        </w:tc>
      </w:tr>
      <w:tr w:rsidR="00877687" w:rsidRPr="00B967D9" w14:paraId="4F9207A3" w14:textId="77777777" w:rsidTr="002E50DA">
        <w:tblPrEx>
          <w:tblCellMar>
            <w:left w:w="70" w:type="dxa"/>
            <w:right w:w="70" w:type="dxa"/>
          </w:tblCellMar>
        </w:tblPrEx>
        <w:trPr>
          <w:trHeight w:val="4754"/>
        </w:trPr>
        <w:tc>
          <w:tcPr>
            <w:tcW w:w="294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B4CB6CA" w14:textId="77777777" w:rsidR="00877687" w:rsidRPr="006B29A8" w:rsidRDefault="00877687" w:rsidP="002E50DA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6B29A8">
              <w:rPr>
                <w:rFonts w:ascii="Arial" w:hAnsi="Arial" w:cs="Arial"/>
                <w:b/>
                <w:sz w:val="28"/>
                <w:szCs w:val="28"/>
              </w:rPr>
              <w:t>Diagramme à bandes</w:t>
            </w:r>
          </w:p>
        </w:tc>
        <w:tc>
          <w:tcPr>
            <w:tcW w:w="4253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90D2D43" w14:textId="77777777" w:rsidR="00877687" w:rsidRPr="004E4505" w:rsidRDefault="00877687" w:rsidP="002E50D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Les données </w:t>
            </w:r>
            <w:r w:rsidRPr="004E4505">
              <w:rPr>
                <w:rFonts w:ascii="Arial" w:hAnsi="Arial" w:cs="Arial"/>
                <w:sz w:val="28"/>
                <w:szCs w:val="28"/>
              </w:rPr>
              <w:t>sont représentées à l’aide de bandes verticales ou horizontales.</w:t>
            </w:r>
          </w:p>
          <w:p w14:paraId="398E40ED" w14:textId="77777777" w:rsidR="00877687" w:rsidRPr="00B967D9" w:rsidRDefault="00877687" w:rsidP="002E50DA">
            <w:pPr>
              <w:jc w:val="both"/>
              <w:rPr>
                <w:rFonts w:ascii="Arial" w:hAnsi="Arial" w:cs="Arial"/>
                <w:sz w:val="24"/>
              </w:rPr>
            </w:pPr>
            <w:r w:rsidRPr="004F1477"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 wp14:anchorId="303BD3B4" wp14:editId="023571EB">
                      <wp:simplePos x="0" y="0"/>
                      <wp:positionH relativeFrom="column">
                        <wp:posOffset>2305050</wp:posOffset>
                      </wp:positionH>
                      <wp:positionV relativeFrom="paragraph">
                        <wp:posOffset>307802</wp:posOffset>
                      </wp:positionV>
                      <wp:extent cx="1684800" cy="1403985"/>
                      <wp:effectExtent l="0" t="0" r="3810" b="0"/>
                      <wp:wrapNone/>
                      <wp:docPr id="53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68480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A57AD0" w14:textId="77777777" w:rsidR="002E50DA" w:rsidRPr="004F1477" w:rsidRDefault="002E50DA" w:rsidP="00877687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4F1477">
                                    <w:rPr>
                                      <w:b/>
                                      <w:sz w:val="24"/>
                                    </w:rPr>
                                    <w:t>Nombre de visiteurs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52" type="#_x0000_t202" style="position:absolute;left:0;text-align:left;margin-left:181.5pt;margin-top:24.25pt;width:132.65pt;height:110.55pt;rotation:-90;z-index:252366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" filled="f" stroked="f">
                      <v:textbox style="mso-fit-shape-to-text:t">
                        <w:txbxContent>
                          <w:p w14:paraId="3DA57AD0" w14:textId="77777777" w:rsidR="002E50DA" w:rsidRPr="004F1477" w:rsidRDefault="002E50DA" w:rsidP="00877687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4F1477">
                              <w:rPr>
                                <w:b/>
                                <w:sz w:val="24"/>
                              </w:rPr>
                              <w:t>Nombre de visiteurs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15D98EB" w14:textId="77777777" w:rsidR="00877687" w:rsidRPr="00B967D9" w:rsidRDefault="00877687" w:rsidP="002E50D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353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EC03A87" w14:textId="77777777" w:rsidR="00877687" w:rsidRPr="00B967D9" w:rsidRDefault="00877687" w:rsidP="002E50DA">
            <w:pPr>
              <w:rPr>
                <w:rFonts w:ascii="Arial" w:hAnsi="Arial" w:cs="Arial"/>
                <w:sz w:val="24"/>
              </w:rPr>
            </w:pPr>
            <w:r w:rsidRPr="004F1477"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367872" behindDoc="0" locked="0" layoutInCell="1" allowOverlap="1" wp14:anchorId="575FE976" wp14:editId="158C2A57">
                      <wp:simplePos x="0" y="0"/>
                      <wp:positionH relativeFrom="column">
                        <wp:posOffset>2088746</wp:posOffset>
                      </wp:positionH>
                      <wp:positionV relativeFrom="paragraph">
                        <wp:posOffset>2704465</wp:posOffset>
                      </wp:positionV>
                      <wp:extent cx="1371600" cy="1403985"/>
                      <wp:effectExtent l="0" t="0" r="0" b="0"/>
                      <wp:wrapNone/>
                      <wp:docPr id="69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655A7A" w14:textId="77777777" w:rsidR="002E50DA" w:rsidRPr="004F1477" w:rsidRDefault="002E50DA" w:rsidP="00877687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4F1477">
                                    <w:rPr>
                                      <w:b/>
                                      <w:sz w:val="24"/>
                                    </w:rPr>
                                    <w:t>Jours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53" type="#_x0000_t202" style="position:absolute;margin-left:164.45pt;margin-top:212.95pt;width:108pt;height:110.55pt;z-index:252367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" filled="f" stroked="f">
                      <v:textbox style="mso-fit-shape-to-text:t">
                        <w:txbxContent>
                          <w:p w14:paraId="10655A7A" w14:textId="77777777" w:rsidR="002E50DA" w:rsidRPr="004F1477" w:rsidRDefault="002E50DA" w:rsidP="00877687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4F1477">
                              <w:rPr>
                                <w:b/>
                                <w:sz w:val="24"/>
                              </w:rPr>
                              <w:t>Jours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inline distT="0" distB="0" distL="0" distR="0" wp14:anchorId="3D410740" wp14:editId="02BFEC35">
                  <wp:extent cx="4572000" cy="2743200"/>
                  <wp:effectExtent l="0" t="0" r="0" b="0"/>
                  <wp:docPr id="699" name="Graphique 69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0"/>
                    </a:graphicData>
                  </a:graphic>
                </wp:inline>
              </w:drawing>
            </w:r>
          </w:p>
        </w:tc>
      </w:tr>
      <w:tr w:rsidR="000500A8" w:rsidRPr="00B967D9" w14:paraId="6A37FAF8" w14:textId="77777777" w:rsidTr="00B81D8A">
        <w:tc>
          <w:tcPr>
            <w:tcW w:w="294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6B75AFC" w14:textId="77777777" w:rsidR="000500A8" w:rsidRPr="00877687" w:rsidRDefault="000500A8" w:rsidP="00B81D8A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877687">
              <w:rPr>
                <w:rFonts w:ascii="Arial" w:hAnsi="Arial" w:cs="Arial"/>
                <w:b/>
                <w:sz w:val="28"/>
                <w:szCs w:val="28"/>
              </w:rPr>
              <w:t>Diagramme à pictogrammes</w:t>
            </w:r>
          </w:p>
        </w:tc>
        <w:tc>
          <w:tcPr>
            <w:tcW w:w="4253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32A47E5" w14:textId="77777777" w:rsidR="000500A8" w:rsidRPr="004E4505" w:rsidRDefault="000500A8" w:rsidP="00B81D8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</w:t>
            </w:r>
            <w:r w:rsidRPr="004E4505">
              <w:rPr>
                <w:rFonts w:ascii="Arial" w:hAnsi="Arial" w:cs="Arial"/>
                <w:sz w:val="28"/>
                <w:szCs w:val="28"/>
              </w:rPr>
              <w:t>es données sont représentées à l’aide de dessins.</w:t>
            </w:r>
          </w:p>
          <w:p w14:paraId="7814E791" w14:textId="77777777" w:rsidR="000500A8" w:rsidRDefault="000500A8" w:rsidP="00B81D8A">
            <w:pPr>
              <w:rPr>
                <w:rFonts w:ascii="Arial" w:hAnsi="Arial" w:cs="Arial"/>
                <w:sz w:val="28"/>
                <w:szCs w:val="28"/>
              </w:rPr>
            </w:pPr>
          </w:p>
          <w:p w14:paraId="55049B89" w14:textId="77777777" w:rsidR="000500A8" w:rsidRDefault="000500A8" w:rsidP="00B81D8A">
            <w:pPr>
              <w:rPr>
                <w:rFonts w:ascii="Arial" w:hAnsi="Arial" w:cs="Arial"/>
                <w:sz w:val="28"/>
                <w:szCs w:val="28"/>
              </w:rPr>
            </w:pPr>
          </w:p>
          <w:p w14:paraId="2CCFCC55" w14:textId="77777777" w:rsidR="000500A8" w:rsidRDefault="000500A8" w:rsidP="00B81D8A">
            <w:pPr>
              <w:rPr>
                <w:rFonts w:ascii="Arial" w:hAnsi="Arial" w:cs="Arial"/>
                <w:sz w:val="28"/>
                <w:szCs w:val="28"/>
              </w:rPr>
            </w:pPr>
          </w:p>
          <w:p w14:paraId="3ADEB27E" w14:textId="77777777" w:rsidR="000500A8" w:rsidRDefault="000500A8" w:rsidP="00B81D8A">
            <w:pPr>
              <w:rPr>
                <w:rFonts w:ascii="Arial" w:hAnsi="Arial" w:cs="Arial"/>
                <w:sz w:val="28"/>
                <w:szCs w:val="28"/>
              </w:rPr>
            </w:pPr>
          </w:p>
          <w:p w14:paraId="0C726EE8" w14:textId="77777777" w:rsidR="000500A8" w:rsidRDefault="000500A8" w:rsidP="00B81D8A">
            <w:pPr>
              <w:rPr>
                <w:rFonts w:ascii="Arial" w:hAnsi="Arial" w:cs="Arial"/>
                <w:sz w:val="28"/>
                <w:szCs w:val="28"/>
              </w:rPr>
            </w:pPr>
          </w:p>
          <w:p w14:paraId="1D1579AC" w14:textId="77777777" w:rsidR="000500A8" w:rsidRPr="004E4505" w:rsidRDefault="000500A8" w:rsidP="00B81D8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BE98896" w14:textId="77777777" w:rsidR="000500A8" w:rsidRPr="00B967D9" w:rsidRDefault="000500A8" w:rsidP="00B81D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230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929B8D0" w14:textId="77777777" w:rsidR="000500A8" w:rsidRPr="008D49AA" w:rsidRDefault="000500A8" w:rsidP="00B81D8A">
            <w:pPr>
              <w:jc w:val="center"/>
              <w:rPr>
                <w:rFonts w:ascii="Arial" w:hAnsi="Arial" w:cs="Arial"/>
                <w:b/>
                <w:sz w:val="18"/>
              </w:rPr>
            </w:pPr>
          </w:p>
          <w:p w14:paraId="40A3C0A1" w14:textId="77777777" w:rsidR="000500A8" w:rsidRDefault="000500A8" w:rsidP="00B81D8A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8D49AA">
              <w:rPr>
                <w:rFonts w:ascii="Arial" w:hAnsi="Arial" w:cs="Arial"/>
                <w:b/>
                <w:sz w:val="28"/>
              </w:rPr>
              <w:t>Nombre de visiteurs par jour</w:t>
            </w: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14"/>
              <w:gridCol w:w="4418"/>
            </w:tblGrid>
            <w:tr w:rsidR="000500A8" w14:paraId="6B4D7317" w14:textId="77777777" w:rsidTr="00B81D8A">
              <w:tc>
                <w:tcPr>
                  <w:tcW w:w="2014" w:type="dxa"/>
                </w:tcPr>
                <w:p w14:paraId="6521BBC0" w14:textId="77777777" w:rsidR="000500A8" w:rsidRPr="008D49AA" w:rsidRDefault="000500A8" w:rsidP="00B81D8A">
                  <w:pPr>
                    <w:jc w:val="both"/>
                    <w:rPr>
                      <w:rFonts w:ascii="Arial" w:hAnsi="Arial" w:cs="Arial"/>
                      <w:sz w:val="24"/>
                    </w:rPr>
                  </w:pPr>
                  <w:r w:rsidRPr="008D49AA">
                    <w:rPr>
                      <w:rFonts w:ascii="Arial" w:hAnsi="Arial" w:cs="Arial"/>
                      <w:sz w:val="24"/>
                    </w:rPr>
                    <w:t>Lundi</w:t>
                  </w:r>
                </w:p>
                <w:p w14:paraId="5A2C97BB" w14:textId="77777777" w:rsidR="000500A8" w:rsidRPr="008D49AA" w:rsidRDefault="000500A8" w:rsidP="00B81D8A">
                  <w:pPr>
                    <w:jc w:val="both"/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418" w:type="dxa"/>
                </w:tcPr>
                <w:p w14:paraId="7BC5B8BF" w14:textId="77777777" w:rsidR="000500A8" w:rsidRDefault="000500A8" w:rsidP="00B81D8A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  <w:r w:rsidRPr="008D49AA">
                    <w:rPr>
                      <w:rFonts w:ascii="Segoe UI Symbol" w:hAnsi="Segoe UI Symbol" w:cs="Segoe UI Symbol"/>
                      <w:b/>
                      <w:sz w:val="36"/>
                    </w:rPr>
                    <w:t>☺</w:t>
                  </w:r>
                  <w:r>
                    <w:rPr>
                      <w:rFonts w:ascii="Segoe UI Symbol" w:hAnsi="Segoe UI Symbol" w:cs="Segoe UI Symbol"/>
                      <w:b/>
                      <w:sz w:val="36"/>
                    </w:rPr>
                    <w:t xml:space="preserve"> </w:t>
                  </w:r>
                  <w:r w:rsidRPr="008D49AA">
                    <w:rPr>
                      <w:rFonts w:ascii="Segoe UI Symbol" w:hAnsi="Segoe UI Symbol" w:cs="Segoe UI Symbol"/>
                      <w:b/>
                      <w:sz w:val="36"/>
                    </w:rPr>
                    <w:t>☺</w:t>
                  </w:r>
                  <w:r>
                    <w:rPr>
                      <w:rFonts w:ascii="Segoe UI Symbol" w:hAnsi="Segoe UI Symbol" w:cs="Segoe UI Symbol"/>
                      <w:b/>
                      <w:sz w:val="36"/>
                    </w:rPr>
                    <w:t xml:space="preserve"> </w:t>
                  </w:r>
                  <w:r w:rsidRPr="008D49AA">
                    <w:rPr>
                      <w:rFonts w:ascii="Segoe UI Symbol" w:hAnsi="Segoe UI Symbol" w:cs="Segoe UI Symbol"/>
                      <w:b/>
                      <w:sz w:val="36"/>
                    </w:rPr>
                    <w:t>☺</w:t>
                  </w:r>
                  <w:r>
                    <w:rPr>
                      <w:rFonts w:ascii="Segoe UI Symbol" w:hAnsi="Segoe UI Symbol" w:cs="Segoe UI Symbol"/>
                      <w:b/>
                      <w:sz w:val="36"/>
                    </w:rPr>
                    <w:t xml:space="preserve"> </w:t>
                  </w:r>
                  <w:r w:rsidRPr="008D49AA">
                    <w:rPr>
                      <w:rFonts w:ascii="Segoe UI Symbol" w:hAnsi="Segoe UI Symbol" w:cs="Segoe UI Symbol"/>
                      <w:b/>
                      <w:sz w:val="36"/>
                    </w:rPr>
                    <w:t>☺☺</w:t>
                  </w:r>
                </w:p>
              </w:tc>
            </w:tr>
            <w:tr w:rsidR="000500A8" w14:paraId="2FF0F1EE" w14:textId="77777777" w:rsidTr="00B81D8A">
              <w:tc>
                <w:tcPr>
                  <w:tcW w:w="2014" w:type="dxa"/>
                </w:tcPr>
                <w:p w14:paraId="1545355D" w14:textId="77777777" w:rsidR="000500A8" w:rsidRPr="008D49AA" w:rsidRDefault="000500A8" w:rsidP="00B81D8A">
                  <w:pPr>
                    <w:jc w:val="both"/>
                    <w:rPr>
                      <w:rFonts w:ascii="Arial" w:hAnsi="Arial" w:cs="Arial"/>
                      <w:sz w:val="24"/>
                    </w:rPr>
                  </w:pPr>
                  <w:r w:rsidRPr="008D49AA">
                    <w:rPr>
                      <w:rFonts w:ascii="Arial" w:hAnsi="Arial" w:cs="Arial"/>
                      <w:sz w:val="24"/>
                    </w:rPr>
                    <w:t>Mardi</w:t>
                  </w:r>
                </w:p>
                <w:p w14:paraId="1B1CFBF1" w14:textId="77777777" w:rsidR="000500A8" w:rsidRPr="008D49AA" w:rsidRDefault="000500A8" w:rsidP="00B81D8A">
                  <w:pPr>
                    <w:jc w:val="both"/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418" w:type="dxa"/>
                </w:tcPr>
                <w:p w14:paraId="41FA0725" w14:textId="77777777" w:rsidR="000500A8" w:rsidRDefault="000500A8" w:rsidP="00B81D8A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  <w:r w:rsidRPr="008D49AA">
                    <w:rPr>
                      <w:rFonts w:ascii="Segoe UI Symbol" w:hAnsi="Segoe UI Symbol" w:cs="Segoe UI Symbol"/>
                      <w:b/>
                      <w:sz w:val="36"/>
                    </w:rPr>
                    <w:t>☺</w:t>
                  </w:r>
                  <w:r>
                    <w:rPr>
                      <w:rFonts w:ascii="Segoe UI Symbol" w:hAnsi="Segoe UI Symbol" w:cs="Segoe UI Symbol"/>
                      <w:b/>
                      <w:sz w:val="36"/>
                    </w:rPr>
                    <w:t xml:space="preserve"> </w:t>
                  </w:r>
                  <w:r w:rsidRPr="008D49AA">
                    <w:rPr>
                      <w:rFonts w:ascii="Segoe UI Symbol" w:hAnsi="Segoe UI Symbol" w:cs="Segoe UI Symbol"/>
                      <w:b/>
                      <w:sz w:val="36"/>
                    </w:rPr>
                    <w:t>☺</w:t>
                  </w:r>
                  <w:r>
                    <w:rPr>
                      <w:rFonts w:ascii="Segoe UI Symbol" w:hAnsi="Segoe UI Symbol" w:cs="Segoe UI Symbol"/>
                      <w:b/>
                      <w:sz w:val="36"/>
                    </w:rPr>
                    <w:t xml:space="preserve"> </w:t>
                  </w:r>
                  <w:r w:rsidRPr="008D49AA">
                    <w:rPr>
                      <w:rFonts w:ascii="Segoe UI Symbol" w:hAnsi="Segoe UI Symbol" w:cs="Segoe UI Symbol"/>
                      <w:b/>
                      <w:sz w:val="36"/>
                    </w:rPr>
                    <w:t>☺</w:t>
                  </w:r>
                </w:p>
              </w:tc>
            </w:tr>
            <w:tr w:rsidR="000500A8" w14:paraId="3387F39A" w14:textId="77777777" w:rsidTr="00B81D8A">
              <w:tc>
                <w:tcPr>
                  <w:tcW w:w="2014" w:type="dxa"/>
                </w:tcPr>
                <w:p w14:paraId="497E08FC" w14:textId="77777777" w:rsidR="000500A8" w:rsidRPr="008D49AA" w:rsidRDefault="000500A8" w:rsidP="00B81D8A">
                  <w:pPr>
                    <w:jc w:val="both"/>
                    <w:rPr>
                      <w:rFonts w:ascii="Arial" w:hAnsi="Arial" w:cs="Arial"/>
                      <w:sz w:val="24"/>
                    </w:rPr>
                  </w:pPr>
                  <w:r w:rsidRPr="008D49AA">
                    <w:rPr>
                      <w:rFonts w:ascii="Arial" w:hAnsi="Arial" w:cs="Arial"/>
                      <w:sz w:val="24"/>
                    </w:rPr>
                    <w:t>Mercredi</w:t>
                  </w:r>
                </w:p>
                <w:p w14:paraId="032B7701" w14:textId="77777777" w:rsidR="000500A8" w:rsidRPr="008D49AA" w:rsidRDefault="000500A8" w:rsidP="00B81D8A">
                  <w:pPr>
                    <w:jc w:val="both"/>
                    <w:rPr>
                      <w:rFonts w:ascii="Arial" w:hAnsi="Arial" w:cs="Arial"/>
                      <w:sz w:val="24"/>
                    </w:rPr>
                  </w:pPr>
                </w:p>
              </w:tc>
              <w:tc>
                <w:tcPr>
                  <w:tcW w:w="4418" w:type="dxa"/>
                </w:tcPr>
                <w:p w14:paraId="35811178" w14:textId="77777777" w:rsidR="000500A8" w:rsidRDefault="000500A8" w:rsidP="00B81D8A">
                  <w:pPr>
                    <w:jc w:val="both"/>
                    <w:rPr>
                      <w:rFonts w:ascii="Arial" w:hAnsi="Arial" w:cs="Arial"/>
                      <w:b/>
                      <w:sz w:val="24"/>
                    </w:rPr>
                  </w:pPr>
                  <w:r w:rsidRPr="008D49AA">
                    <w:rPr>
                      <w:rFonts w:ascii="Segoe UI Symbol" w:hAnsi="Segoe UI Symbol" w:cs="Segoe UI Symbol"/>
                      <w:b/>
                      <w:sz w:val="36"/>
                    </w:rPr>
                    <w:t>☺</w:t>
                  </w:r>
                  <w:r>
                    <w:rPr>
                      <w:rFonts w:ascii="Segoe UI Symbol" w:hAnsi="Segoe UI Symbol" w:cs="Segoe UI Symbol"/>
                      <w:b/>
                      <w:sz w:val="36"/>
                    </w:rPr>
                    <w:t xml:space="preserve"> </w:t>
                  </w:r>
                  <w:r w:rsidRPr="008D49AA">
                    <w:rPr>
                      <w:rFonts w:ascii="Segoe UI Symbol" w:hAnsi="Segoe UI Symbol" w:cs="Segoe UI Symbol"/>
                      <w:b/>
                      <w:sz w:val="36"/>
                    </w:rPr>
                    <w:t>☺</w:t>
                  </w:r>
                  <w:r>
                    <w:rPr>
                      <w:rFonts w:ascii="Segoe UI Symbol" w:hAnsi="Segoe UI Symbol" w:cs="Segoe UI Symbol"/>
                      <w:b/>
                      <w:sz w:val="36"/>
                    </w:rPr>
                    <w:t xml:space="preserve"> </w:t>
                  </w:r>
                  <w:r w:rsidRPr="008D49AA">
                    <w:rPr>
                      <w:rFonts w:ascii="Segoe UI Symbol" w:hAnsi="Segoe UI Symbol" w:cs="Segoe UI Symbol"/>
                      <w:b/>
                      <w:sz w:val="36"/>
                    </w:rPr>
                    <w:t>☺</w:t>
                  </w:r>
                  <w:r>
                    <w:rPr>
                      <w:rFonts w:ascii="Segoe UI Symbol" w:hAnsi="Segoe UI Symbol" w:cs="Segoe UI Symbol"/>
                      <w:b/>
                      <w:sz w:val="36"/>
                    </w:rPr>
                    <w:t xml:space="preserve"> </w:t>
                  </w:r>
                  <w:r w:rsidRPr="008D49AA">
                    <w:rPr>
                      <w:rFonts w:ascii="Segoe UI Symbol" w:hAnsi="Segoe UI Symbol" w:cs="Segoe UI Symbol"/>
                      <w:b/>
                      <w:sz w:val="36"/>
                    </w:rPr>
                    <w:t>☺</w:t>
                  </w:r>
                  <w:r>
                    <w:rPr>
                      <w:rFonts w:ascii="Segoe UI Symbol" w:hAnsi="Segoe UI Symbol" w:cs="Segoe UI Symbol"/>
                      <w:b/>
                      <w:sz w:val="36"/>
                    </w:rPr>
                    <w:t xml:space="preserve"> </w:t>
                  </w:r>
                  <w:r w:rsidRPr="008D49AA">
                    <w:rPr>
                      <w:rFonts w:ascii="Segoe UI Symbol" w:hAnsi="Segoe UI Symbol" w:cs="Segoe UI Symbol"/>
                      <w:b/>
                      <w:sz w:val="36"/>
                    </w:rPr>
                    <w:t>☺</w:t>
                  </w:r>
                  <w:r>
                    <w:rPr>
                      <w:rFonts w:ascii="Segoe UI Symbol" w:hAnsi="Segoe UI Symbol" w:cs="Segoe UI Symbol"/>
                      <w:b/>
                      <w:sz w:val="36"/>
                    </w:rPr>
                    <w:t xml:space="preserve"> </w:t>
                  </w:r>
                  <w:r w:rsidRPr="008D49AA">
                    <w:rPr>
                      <w:rFonts w:ascii="Segoe UI Symbol" w:hAnsi="Segoe UI Symbol" w:cs="Segoe UI Symbol"/>
                      <w:b/>
                      <w:sz w:val="36"/>
                    </w:rPr>
                    <w:t>☺</w:t>
                  </w:r>
                  <w:r>
                    <w:rPr>
                      <w:rFonts w:ascii="Segoe UI Symbol" w:hAnsi="Segoe UI Symbol" w:cs="Segoe UI Symbol"/>
                      <w:b/>
                      <w:sz w:val="36"/>
                    </w:rPr>
                    <w:t xml:space="preserve"> </w:t>
                  </w:r>
                  <w:r w:rsidRPr="008D49AA">
                    <w:rPr>
                      <w:rFonts w:ascii="Segoe UI Symbol" w:hAnsi="Segoe UI Symbol" w:cs="Segoe UI Symbol"/>
                      <w:b/>
                      <w:sz w:val="36"/>
                    </w:rPr>
                    <w:t>☺</w:t>
                  </w:r>
                  <w:r>
                    <w:rPr>
                      <w:rFonts w:ascii="Segoe UI Symbol" w:hAnsi="Segoe UI Symbol" w:cs="Segoe UI Symbol"/>
                      <w:b/>
                      <w:sz w:val="36"/>
                    </w:rPr>
                    <w:t xml:space="preserve"> </w:t>
                  </w:r>
                  <w:r w:rsidRPr="008D49AA">
                    <w:rPr>
                      <w:rFonts w:ascii="Segoe UI Symbol" w:hAnsi="Segoe UI Symbol" w:cs="Segoe UI Symbol"/>
                      <w:b/>
                      <w:sz w:val="36"/>
                    </w:rPr>
                    <w:t>☺</w:t>
                  </w:r>
                </w:p>
              </w:tc>
            </w:tr>
          </w:tbl>
          <w:p w14:paraId="01991E9C" w14:textId="77777777" w:rsidR="000500A8" w:rsidRPr="008D49AA" w:rsidRDefault="000500A8" w:rsidP="00B81D8A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  <w:tr w:rsidR="00877687" w:rsidRPr="00B967D9" w14:paraId="5B630A6A" w14:textId="77777777" w:rsidTr="002E50DA">
        <w:tblPrEx>
          <w:tblCellMar>
            <w:left w:w="70" w:type="dxa"/>
            <w:right w:w="70" w:type="dxa"/>
          </w:tblCellMar>
        </w:tblPrEx>
        <w:tc>
          <w:tcPr>
            <w:tcW w:w="294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D50EC1A" w14:textId="77777777" w:rsidR="00877687" w:rsidRPr="006B29A8" w:rsidRDefault="00877687" w:rsidP="002E50DA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6B29A8">
              <w:rPr>
                <w:rFonts w:ascii="Arial" w:hAnsi="Arial" w:cs="Arial"/>
                <w:b/>
                <w:sz w:val="28"/>
                <w:szCs w:val="28"/>
              </w:rPr>
              <w:lastRenderedPageBreak/>
              <w:t>Diagramme à ligne brisée</w:t>
            </w:r>
          </w:p>
        </w:tc>
        <w:tc>
          <w:tcPr>
            <w:tcW w:w="4253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47E8CBE" w14:textId="77777777" w:rsidR="00877687" w:rsidRPr="004E4505" w:rsidRDefault="00877687" w:rsidP="002E50D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Les </w:t>
            </w:r>
            <w:r w:rsidRPr="004E4505">
              <w:rPr>
                <w:rFonts w:ascii="Arial" w:hAnsi="Arial" w:cs="Arial"/>
                <w:sz w:val="28"/>
                <w:szCs w:val="28"/>
              </w:rPr>
              <w:t>données sont représentées à l’aide de points que l’on relie entre eux par des segments de droite.</w:t>
            </w:r>
          </w:p>
          <w:p w14:paraId="15EA3310" w14:textId="77777777" w:rsidR="00877687" w:rsidRDefault="00877687" w:rsidP="002E50DA">
            <w:pPr>
              <w:rPr>
                <w:rFonts w:ascii="Arial" w:hAnsi="Arial" w:cs="Arial"/>
                <w:sz w:val="28"/>
                <w:szCs w:val="28"/>
              </w:rPr>
            </w:pPr>
          </w:p>
          <w:p w14:paraId="54B59EB7" w14:textId="77777777" w:rsidR="00877687" w:rsidRDefault="00877687" w:rsidP="002E50DA">
            <w:pPr>
              <w:rPr>
                <w:rFonts w:ascii="Arial" w:hAnsi="Arial" w:cs="Arial"/>
                <w:sz w:val="28"/>
                <w:szCs w:val="28"/>
              </w:rPr>
            </w:pPr>
          </w:p>
          <w:p w14:paraId="5696AB45" w14:textId="77777777" w:rsidR="00877687" w:rsidRDefault="00877687" w:rsidP="002E50DA">
            <w:pPr>
              <w:rPr>
                <w:rFonts w:ascii="Arial" w:hAnsi="Arial" w:cs="Arial"/>
                <w:sz w:val="28"/>
                <w:szCs w:val="28"/>
              </w:rPr>
            </w:pPr>
          </w:p>
          <w:p w14:paraId="6D355945" w14:textId="77777777" w:rsidR="00877687" w:rsidRDefault="00877687" w:rsidP="002E50DA">
            <w:pPr>
              <w:rPr>
                <w:rFonts w:ascii="Arial" w:hAnsi="Arial" w:cs="Arial"/>
                <w:sz w:val="28"/>
                <w:szCs w:val="28"/>
              </w:rPr>
            </w:pPr>
          </w:p>
          <w:p w14:paraId="32AE98CA" w14:textId="77777777" w:rsidR="00877687" w:rsidRDefault="00877687" w:rsidP="002E50DA">
            <w:pPr>
              <w:rPr>
                <w:rFonts w:ascii="Arial" w:hAnsi="Arial" w:cs="Arial"/>
                <w:sz w:val="28"/>
                <w:szCs w:val="28"/>
              </w:rPr>
            </w:pPr>
          </w:p>
          <w:p w14:paraId="6F28466F" w14:textId="77777777" w:rsidR="00877687" w:rsidRDefault="00877687" w:rsidP="002E50DA">
            <w:pPr>
              <w:rPr>
                <w:rFonts w:ascii="Arial" w:hAnsi="Arial" w:cs="Arial"/>
                <w:sz w:val="28"/>
                <w:szCs w:val="28"/>
              </w:rPr>
            </w:pPr>
          </w:p>
          <w:p w14:paraId="77231458" w14:textId="77777777" w:rsidR="00877687" w:rsidRDefault="00877687" w:rsidP="002E50DA">
            <w:pPr>
              <w:rPr>
                <w:rFonts w:ascii="Arial" w:hAnsi="Arial" w:cs="Arial"/>
                <w:sz w:val="28"/>
                <w:szCs w:val="28"/>
              </w:rPr>
            </w:pPr>
          </w:p>
          <w:p w14:paraId="17D0761F" w14:textId="77777777" w:rsidR="00877687" w:rsidRDefault="00877687" w:rsidP="002E50DA">
            <w:pPr>
              <w:rPr>
                <w:rFonts w:ascii="Arial" w:hAnsi="Arial" w:cs="Arial"/>
                <w:sz w:val="28"/>
                <w:szCs w:val="28"/>
              </w:rPr>
            </w:pPr>
          </w:p>
          <w:p w14:paraId="33504A5F" w14:textId="77777777" w:rsidR="00877687" w:rsidRDefault="00877687" w:rsidP="002E50D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A41E073" w14:textId="77777777" w:rsidR="00877687" w:rsidRPr="00B967D9" w:rsidRDefault="00877687" w:rsidP="002E50D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230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C4C6F9F" w14:textId="77777777" w:rsidR="00877687" w:rsidRPr="00B967D9" w:rsidRDefault="00877687" w:rsidP="002E50DA">
            <w:pPr>
              <w:rPr>
                <w:rFonts w:ascii="Arial" w:hAnsi="Arial" w:cs="Arial"/>
                <w:sz w:val="24"/>
              </w:rPr>
            </w:pPr>
            <w:r w:rsidRPr="004F1477">
              <w:rPr>
                <w:rFonts w:ascii="Arial" w:hAnsi="Arial" w:cs="Arial"/>
                <w:noProof/>
                <w:sz w:val="28"/>
                <w:szCs w:val="2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369920" behindDoc="0" locked="0" layoutInCell="1" allowOverlap="1" wp14:anchorId="019374AE" wp14:editId="10EFE778">
                      <wp:simplePos x="0" y="0"/>
                      <wp:positionH relativeFrom="column">
                        <wp:posOffset>1944543</wp:posOffset>
                      </wp:positionH>
                      <wp:positionV relativeFrom="paragraph">
                        <wp:posOffset>2316480</wp:posOffset>
                      </wp:positionV>
                      <wp:extent cx="2374265" cy="1403985"/>
                      <wp:effectExtent l="0" t="0" r="0" b="0"/>
                      <wp:wrapNone/>
                      <wp:docPr id="70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D43062" w14:textId="77777777" w:rsidR="002E50DA" w:rsidRPr="004F1477" w:rsidRDefault="002E50DA" w:rsidP="00877687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4F1477">
                                    <w:rPr>
                                      <w:b/>
                                      <w:sz w:val="24"/>
                                    </w:rPr>
                                    <w:t>Jours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54" type="#_x0000_t202" style="position:absolute;margin-left:153.1pt;margin-top:182.4pt;width:186.95pt;height:110.55pt;z-index:2523699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" filled="f" stroked="f">
                      <v:textbox style="mso-fit-shape-to-text:t">
                        <w:txbxContent>
                          <w:p w14:paraId="3ED43062" w14:textId="77777777" w:rsidR="002E50DA" w:rsidRPr="004F1477" w:rsidRDefault="002E50DA" w:rsidP="00877687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4F1477">
                              <w:rPr>
                                <w:b/>
                                <w:sz w:val="24"/>
                              </w:rPr>
                              <w:t>Jours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inline distT="0" distB="0" distL="0" distR="0" wp14:anchorId="5E8F992C" wp14:editId="45F40344">
                  <wp:extent cx="4010891" cy="2379518"/>
                  <wp:effectExtent l="0" t="0" r="8890" b="1905"/>
                  <wp:docPr id="701" name="Graphique 70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1"/>
                    </a:graphicData>
                  </a:graphic>
                </wp:inline>
              </w:drawing>
            </w:r>
          </w:p>
        </w:tc>
      </w:tr>
      <w:tr w:rsidR="000500A8" w:rsidRPr="00B967D9" w14:paraId="4D70EC11" w14:textId="77777777" w:rsidTr="00877687">
        <w:tblPrEx>
          <w:tblCellMar>
            <w:left w:w="70" w:type="dxa"/>
            <w:right w:w="70" w:type="dxa"/>
          </w:tblCellMar>
        </w:tblPrEx>
        <w:tc>
          <w:tcPr>
            <w:tcW w:w="4503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FE9236E" w14:textId="77777777" w:rsidR="000500A8" w:rsidRPr="00877687" w:rsidRDefault="000500A8" w:rsidP="00B81D8A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877687">
              <w:rPr>
                <w:rFonts w:ascii="Arial" w:hAnsi="Arial" w:cs="Arial"/>
                <w:b/>
                <w:sz w:val="28"/>
                <w:szCs w:val="28"/>
              </w:rPr>
              <w:t>Diagramme circulaire</w:t>
            </w:r>
          </w:p>
        </w:tc>
        <w:tc>
          <w:tcPr>
            <w:tcW w:w="2693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E0128F9" w14:textId="77777777" w:rsidR="000500A8" w:rsidRDefault="000500A8" w:rsidP="00B81D8A">
            <w:pPr>
              <w:rPr>
                <w:rFonts w:ascii="Arial" w:hAnsi="Arial" w:cs="Arial"/>
                <w:sz w:val="28"/>
                <w:szCs w:val="28"/>
              </w:rPr>
            </w:pPr>
          </w:p>
          <w:p w14:paraId="6D8DB597" w14:textId="77777777" w:rsidR="000500A8" w:rsidRDefault="000500A8" w:rsidP="00B81D8A">
            <w:pPr>
              <w:rPr>
                <w:rFonts w:ascii="Arial" w:hAnsi="Arial" w:cs="Arial"/>
                <w:sz w:val="28"/>
                <w:szCs w:val="28"/>
              </w:rPr>
            </w:pPr>
          </w:p>
          <w:p w14:paraId="707C5997" w14:textId="77777777" w:rsidR="000500A8" w:rsidRDefault="000500A8" w:rsidP="00B81D8A">
            <w:pPr>
              <w:rPr>
                <w:rFonts w:ascii="Arial" w:hAnsi="Arial" w:cs="Arial"/>
                <w:sz w:val="28"/>
                <w:szCs w:val="28"/>
              </w:rPr>
            </w:pPr>
          </w:p>
          <w:p w14:paraId="6D85D9BC" w14:textId="77777777" w:rsidR="000500A8" w:rsidRDefault="000500A8" w:rsidP="00B81D8A">
            <w:pPr>
              <w:rPr>
                <w:rFonts w:ascii="Arial" w:hAnsi="Arial" w:cs="Arial"/>
                <w:sz w:val="28"/>
                <w:szCs w:val="28"/>
              </w:rPr>
            </w:pPr>
          </w:p>
          <w:p w14:paraId="42FEE015" w14:textId="77777777" w:rsidR="000500A8" w:rsidRDefault="000500A8" w:rsidP="00B81D8A">
            <w:pPr>
              <w:rPr>
                <w:rFonts w:ascii="Arial" w:hAnsi="Arial" w:cs="Arial"/>
                <w:sz w:val="28"/>
                <w:szCs w:val="28"/>
              </w:rPr>
            </w:pPr>
          </w:p>
          <w:p w14:paraId="46E756ED" w14:textId="77777777" w:rsidR="000500A8" w:rsidRDefault="000500A8" w:rsidP="00B81D8A">
            <w:pPr>
              <w:rPr>
                <w:rFonts w:ascii="Arial" w:hAnsi="Arial" w:cs="Arial"/>
                <w:sz w:val="28"/>
                <w:szCs w:val="28"/>
              </w:rPr>
            </w:pPr>
          </w:p>
          <w:p w14:paraId="33FE9F03" w14:textId="77777777" w:rsidR="000500A8" w:rsidRDefault="000500A8" w:rsidP="00B81D8A">
            <w:pPr>
              <w:rPr>
                <w:rFonts w:ascii="Arial" w:hAnsi="Arial" w:cs="Arial"/>
                <w:sz w:val="28"/>
                <w:szCs w:val="28"/>
              </w:rPr>
            </w:pPr>
          </w:p>
          <w:p w14:paraId="4A26F28F" w14:textId="77777777" w:rsidR="000500A8" w:rsidRDefault="000500A8" w:rsidP="00B81D8A">
            <w:pPr>
              <w:rPr>
                <w:rFonts w:ascii="Arial" w:hAnsi="Arial" w:cs="Arial"/>
                <w:sz w:val="28"/>
                <w:szCs w:val="28"/>
              </w:rPr>
            </w:pPr>
          </w:p>
          <w:p w14:paraId="533421D4" w14:textId="77777777" w:rsidR="000500A8" w:rsidRDefault="000500A8" w:rsidP="00B81D8A">
            <w:pPr>
              <w:rPr>
                <w:rFonts w:ascii="Arial" w:hAnsi="Arial" w:cs="Arial"/>
                <w:sz w:val="28"/>
                <w:szCs w:val="28"/>
              </w:rPr>
            </w:pPr>
          </w:p>
          <w:p w14:paraId="12029F9B" w14:textId="77777777" w:rsidR="000500A8" w:rsidRDefault="000500A8" w:rsidP="00B81D8A">
            <w:pPr>
              <w:rPr>
                <w:rFonts w:ascii="Arial" w:hAnsi="Arial" w:cs="Arial"/>
                <w:sz w:val="28"/>
                <w:szCs w:val="28"/>
              </w:rPr>
            </w:pPr>
          </w:p>
          <w:p w14:paraId="09B1ABC5" w14:textId="77777777" w:rsidR="000500A8" w:rsidRDefault="000500A8" w:rsidP="00B81D8A">
            <w:pPr>
              <w:rPr>
                <w:rFonts w:ascii="Arial" w:hAnsi="Arial" w:cs="Arial"/>
                <w:sz w:val="28"/>
                <w:szCs w:val="28"/>
              </w:rPr>
            </w:pPr>
          </w:p>
          <w:p w14:paraId="0017495C" w14:textId="77777777" w:rsidR="000500A8" w:rsidRDefault="000500A8" w:rsidP="00B81D8A">
            <w:pPr>
              <w:rPr>
                <w:rFonts w:ascii="Arial" w:hAnsi="Arial" w:cs="Arial"/>
                <w:sz w:val="28"/>
                <w:szCs w:val="28"/>
              </w:rPr>
            </w:pPr>
          </w:p>
          <w:p w14:paraId="18660905" w14:textId="77777777" w:rsidR="000500A8" w:rsidRDefault="000500A8" w:rsidP="00B81D8A">
            <w:pPr>
              <w:rPr>
                <w:rFonts w:ascii="Arial" w:hAnsi="Arial" w:cs="Arial"/>
                <w:sz w:val="28"/>
                <w:szCs w:val="28"/>
              </w:rPr>
            </w:pPr>
          </w:p>
          <w:p w14:paraId="1D74B9F2" w14:textId="77777777" w:rsidR="000500A8" w:rsidRDefault="000500A8" w:rsidP="00B81D8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20E31BB" w14:textId="77777777" w:rsidR="000500A8" w:rsidRPr="00B967D9" w:rsidRDefault="000500A8" w:rsidP="00B81D8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230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59698CF" w14:textId="3538AD42" w:rsidR="000500A8" w:rsidRPr="00B967D9" w:rsidRDefault="00144F97" w:rsidP="00B81D8A">
            <w:pPr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5A5B96F7" wp14:editId="06BB6158">
                  <wp:extent cx="4572000" cy="2743200"/>
                  <wp:effectExtent l="0" t="0" r="0" b="0"/>
                  <wp:docPr id="412" name="Graphique 4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2"/>
                    </a:graphicData>
                  </a:graphic>
                </wp:inline>
              </w:drawing>
            </w:r>
          </w:p>
        </w:tc>
      </w:tr>
      <w:tr w:rsidR="000500A8" w:rsidRPr="00B967D9" w14:paraId="7959CD77" w14:textId="77777777" w:rsidTr="00B81D8A">
        <w:tc>
          <w:tcPr>
            <w:tcW w:w="14709" w:type="dxa"/>
            <w:gridSpan w:val="11"/>
            <w:shd w:val="clear" w:color="auto" w:fill="D9D9D9" w:themeFill="background1" w:themeFillShade="D9"/>
          </w:tcPr>
          <w:p w14:paraId="001D267A" w14:textId="77777777" w:rsidR="000500A8" w:rsidRPr="00B967D9" w:rsidRDefault="000500A8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lastRenderedPageBreak/>
              <w:t>E</w:t>
            </w:r>
            <w:r>
              <w:rPr>
                <w:rFonts w:ascii="Arial" w:hAnsi="Arial" w:cs="Arial"/>
                <w:sz w:val="28"/>
                <w:szCs w:val="28"/>
              </w:rPr>
              <w:t>nquête</w:t>
            </w:r>
          </w:p>
        </w:tc>
      </w:tr>
      <w:tr w:rsidR="002E50DA" w:rsidRPr="00B967D9" w14:paraId="52C92A75" w14:textId="77777777" w:rsidTr="002E50DA">
        <w:tc>
          <w:tcPr>
            <w:tcW w:w="294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CD27EF4" w14:textId="77777777" w:rsidR="002E50DA" w:rsidRPr="00AC0F91" w:rsidRDefault="002E50DA" w:rsidP="00B81D8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Étude statistique</w:t>
            </w:r>
          </w:p>
        </w:tc>
        <w:tc>
          <w:tcPr>
            <w:tcW w:w="11766" w:type="dxa"/>
            <w:gridSpan w:val="10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D4EC911" w14:textId="77777777" w:rsidR="002E50DA" w:rsidRDefault="002E50DA" w:rsidP="00B81D8A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Exemple : Maria a mené une enquête auprès de 10 élèves de la classe. Elle a posé la question suivante : Quel est ton animal préféré?</w:t>
            </w:r>
          </w:p>
          <w:p w14:paraId="7D697C0E" w14:textId="77777777" w:rsidR="002E50DA" w:rsidRPr="00B967D9" w:rsidRDefault="002E50DA" w:rsidP="00B81D8A">
            <w:pPr>
              <w:rPr>
                <w:rFonts w:ascii="Arial" w:hAnsi="Arial" w:cs="Arial"/>
                <w:sz w:val="24"/>
              </w:rPr>
            </w:pPr>
          </w:p>
        </w:tc>
      </w:tr>
      <w:tr w:rsidR="000500A8" w:rsidRPr="00B967D9" w14:paraId="3CB1988E" w14:textId="77777777" w:rsidTr="00B81D8A">
        <w:tc>
          <w:tcPr>
            <w:tcW w:w="14709" w:type="dxa"/>
            <w:gridSpan w:val="11"/>
            <w:shd w:val="clear" w:color="auto" w:fill="D9D9D9" w:themeFill="background1" w:themeFillShade="D9"/>
          </w:tcPr>
          <w:p w14:paraId="33938066" w14:textId="77777777" w:rsidR="000500A8" w:rsidRPr="00B967D9" w:rsidRDefault="000500A8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t>M</w:t>
            </w:r>
            <w:r>
              <w:rPr>
                <w:rFonts w:ascii="Arial" w:hAnsi="Arial" w:cs="Arial"/>
                <w:sz w:val="28"/>
                <w:szCs w:val="28"/>
              </w:rPr>
              <w:t>oyenne</w:t>
            </w:r>
          </w:p>
        </w:tc>
      </w:tr>
      <w:tr w:rsidR="00144F97" w:rsidRPr="00B967D9" w14:paraId="1273CAA1" w14:textId="77777777" w:rsidTr="00A62982">
        <w:tc>
          <w:tcPr>
            <w:tcW w:w="6771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3293FF0" w14:textId="77777777" w:rsidR="00144F97" w:rsidRDefault="00144F97" w:rsidP="00B81D8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Somme des données </w:t>
            </w:r>
            <w:r w:rsidRPr="00AC0F91">
              <w:rPr>
                <w:rFonts w:ascii="Arial" w:hAnsi="Arial" w:cs="Arial"/>
                <w:b/>
                <w:sz w:val="32"/>
                <w:szCs w:val="28"/>
              </w:rPr>
              <w:t>÷</w:t>
            </w:r>
            <w:r w:rsidRPr="00AC0F91">
              <w:rPr>
                <w:rFonts w:ascii="Arial" w:hAnsi="Arial" w:cs="Arial"/>
                <w:sz w:val="32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nombre total de données</w:t>
            </w:r>
          </w:p>
          <w:p w14:paraId="2086B41B" w14:textId="77777777" w:rsidR="00144F97" w:rsidRDefault="00144F97" w:rsidP="00B81D8A">
            <w:pPr>
              <w:rPr>
                <w:rFonts w:ascii="Arial" w:hAnsi="Arial" w:cs="Arial"/>
                <w:sz w:val="28"/>
                <w:szCs w:val="28"/>
              </w:rPr>
            </w:pPr>
          </w:p>
          <w:p w14:paraId="6AB82215" w14:textId="77777777" w:rsidR="00144F97" w:rsidRPr="00AC0F91" w:rsidRDefault="00144F97" w:rsidP="00B81D8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95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5007B43" w14:textId="77777777" w:rsidR="00144F97" w:rsidRDefault="00144F97" w:rsidP="00B81D8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Exemple : </w:t>
            </w:r>
          </w:p>
          <w:p w14:paraId="6404E169" w14:textId="77777777" w:rsidR="00A62982" w:rsidRDefault="00A62982" w:rsidP="00A6298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Cinq amis ont obtenu 75%, 65 %, 78 %, 69 % et 95 %</w:t>
            </w:r>
          </w:p>
          <w:p w14:paraId="2A486AAA" w14:textId="77777777" w:rsidR="00A62982" w:rsidRDefault="00A62982" w:rsidP="00A62982">
            <w:pPr>
              <w:rPr>
                <w:rFonts w:ascii="Arial" w:hAnsi="Arial" w:cs="Arial"/>
                <w:sz w:val="24"/>
              </w:rPr>
            </w:pPr>
          </w:p>
          <w:p w14:paraId="3730B65A" w14:textId="131D7D8B" w:rsidR="00A62982" w:rsidRDefault="00A62982" w:rsidP="00A6298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6ACD4B08" wp14:editId="60C46ECF">
                      <wp:simplePos x="0" y="0"/>
                      <wp:positionH relativeFrom="column">
                        <wp:posOffset>1246382</wp:posOffset>
                      </wp:positionH>
                      <wp:positionV relativeFrom="paragraph">
                        <wp:posOffset>199390</wp:posOffset>
                      </wp:positionV>
                      <wp:extent cx="1514168" cy="9832"/>
                      <wp:effectExtent l="0" t="0" r="10160" b="28575"/>
                      <wp:wrapNone/>
                      <wp:docPr id="621" name="Connecteur droit 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14168" cy="983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621" o:spid="_x0000_s1026" style="position:absolute;flip:y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15pt,15.7pt" to="217.4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" strokecolor="black [3213]"/>
                  </w:pict>
                </mc:Fallback>
              </mc:AlternateContent>
            </w:r>
            <w:r>
              <w:rPr>
                <w:rFonts w:ascii="Arial" w:hAnsi="Arial" w:cs="Arial"/>
                <w:sz w:val="24"/>
              </w:rPr>
              <w:t>La moyenne est : 75 + 65 + 78 + 69 + 95     =  76,4</w:t>
            </w:r>
          </w:p>
          <w:p w14:paraId="62D0762E" w14:textId="77777777" w:rsidR="00A62982" w:rsidRDefault="00A62982" w:rsidP="00A62982">
            <w:pPr>
              <w:rPr>
                <w:rFonts w:ascii="Arial" w:hAnsi="Arial" w:cs="Arial"/>
                <w:sz w:val="24"/>
              </w:rPr>
            </w:pPr>
          </w:p>
          <w:p w14:paraId="61F80D15" w14:textId="7252BA98" w:rsidR="00144F97" w:rsidRPr="00AC0F91" w:rsidRDefault="00A62982" w:rsidP="00A62982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4"/>
              </w:rPr>
              <w:t xml:space="preserve">                                              5</w:t>
            </w:r>
          </w:p>
        </w:tc>
        <w:tc>
          <w:tcPr>
            <w:tcW w:w="184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41AC7E8" w14:textId="77777777" w:rsidR="00144F97" w:rsidRPr="00B967D9" w:rsidRDefault="00144F97" w:rsidP="00B81D8A">
            <w:pPr>
              <w:rPr>
                <w:rFonts w:ascii="Arial" w:hAnsi="Arial" w:cs="Arial"/>
                <w:sz w:val="24"/>
              </w:rPr>
            </w:pPr>
          </w:p>
        </w:tc>
      </w:tr>
      <w:tr w:rsidR="000500A8" w:rsidRPr="00B967D9" w14:paraId="4BD9B7AA" w14:textId="77777777" w:rsidTr="00B81D8A">
        <w:tc>
          <w:tcPr>
            <w:tcW w:w="14709" w:type="dxa"/>
            <w:gridSpan w:val="11"/>
            <w:shd w:val="clear" w:color="auto" w:fill="D9D9D9" w:themeFill="background1" w:themeFillShade="D9"/>
          </w:tcPr>
          <w:p w14:paraId="28687EEB" w14:textId="77777777" w:rsidR="000500A8" w:rsidRPr="00DC345D" w:rsidRDefault="000500A8" w:rsidP="00B81D8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t>T</w:t>
            </w:r>
            <w:r w:rsidRPr="00DC345D">
              <w:rPr>
                <w:rFonts w:ascii="Arial" w:hAnsi="Arial" w:cs="Arial"/>
                <w:sz w:val="28"/>
                <w:szCs w:val="28"/>
              </w:rPr>
              <w:t>ableau</w:t>
            </w:r>
          </w:p>
        </w:tc>
      </w:tr>
      <w:tr w:rsidR="002E50DA" w:rsidRPr="00B967D9" w14:paraId="03037504" w14:textId="77777777" w:rsidTr="002E50DA">
        <w:tc>
          <w:tcPr>
            <w:tcW w:w="5070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870F3AC" w14:textId="77777777" w:rsidR="002E50DA" w:rsidRDefault="002E50DA" w:rsidP="002E50D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Un tableau comprend :</w:t>
            </w:r>
          </w:p>
          <w:p w14:paraId="4040CB86" w14:textId="77777777" w:rsidR="002E50DA" w:rsidRDefault="002E50DA" w:rsidP="002E50D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 un titre</w:t>
            </w:r>
          </w:p>
          <w:p w14:paraId="10CCBCCF" w14:textId="77777777" w:rsidR="002E50DA" w:rsidRDefault="002E50DA" w:rsidP="002E50D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 des colonnes et des lignes</w:t>
            </w:r>
          </w:p>
          <w:p w14:paraId="1973FE9C" w14:textId="77777777" w:rsidR="002E50DA" w:rsidRPr="003B14EF" w:rsidRDefault="002E50DA" w:rsidP="002E50D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 un titre pour chaque colonne</w:t>
            </w:r>
          </w:p>
        </w:tc>
        <w:tc>
          <w:tcPr>
            <w:tcW w:w="42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1FB5CFF" w14:textId="77777777" w:rsidR="002E50DA" w:rsidRDefault="002E50DA" w:rsidP="002E50DA">
            <w:pPr>
              <w:jc w:val="both"/>
              <w:rPr>
                <w:rFonts w:ascii="Arial" w:hAnsi="Arial" w:cs="Arial"/>
                <w:sz w:val="24"/>
              </w:rPr>
            </w:pPr>
          </w:p>
          <w:p w14:paraId="732B708F" w14:textId="77777777" w:rsidR="002E50DA" w:rsidRDefault="002E50DA" w:rsidP="002E50DA">
            <w:pPr>
              <w:jc w:val="both"/>
              <w:rPr>
                <w:rFonts w:ascii="Arial" w:hAnsi="Arial" w:cs="Arial"/>
                <w:sz w:val="24"/>
              </w:rPr>
            </w:pPr>
          </w:p>
          <w:p w14:paraId="648A1A8E" w14:textId="77777777" w:rsidR="002E50DA" w:rsidRDefault="002E50DA" w:rsidP="002E50DA">
            <w:pPr>
              <w:jc w:val="both"/>
              <w:rPr>
                <w:rFonts w:ascii="Arial" w:hAnsi="Arial" w:cs="Arial"/>
                <w:sz w:val="24"/>
              </w:rPr>
            </w:pPr>
          </w:p>
          <w:p w14:paraId="21299620" w14:textId="77777777" w:rsidR="002E50DA" w:rsidRDefault="002E50DA" w:rsidP="002E50DA">
            <w:pPr>
              <w:jc w:val="both"/>
              <w:rPr>
                <w:rFonts w:ascii="Arial" w:hAnsi="Arial" w:cs="Arial"/>
                <w:sz w:val="24"/>
              </w:rPr>
            </w:pPr>
          </w:p>
          <w:p w14:paraId="5371099D" w14:textId="77777777" w:rsidR="002E50DA" w:rsidRPr="00B967D9" w:rsidRDefault="002E50DA" w:rsidP="002E50DA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3969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6ACD8A5" w14:textId="77777777" w:rsidR="002E50DA" w:rsidRDefault="002E50DA" w:rsidP="002E50DA">
            <w:pPr>
              <w:rPr>
                <w:rFonts w:ascii="Arial" w:hAnsi="Arial" w:cs="Arial"/>
                <w:sz w:val="24"/>
              </w:rPr>
            </w:pPr>
          </w:p>
          <w:p w14:paraId="200002A5" w14:textId="77777777" w:rsidR="002E50DA" w:rsidRDefault="002E50DA" w:rsidP="002E50DA">
            <w:pPr>
              <w:rPr>
                <w:rFonts w:ascii="Arial" w:hAnsi="Arial" w:cs="Arial"/>
                <w:sz w:val="24"/>
              </w:rPr>
            </w:pPr>
          </w:p>
          <w:p w14:paraId="3B72301C" w14:textId="77777777" w:rsidR="002E50DA" w:rsidRDefault="002E50DA" w:rsidP="002E50DA">
            <w:pPr>
              <w:rPr>
                <w:rFonts w:ascii="Arial" w:hAnsi="Arial" w:cs="Arial"/>
                <w:sz w:val="24"/>
              </w:rPr>
            </w:pPr>
          </w:p>
          <w:p w14:paraId="26AC768B" w14:textId="77777777" w:rsidR="002E50DA" w:rsidRDefault="002E50DA" w:rsidP="002E50DA">
            <w:pPr>
              <w:rPr>
                <w:rFonts w:ascii="Arial" w:hAnsi="Arial" w:cs="Arial"/>
                <w:sz w:val="24"/>
              </w:rPr>
            </w:pPr>
          </w:p>
          <w:p w14:paraId="414C7A34" w14:textId="77777777" w:rsidR="002E50DA" w:rsidRDefault="002E50DA" w:rsidP="002E50DA">
            <w:pPr>
              <w:rPr>
                <w:rFonts w:ascii="Arial" w:hAnsi="Arial" w:cs="Arial"/>
                <w:sz w:val="24"/>
              </w:rPr>
            </w:pPr>
          </w:p>
          <w:p w14:paraId="2DF8F036" w14:textId="77777777" w:rsidR="002E50DA" w:rsidRDefault="002E50DA" w:rsidP="002E50DA">
            <w:pPr>
              <w:rPr>
                <w:rFonts w:ascii="Arial" w:hAnsi="Arial" w:cs="Arial"/>
                <w:sz w:val="24"/>
              </w:rPr>
            </w:pPr>
          </w:p>
          <w:p w14:paraId="422420DB" w14:textId="77777777" w:rsidR="002E50DA" w:rsidRDefault="002E50DA" w:rsidP="002E50DA">
            <w:pPr>
              <w:rPr>
                <w:rFonts w:ascii="Arial" w:hAnsi="Arial" w:cs="Arial"/>
                <w:sz w:val="24"/>
              </w:rPr>
            </w:pPr>
          </w:p>
          <w:p w14:paraId="7F0D5835" w14:textId="77777777" w:rsidR="002E50DA" w:rsidRDefault="002E50DA" w:rsidP="002E50DA">
            <w:pPr>
              <w:rPr>
                <w:rFonts w:ascii="Arial" w:hAnsi="Arial" w:cs="Arial"/>
                <w:sz w:val="24"/>
              </w:rPr>
            </w:pPr>
          </w:p>
          <w:p w14:paraId="3DFDE39D" w14:textId="77777777" w:rsidR="002E50DA" w:rsidRDefault="002E50DA" w:rsidP="002E50DA">
            <w:pPr>
              <w:rPr>
                <w:rFonts w:ascii="Arial" w:hAnsi="Arial" w:cs="Arial"/>
                <w:sz w:val="24"/>
              </w:rPr>
            </w:pPr>
          </w:p>
          <w:p w14:paraId="328AAA85" w14:textId="77777777" w:rsidR="002E50DA" w:rsidRPr="00B967D9" w:rsidRDefault="002E50DA" w:rsidP="002E50D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245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tbl>
            <w:tblPr>
              <w:tblW w:w="3153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35"/>
              <w:gridCol w:w="1418"/>
            </w:tblGrid>
            <w:tr w:rsidR="002E50DA" w:rsidRPr="008D49AA" w14:paraId="2894E58C" w14:textId="77777777" w:rsidTr="002E50DA">
              <w:trPr>
                <w:trHeight w:val="288"/>
              </w:trPr>
              <w:tc>
                <w:tcPr>
                  <w:tcW w:w="315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BC8C08" w14:textId="77777777" w:rsidR="002E50DA" w:rsidRDefault="002E50DA" w:rsidP="002E50D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28"/>
                      <w:lang w:eastAsia="fr-CA"/>
                    </w:rPr>
                  </w:pPr>
                  <w:r w:rsidRPr="008D49AA">
                    <w:rPr>
                      <w:rFonts w:ascii="Calibri" w:eastAsia="Times New Roman" w:hAnsi="Calibri" w:cs="Times New Roman"/>
                      <w:b/>
                      <w:color w:val="000000"/>
                      <w:sz w:val="28"/>
                      <w:lang w:eastAsia="fr-CA"/>
                    </w:rPr>
                    <w:t xml:space="preserve">Nombre de visiteurs </w:t>
                  </w:r>
                </w:p>
                <w:p w14:paraId="3854CEF9" w14:textId="77777777" w:rsidR="002E50DA" w:rsidRPr="008D49AA" w:rsidRDefault="002E50DA" w:rsidP="002E50D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lang w:eastAsia="fr-CA"/>
                    </w:rPr>
                  </w:pPr>
                  <w:r w:rsidRPr="008D49AA">
                    <w:rPr>
                      <w:rFonts w:ascii="Calibri" w:eastAsia="Times New Roman" w:hAnsi="Calibri" w:cs="Times New Roman"/>
                      <w:b/>
                      <w:color w:val="000000"/>
                      <w:sz w:val="28"/>
                      <w:lang w:eastAsia="fr-CA"/>
                    </w:rPr>
                    <w:t>par jour</w:t>
                  </w:r>
                </w:p>
              </w:tc>
            </w:tr>
            <w:tr w:rsidR="002E50DA" w:rsidRPr="008D49AA" w14:paraId="3E89C4B3" w14:textId="77777777" w:rsidTr="002E50DA">
              <w:trPr>
                <w:trHeight w:val="288"/>
              </w:trPr>
              <w:tc>
                <w:tcPr>
                  <w:tcW w:w="17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3370373" w14:textId="77777777" w:rsidR="002E50DA" w:rsidRPr="008D49AA" w:rsidRDefault="002E50DA" w:rsidP="002E50D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fr-CA"/>
                    </w:rPr>
                  </w:pPr>
                  <w:r w:rsidRPr="008D49A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fr-CA"/>
                    </w:rPr>
                    <w:t>Jour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08C3995" w14:textId="77777777" w:rsidR="002E50DA" w:rsidRPr="008D49AA" w:rsidRDefault="002E50DA" w:rsidP="002E50D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fr-CA"/>
                    </w:rPr>
                  </w:pPr>
                  <w:r w:rsidRPr="008D49A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fr-CA"/>
                    </w:rPr>
                    <w:t>Nombre</w:t>
                  </w:r>
                </w:p>
              </w:tc>
            </w:tr>
            <w:tr w:rsidR="002E50DA" w:rsidRPr="008D49AA" w14:paraId="4629D887" w14:textId="77777777" w:rsidTr="002E50DA">
              <w:trPr>
                <w:trHeight w:val="288"/>
              </w:trPr>
              <w:tc>
                <w:tcPr>
                  <w:tcW w:w="17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64BCA03" w14:textId="77777777" w:rsidR="002E50DA" w:rsidRPr="008D49AA" w:rsidRDefault="002E50DA" w:rsidP="002E50D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fr-CA"/>
                    </w:rPr>
                  </w:pPr>
                  <w:r w:rsidRPr="008D49AA">
                    <w:rPr>
                      <w:rFonts w:ascii="Calibri" w:eastAsia="Times New Roman" w:hAnsi="Calibri" w:cs="Times New Roman"/>
                      <w:color w:val="000000"/>
                      <w:lang w:eastAsia="fr-CA"/>
                    </w:rPr>
                    <w:t>Lundi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91BDC3" w14:textId="77777777" w:rsidR="002E50DA" w:rsidRPr="008D49AA" w:rsidRDefault="002E50DA" w:rsidP="002E50D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fr-CA"/>
                    </w:rPr>
                  </w:pPr>
                  <w:r w:rsidRPr="008D49AA">
                    <w:rPr>
                      <w:rFonts w:ascii="Calibri" w:eastAsia="Times New Roman" w:hAnsi="Calibri" w:cs="Times New Roman"/>
                      <w:color w:val="000000"/>
                      <w:lang w:eastAsia="fr-CA"/>
                    </w:rPr>
                    <w:t>3</w:t>
                  </w:r>
                </w:p>
              </w:tc>
            </w:tr>
            <w:tr w:rsidR="002E50DA" w:rsidRPr="008D49AA" w14:paraId="1DCC7411" w14:textId="77777777" w:rsidTr="002E50DA">
              <w:trPr>
                <w:trHeight w:val="288"/>
              </w:trPr>
              <w:tc>
                <w:tcPr>
                  <w:tcW w:w="17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648217" w14:textId="77777777" w:rsidR="002E50DA" w:rsidRPr="008D49AA" w:rsidRDefault="002E50DA" w:rsidP="002E50D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fr-CA"/>
                    </w:rPr>
                  </w:pPr>
                  <w:r w:rsidRPr="008D49AA">
                    <w:rPr>
                      <w:rFonts w:ascii="Calibri" w:eastAsia="Times New Roman" w:hAnsi="Calibri" w:cs="Times New Roman"/>
                      <w:color w:val="000000"/>
                      <w:lang w:eastAsia="fr-CA"/>
                    </w:rPr>
                    <w:t>Mardi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0DF9E67" w14:textId="77777777" w:rsidR="002E50DA" w:rsidRPr="008D49AA" w:rsidRDefault="002E50DA" w:rsidP="002E50D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fr-CA"/>
                    </w:rPr>
                  </w:pPr>
                  <w:r w:rsidRPr="008D49AA">
                    <w:rPr>
                      <w:rFonts w:ascii="Calibri" w:eastAsia="Times New Roman" w:hAnsi="Calibri" w:cs="Times New Roman"/>
                      <w:color w:val="000000"/>
                      <w:lang w:eastAsia="fr-CA"/>
                    </w:rPr>
                    <w:t>5</w:t>
                  </w:r>
                </w:p>
              </w:tc>
            </w:tr>
            <w:tr w:rsidR="002E50DA" w:rsidRPr="008D49AA" w14:paraId="33B7F3E4" w14:textId="77777777" w:rsidTr="002E50DA">
              <w:trPr>
                <w:trHeight w:val="288"/>
              </w:trPr>
              <w:tc>
                <w:tcPr>
                  <w:tcW w:w="17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78D6ED1" w14:textId="77777777" w:rsidR="002E50DA" w:rsidRPr="008D49AA" w:rsidRDefault="002E50DA" w:rsidP="002E50D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fr-CA"/>
                    </w:rPr>
                  </w:pPr>
                  <w:r w:rsidRPr="008D49AA">
                    <w:rPr>
                      <w:rFonts w:ascii="Calibri" w:eastAsia="Times New Roman" w:hAnsi="Calibri" w:cs="Times New Roman"/>
                      <w:color w:val="000000"/>
                      <w:lang w:eastAsia="fr-CA"/>
                    </w:rPr>
                    <w:t>Mercredi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E12793" w14:textId="77777777" w:rsidR="002E50DA" w:rsidRPr="008D49AA" w:rsidRDefault="002E50DA" w:rsidP="002E50D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fr-CA"/>
                    </w:rPr>
                  </w:pPr>
                  <w:r w:rsidRPr="008D49AA">
                    <w:rPr>
                      <w:rFonts w:ascii="Calibri" w:eastAsia="Times New Roman" w:hAnsi="Calibri" w:cs="Times New Roman"/>
                      <w:color w:val="000000"/>
                      <w:lang w:eastAsia="fr-CA"/>
                    </w:rPr>
                    <w:t>8</w:t>
                  </w:r>
                </w:p>
              </w:tc>
            </w:tr>
            <w:tr w:rsidR="002E50DA" w:rsidRPr="008D49AA" w14:paraId="718E16E9" w14:textId="77777777" w:rsidTr="002E50DA">
              <w:trPr>
                <w:trHeight w:val="288"/>
              </w:trPr>
              <w:tc>
                <w:tcPr>
                  <w:tcW w:w="17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314423A" w14:textId="77777777" w:rsidR="002E50DA" w:rsidRPr="008D49AA" w:rsidRDefault="002E50DA" w:rsidP="002E50D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fr-CA"/>
                    </w:rPr>
                  </w:pPr>
                  <w:r w:rsidRPr="008D49AA">
                    <w:rPr>
                      <w:rFonts w:ascii="Calibri" w:eastAsia="Times New Roman" w:hAnsi="Calibri" w:cs="Times New Roman"/>
                      <w:color w:val="000000"/>
                      <w:lang w:eastAsia="fr-CA"/>
                    </w:rPr>
                    <w:t>Jeudi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B3D8117" w14:textId="77777777" w:rsidR="002E50DA" w:rsidRPr="008D49AA" w:rsidRDefault="002E50DA" w:rsidP="002E50D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fr-CA"/>
                    </w:rPr>
                  </w:pPr>
                  <w:r w:rsidRPr="008D49AA">
                    <w:rPr>
                      <w:rFonts w:ascii="Calibri" w:eastAsia="Times New Roman" w:hAnsi="Calibri" w:cs="Times New Roman"/>
                      <w:color w:val="000000"/>
                      <w:lang w:eastAsia="fr-CA"/>
                    </w:rPr>
                    <w:t>5</w:t>
                  </w:r>
                </w:p>
              </w:tc>
            </w:tr>
            <w:tr w:rsidR="002E50DA" w:rsidRPr="008D49AA" w14:paraId="459CA82D" w14:textId="77777777" w:rsidTr="002E50DA">
              <w:trPr>
                <w:trHeight w:val="288"/>
              </w:trPr>
              <w:tc>
                <w:tcPr>
                  <w:tcW w:w="17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311D463" w14:textId="77777777" w:rsidR="002E50DA" w:rsidRPr="008D49AA" w:rsidRDefault="002E50DA" w:rsidP="002E50D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fr-CA"/>
                    </w:rPr>
                  </w:pPr>
                  <w:r w:rsidRPr="008D49AA">
                    <w:rPr>
                      <w:rFonts w:ascii="Calibri" w:eastAsia="Times New Roman" w:hAnsi="Calibri" w:cs="Times New Roman"/>
                      <w:color w:val="000000"/>
                      <w:lang w:eastAsia="fr-CA"/>
                    </w:rPr>
                    <w:t>Vendredi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E0DE1D0" w14:textId="77777777" w:rsidR="002E50DA" w:rsidRPr="008D49AA" w:rsidRDefault="002E50DA" w:rsidP="002E50DA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fr-CA"/>
                    </w:rPr>
                  </w:pPr>
                  <w:r w:rsidRPr="008D49AA">
                    <w:rPr>
                      <w:rFonts w:ascii="Calibri" w:eastAsia="Times New Roman" w:hAnsi="Calibri" w:cs="Times New Roman"/>
                      <w:color w:val="000000"/>
                      <w:lang w:eastAsia="fr-CA"/>
                    </w:rPr>
                    <w:t>7</w:t>
                  </w:r>
                </w:p>
              </w:tc>
            </w:tr>
          </w:tbl>
          <w:p w14:paraId="25ECA85B" w14:textId="77777777" w:rsidR="002E50DA" w:rsidRPr="00B967D9" w:rsidRDefault="002E50DA" w:rsidP="002E50DA">
            <w:pPr>
              <w:rPr>
                <w:rFonts w:ascii="Arial" w:hAnsi="Arial" w:cs="Arial"/>
                <w:sz w:val="24"/>
              </w:rPr>
            </w:pPr>
          </w:p>
        </w:tc>
      </w:tr>
    </w:tbl>
    <w:p w14:paraId="2DC2AF23" w14:textId="3EEF8829" w:rsidR="004E3517" w:rsidRPr="000500A8" w:rsidRDefault="004E3517" w:rsidP="009F59FB">
      <w:pPr>
        <w:rPr>
          <w:rFonts w:ascii="Ravie" w:hAnsi="Ravie" w:cs="Arial"/>
          <w:b/>
          <w:caps/>
          <w:sz w:val="24"/>
          <w:szCs w:val="24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14:paraId="0F67CFD9" w14:textId="77777777" w:rsidR="004E3517" w:rsidRDefault="004E3517" w:rsidP="004E3517">
      <w:pPr>
        <w:jc w:val="center"/>
        <w:rPr>
          <w:rFonts w:ascii="Arial" w:hAnsi="Arial" w:cs="Arial"/>
          <w:sz w:val="24"/>
          <w:szCs w:val="24"/>
        </w:rPr>
      </w:pPr>
    </w:p>
    <w:p w14:paraId="1C9D6637" w14:textId="77777777" w:rsidR="004E3517" w:rsidRPr="004E3517" w:rsidRDefault="004E3517" w:rsidP="004E3517">
      <w:pPr>
        <w:jc w:val="center"/>
        <w:rPr>
          <w:rFonts w:ascii="Arial" w:hAnsi="Arial" w:cs="Arial"/>
          <w:sz w:val="24"/>
          <w:szCs w:val="24"/>
        </w:rPr>
      </w:pPr>
    </w:p>
    <w:p w14:paraId="092941CA" w14:textId="5011C956" w:rsidR="009F59FB" w:rsidRDefault="009F59FB">
      <w:pPr>
        <w:rPr>
          <w:rFonts w:ascii="Ravie" w:hAnsi="Ravie" w:cs="Arial"/>
          <w:b/>
          <w:caps/>
          <w:sz w:val="112"/>
          <w:szCs w:val="11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sectPr w:rsidR="009F59FB" w:rsidSect="000D60FD">
          <w:pgSz w:w="15840" w:h="12240" w:orient="landscape"/>
          <w:pgMar w:top="1134" w:right="851" w:bottom="737" w:left="737" w:header="170" w:footer="709" w:gutter="0"/>
          <w:cols w:space="708"/>
          <w:docGrid w:linePitch="360"/>
        </w:sectPr>
      </w:pPr>
    </w:p>
    <w:p w14:paraId="55E40056" w14:textId="581DA466" w:rsidR="008E6099" w:rsidRDefault="009F59FB">
      <w:pPr>
        <w:rPr>
          <w:rFonts w:ascii="Ravie" w:hAnsi="Ravie" w:cs="Arial"/>
          <w:b/>
          <w:caps/>
          <w:sz w:val="112"/>
          <w:szCs w:val="112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4404CEED" wp14:editId="0438C236">
                <wp:simplePos x="0" y="0"/>
                <wp:positionH relativeFrom="column">
                  <wp:posOffset>361315</wp:posOffset>
                </wp:positionH>
                <wp:positionV relativeFrom="paragraph">
                  <wp:posOffset>1167765</wp:posOffset>
                </wp:positionV>
                <wp:extent cx="8561705" cy="1308735"/>
                <wp:effectExtent l="0" t="0" r="0" b="5715"/>
                <wp:wrapNone/>
                <wp:docPr id="358" name="Zone de texte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1705" cy="130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10F4F8" w14:textId="139A076B" w:rsidR="002E50DA" w:rsidRPr="008E6099" w:rsidRDefault="002E50DA" w:rsidP="008E6099">
                            <w:pPr>
                              <w:pStyle w:val="Sansinterligne"/>
                              <w:jc w:val="center"/>
                              <w:rPr>
                                <w:rFonts w:ascii="Broadway" w:hAnsi="Broadway" w:cs="Arial"/>
                                <w:b/>
                                <w:color w:val="FFA015"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oadway" w:hAnsi="Broadway" w:cs="Arial"/>
                                <w:b/>
                                <w:color w:val="FFA015"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Probabilité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58" o:spid="_x0000_s1055" type="#_x0000_t202" style="position:absolute;margin-left:28.45pt;margin-top:91.95pt;width:674.15pt;height:103.0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" filled="f" stroked="f">
                <v:textbox>
                  <w:txbxContent>
                    <w:p w14:paraId="4310F4F8" w14:textId="139A076B" w:rsidR="002E50DA" w:rsidRPr="008E6099" w:rsidRDefault="002E50DA" w:rsidP="008E6099">
                      <w:pPr>
                        <w:pStyle w:val="Sansinterligne"/>
                        <w:jc w:val="center"/>
                        <w:rPr>
                          <w:rFonts w:ascii="Broadway" w:hAnsi="Broadway" w:cs="Arial"/>
                          <w:b/>
                          <w:color w:val="FFA015"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oadway" w:hAnsi="Broadway" w:cs="Arial"/>
                          <w:b/>
                          <w:color w:val="FFA015"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Probabilité</w:t>
                      </w:r>
                    </w:p>
                  </w:txbxContent>
                </v:textbox>
              </v:shape>
            </w:pict>
          </mc:Fallback>
        </mc:AlternateContent>
      </w:r>
    </w:p>
    <w:p w14:paraId="167E49E2" w14:textId="556228E7" w:rsidR="008E6099" w:rsidRDefault="009F59F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2206080" behindDoc="0" locked="0" layoutInCell="1" allowOverlap="1" wp14:anchorId="5B154BF7" wp14:editId="4A3EC567">
            <wp:simplePos x="0" y="0"/>
            <wp:positionH relativeFrom="column">
              <wp:posOffset>2503170</wp:posOffset>
            </wp:positionH>
            <wp:positionV relativeFrom="paragraph">
              <wp:posOffset>1470660</wp:posOffset>
            </wp:positionV>
            <wp:extent cx="4213860" cy="2522220"/>
            <wp:effectExtent l="0" t="0" r="0" b="0"/>
            <wp:wrapSquare wrapText="bothSides"/>
            <wp:docPr id="413" name="Imag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babilités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099">
        <w:rPr>
          <w:rFonts w:ascii="Arial" w:hAnsi="Arial" w:cs="Arial"/>
          <w:sz w:val="24"/>
          <w:szCs w:val="24"/>
        </w:rPr>
        <w:br w:type="page"/>
      </w:r>
    </w:p>
    <w:p w14:paraId="1A1CBCD0" w14:textId="77777777" w:rsidR="00A11EBF" w:rsidRDefault="00A11EBF" w:rsidP="00A11EBF">
      <w:pPr>
        <w:rPr>
          <w:rFonts w:ascii="Arial" w:hAnsi="Arial" w:cs="Arial"/>
          <w:sz w:val="24"/>
          <w:szCs w:val="24"/>
        </w:rPr>
        <w:sectPr w:rsidR="00A11EBF" w:rsidSect="009F59FB">
          <w:headerReference w:type="default" r:id="rId84"/>
          <w:pgSz w:w="15840" w:h="12240" w:orient="landscape"/>
          <w:pgMar w:top="1134" w:right="851" w:bottom="737" w:left="737" w:header="170" w:footer="709" w:gutter="0"/>
          <w:cols w:space="708"/>
          <w:docGrid w:linePitch="360"/>
        </w:sectPr>
      </w:pPr>
    </w:p>
    <w:p w14:paraId="08450D61" w14:textId="77777777" w:rsidR="002E50DA" w:rsidRPr="001B12FF" w:rsidRDefault="002E50DA" w:rsidP="002E50DA">
      <w:pPr>
        <w:pStyle w:val="Sansinterligne"/>
        <w:rPr>
          <w:rFonts w:ascii="Arial" w:hAnsi="Arial" w:cs="Arial"/>
          <w:b/>
          <w:sz w:val="36"/>
        </w:rPr>
      </w:pPr>
      <w:r>
        <w:rPr>
          <w:noProof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1ABCE555" wp14:editId="5BB6A33A">
                <wp:simplePos x="0" y="0"/>
                <wp:positionH relativeFrom="column">
                  <wp:posOffset>222250</wp:posOffset>
                </wp:positionH>
                <wp:positionV relativeFrom="paragraph">
                  <wp:posOffset>-269471</wp:posOffset>
                </wp:positionV>
                <wp:extent cx="8561705" cy="1308735"/>
                <wp:effectExtent l="0" t="0" r="0" b="5715"/>
                <wp:wrapNone/>
                <wp:docPr id="702" name="Zone de texte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1705" cy="130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3EF84A" w14:textId="77777777" w:rsidR="002E50DA" w:rsidRPr="001B12FF" w:rsidRDefault="002E50DA" w:rsidP="002E50DA">
                            <w:pPr>
                              <w:pStyle w:val="Sansinterligne"/>
                              <w:jc w:val="center"/>
                              <w:rPr>
                                <w:rFonts w:ascii="Broadway" w:hAnsi="Broadway" w:cs="Arial"/>
                                <w:b/>
                                <w:color w:val="FFA015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12FF">
                              <w:rPr>
                                <w:rFonts w:ascii="Broadway" w:hAnsi="Broadway" w:cs="Arial"/>
                                <w:b/>
                                <w:color w:val="FFA015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Probabilité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02" o:spid="_x0000_s1056" type="#_x0000_t202" style="position:absolute;margin-left:17.5pt;margin-top:-21.2pt;width:674.15pt;height:103.05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" filled="f" stroked="f">
                <v:textbox>
                  <w:txbxContent>
                    <w:p w14:paraId="5E3EF84A" w14:textId="77777777" w:rsidR="002E50DA" w:rsidRPr="001B12FF" w:rsidRDefault="002E50DA" w:rsidP="002E50DA">
                      <w:pPr>
                        <w:pStyle w:val="Sansinterligne"/>
                        <w:jc w:val="center"/>
                        <w:rPr>
                          <w:rFonts w:ascii="Broadway" w:hAnsi="Broadway" w:cs="Arial"/>
                          <w:b/>
                          <w:color w:val="FFA015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B12FF">
                        <w:rPr>
                          <w:rFonts w:ascii="Broadway" w:hAnsi="Broadway" w:cs="Arial"/>
                          <w:b/>
                          <w:color w:val="FFA015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Probabilité</w:t>
                      </w:r>
                    </w:p>
                  </w:txbxContent>
                </v:textbox>
              </v:shape>
            </w:pict>
          </mc:Fallback>
        </mc:AlternateContent>
      </w:r>
      <w:r w:rsidRPr="001B12FF">
        <w:rPr>
          <w:rFonts w:ascii="Arial" w:hAnsi="Arial" w:cs="Arial"/>
          <w:b/>
          <w:sz w:val="36"/>
        </w:rPr>
        <w:t xml:space="preserve">Table des matières </w:t>
      </w:r>
    </w:p>
    <w:p w14:paraId="5C1EEF6B" w14:textId="77777777" w:rsidR="002E50DA" w:rsidRPr="00767F55" w:rsidRDefault="002E50DA" w:rsidP="002E50DA">
      <w:pPr>
        <w:pStyle w:val="Sansinterligne"/>
        <w:jc w:val="center"/>
        <w:rPr>
          <w:rFonts w:ascii="Arial" w:hAnsi="Arial" w:cs="Arial"/>
          <w:b/>
          <w:sz w:val="28"/>
        </w:rPr>
      </w:pPr>
    </w:p>
    <w:p w14:paraId="29D3CA04" w14:textId="77777777" w:rsidR="002E50DA" w:rsidRPr="00767F55" w:rsidRDefault="002E50DA" w:rsidP="002E50DA">
      <w:pPr>
        <w:pStyle w:val="Sansinterligne"/>
        <w:jc w:val="center"/>
        <w:rPr>
          <w:rFonts w:ascii="Arial" w:hAnsi="Arial" w:cs="Arial"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26"/>
        <w:gridCol w:w="2552"/>
        <w:gridCol w:w="4595"/>
        <w:gridCol w:w="2577"/>
      </w:tblGrid>
      <w:tr w:rsidR="002E50DA" w14:paraId="6BC1AA24" w14:textId="77777777" w:rsidTr="002E50DA">
        <w:tc>
          <w:tcPr>
            <w:tcW w:w="46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F9D5BE" w14:textId="77777777" w:rsidR="002E50DA" w:rsidRDefault="002E50DA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t>C</w:t>
            </w:r>
            <w:r>
              <w:rPr>
                <w:rFonts w:ascii="Arial" w:hAnsi="Arial" w:cs="Arial"/>
                <w:sz w:val="28"/>
                <w:szCs w:val="28"/>
              </w:rPr>
              <w:t>hance………………………………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</w:tcBorders>
          </w:tcPr>
          <w:p w14:paraId="5789AF24" w14:textId="65782FF1" w:rsidR="002E50DA" w:rsidRDefault="001C6C39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44</w:t>
            </w:r>
          </w:p>
        </w:tc>
        <w:tc>
          <w:tcPr>
            <w:tcW w:w="4536" w:type="dxa"/>
            <w:tcBorders>
              <w:top w:val="nil"/>
              <w:bottom w:val="nil"/>
              <w:right w:val="nil"/>
            </w:tcBorders>
          </w:tcPr>
          <w:p w14:paraId="5810DF1A" w14:textId="77777777" w:rsidR="002E50DA" w:rsidRDefault="002E50DA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t>R</w:t>
            </w:r>
            <w:r>
              <w:rPr>
                <w:rFonts w:ascii="Arial" w:hAnsi="Arial" w:cs="Arial"/>
                <w:sz w:val="28"/>
                <w:szCs w:val="28"/>
              </w:rPr>
              <w:t>ésultat……………………………..</w:t>
            </w: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1A4BDF49" w14:textId="708B0F30" w:rsidR="002E50DA" w:rsidRDefault="001C6C39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46</w:t>
            </w:r>
          </w:p>
        </w:tc>
      </w:tr>
      <w:tr w:rsidR="002E50DA" w14:paraId="65A6370A" w14:textId="77777777" w:rsidTr="002E50DA">
        <w:tc>
          <w:tcPr>
            <w:tcW w:w="46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A910E0" w14:textId="77777777" w:rsidR="002E50DA" w:rsidRDefault="002E50DA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t>D</w:t>
            </w:r>
            <w:r>
              <w:rPr>
                <w:rFonts w:ascii="Arial" w:hAnsi="Arial" w:cs="Arial"/>
                <w:sz w:val="28"/>
                <w:szCs w:val="28"/>
              </w:rPr>
              <w:t>énombrer les résultats possibles.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</w:tcBorders>
          </w:tcPr>
          <w:p w14:paraId="13F94D80" w14:textId="34E675AD" w:rsidR="002E50DA" w:rsidRDefault="001C6C39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44</w:t>
            </w:r>
          </w:p>
        </w:tc>
        <w:tc>
          <w:tcPr>
            <w:tcW w:w="4536" w:type="dxa"/>
            <w:tcBorders>
              <w:top w:val="nil"/>
              <w:bottom w:val="nil"/>
              <w:right w:val="nil"/>
            </w:tcBorders>
          </w:tcPr>
          <w:p w14:paraId="5E1EDF2C" w14:textId="77777777" w:rsidR="002E50DA" w:rsidRDefault="002E50DA" w:rsidP="002E50DA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</w:rPr>
            </w:pPr>
            <w:r w:rsidRPr="002F38F3">
              <w:rPr>
                <w:rFonts w:ascii="Arial" w:hAnsi="Arial" w:cs="Arial"/>
                <w:b/>
                <w:sz w:val="28"/>
                <w:szCs w:val="28"/>
              </w:rPr>
              <w:t>Résultat certain</w:t>
            </w:r>
            <w:r>
              <w:rPr>
                <w:rFonts w:ascii="Arial" w:hAnsi="Arial" w:cs="Arial"/>
                <w:sz w:val="28"/>
                <w:szCs w:val="28"/>
              </w:rPr>
              <w:t>....................</w:t>
            </w: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61647340" w14:textId="71012D88" w:rsidR="002E50DA" w:rsidRDefault="001C6C39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46</w:t>
            </w:r>
          </w:p>
        </w:tc>
      </w:tr>
      <w:tr w:rsidR="002E50DA" w14:paraId="0A791D9C" w14:textId="77777777" w:rsidTr="002E50DA">
        <w:tc>
          <w:tcPr>
            <w:tcW w:w="46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9A5DD7" w14:textId="77777777" w:rsidR="002E50DA" w:rsidRDefault="002E50DA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t>D</w:t>
            </w:r>
            <w:r>
              <w:rPr>
                <w:rFonts w:ascii="Arial" w:hAnsi="Arial" w:cs="Arial"/>
                <w:sz w:val="28"/>
                <w:szCs w:val="28"/>
              </w:rPr>
              <w:t>iagramme en arbre……………….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</w:tcBorders>
          </w:tcPr>
          <w:p w14:paraId="210EC777" w14:textId="160CE128" w:rsidR="002E50DA" w:rsidRDefault="001C6C39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44</w:t>
            </w:r>
          </w:p>
        </w:tc>
        <w:tc>
          <w:tcPr>
            <w:tcW w:w="4536" w:type="dxa"/>
            <w:tcBorders>
              <w:top w:val="nil"/>
              <w:bottom w:val="nil"/>
              <w:right w:val="nil"/>
            </w:tcBorders>
          </w:tcPr>
          <w:p w14:paraId="4F06E936" w14:textId="77777777" w:rsidR="002E50DA" w:rsidRPr="00767F55" w:rsidRDefault="002E50DA" w:rsidP="002E50DA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2F38F3">
              <w:rPr>
                <w:rFonts w:ascii="Arial" w:hAnsi="Arial" w:cs="Arial"/>
                <w:b/>
                <w:sz w:val="28"/>
                <w:szCs w:val="28"/>
              </w:rPr>
              <w:t>Résultat possible</w:t>
            </w:r>
            <w:r w:rsidRPr="00532959">
              <w:rPr>
                <w:rFonts w:ascii="Arial" w:hAnsi="Arial" w:cs="Arial"/>
                <w:sz w:val="28"/>
                <w:szCs w:val="28"/>
              </w:rPr>
              <w:t>…………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  <w:r w:rsidRPr="00532959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572D934F" w14:textId="10247E23" w:rsidR="002E50DA" w:rsidRDefault="001C6C39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46</w:t>
            </w:r>
          </w:p>
        </w:tc>
      </w:tr>
      <w:tr w:rsidR="002E50DA" w14:paraId="6EE7432E" w14:textId="77777777" w:rsidTr="002E50DA">
        <w:tc>
          <w:tcPr>
            <w:tcW w:w="46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71B054" w14:textId="77777777" w:rsidR="002E50DA" w:rsidRDefault="002E50DA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t>É</w:t>
            </w:r>
            <w:r>
              <w:rPr>
                <w:rFonts w:ascii="Arial" w:hAnsi="Arial" w:cs="Arial"/>
                <w:sz w:val="28"/>
                <w:szCs w:val="28"/>
              </w:rPr>
              <w:t>vènement…………………………..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</w:tcBorders>
          </w:tcPr>
          <w:p w14:paraId="1B866B5F" w14:textId="247E3774" w:rsidR="002E50DA" w:rsidRDefault="001C6C39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44</w:t>
            </w:r>
          </w:p>
        </w:tc>
        <w:tc>
          <w:tcPr>
            <w:tcW w:w="4536" w:type="dxa"/>
            <w:tcBorders>
              <w:top w:val="nil"/>
              <w:bottom w:val="nil"/>
              <w:right w:val="nil"/>
            </w:tcBorders>
          </w:tcPr>
          <w:p w14:paraId="0ED1E1B9" w14:textId="77777777" w:rsidR="002E50DA" w:rsidRPr="00767F55" w:rsidRDefault="002E50DA" w:rsidP="002E50DA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2F38F3">
              <w:rPr>
                <w:rFonts w:ascii="Arial" w:hAnsi="Arial" w:cs="Arial"/>
                <w:b/>
                <w:sz w:val="28"/>
                <w:szCs w:val="28"/>
              </w:rPr>
              <w:t xml:space="preserve">Résultat </w:t>
            </w:r>
            <w:r>
              <w:rPr>
                <w:rFonts w:ascii="Arial" w:hAnsi="Arial" w:cs="Arial"/>
                <w:b/>
                <w:sz w:val="28"/>
                <w:szCs w:val="28"/>
              </w:rPr>
              <w:t>im</w:t>
            </w:r>
            <w:r w:rsidRPr="002F38F3">
              <w:rPr>
                <w:rFonts w:ascii="Arial" w:hAnsi="Arial" w:cs="Arial"/>
                <w:b/>
                <w:sz w:val="28"/>
                <w:szCs w:val="28"/>
              </w:rPr>
              <w:t>possible</w:t>
            </w:r>
            <w:r w:rsidRPr="00532959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……..</w:t>
            </w: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24CD3141" w14:textId="53386852" w:rsidR="002E50DA" w:rsidRDefault="001C6C39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46</w:t>
            </w:r>
          </w:p>
        </w:tc>
      </w:tr>
      <w:tr w:rsidR="002E50DA" w14:paraId="20D519F0" w14:textId="77777777" w:rsidTr="002E50DA">
        <w:tc>
          <w:tcPr>
            <w:tcW w:w="46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09413C" w14:textId="77777777" w:rsidR="002E50DA" w:rsidRDefault="002E50DA" w:rsidP="002E50DA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</w:rPr>
            </w:pPr>
            <w:r w:rsidRPr="002F38F3">
              <w:rPr>
                <w:rFonts w:ascii="Arial" w:hAnsi="Arial" w:cs="Arial"/>
                <w:b/>
                <w:sz w:val="28"/>
                <w:szCs w:val="28"/>
              </w:rPr>
              <w:t>Évènement probable</w:t>
            </w:r>
            <w:r w:rsidRPr="00532959">
              <w:rPr>
                <w:rFonts w:ascii="Arial" w:hAnsi="Arial" w:cs="Arial"/>
                <w:sz w:val="28"/>
                <w:szCs w:val="28"/>
              </w:rPr>
              <w:t>………</w:t>
            </w:r>
            <w:r>
              <w:rPr>
                <w:rFonts w:ascii="Arial" w:hAnsi="Arial" w:cs="Arial"/>
                <w:sz w:val="28"/>
                <w:szCs w:val="28"/>
              </w:rPr>
              <w:t>..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33186880" w14:textId="4B979A43" w:rsidR="002E50DA" w:rsidRDefault="001C6C39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45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4A6DB7D6" w14:textId="77777777" w:rsidR="002E50DA" w:rsidRDefault="002E50DA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6E327590" w14:textId="77777777" w:rsidR="002E50DA" w:rsidRDefault="002E50DA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2E50DA" w14:paraId="11BA1B90" w14:textId="77777777" w:rsidTr="002E50DA">
        <w:tc>
          <w:tcPr>
            <w:tcW w:w="46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50D2FF" w14:textId="77777777" w:rsidR="002E50DA" w:rsidRPr="00532959" w:rsidRDefault="002E50DA" w:rsidP="002E50DA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2F38F3">
              <w:rPr>
                <w:rFonts w:ascii="Arial" w:hAnsi="Arial" w:cs="Arial"/>
                <w:b/>
                <w:sz w:val="28"/>
                <w:szCs w:val="28"/>
              </w:rPr>
              <w:t>É</w:t>
            </w:r>
            <w:r>
              <w:rPr>
                <w:rFonts w:ascii="Arial" w:hAnsi="Arial" w:cs="Arial"/>
                <w:b/>
                <w:sz w:val="28"/>
                <w:szCs w:val="28"/>
              </w:rPr>
              <w:t>galement probable</w:t>
            </w:r>
            <w:r w:rsidRPr="00532959">
              <w:rPr>
                <w:rFonts w:ascii="Arial" w:hAnsi="Arial" w:cs="Arial"/>
                <w:sz w:val="28"/>
                <w:szCs w:val="28"/>
              </w:rPr>
              <w:t>………..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79BB4D0F" w14:textId="6A3029E8" w:rsidR="002E50DA" w:rsidRDefault="001C6C39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45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21884325" w14:textId="77777777" w:rsidR="002E50DA" w:rsidRDefault="002E50DA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03849E50" w14:textId="77777777" w:rsidR="002E50DA" w:rsidRDefault="002E50DA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2E50DA" w14:paraId="3DBFC46C" w14:textId="77777777" w:rsidTr="002E50DA">
        <w:tc>
          <w:tcPr>
            <w:tcW w:w="46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C01524" w14:textId="77777777" w:rsidR="002E50DA" w:rsidRDefault="002E50DA" w:rsidP="002E50DA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4"/>
              </w:rPr>
            </w:pPr>
            <w:r w:rsidRPr="002F38F3">
              <w:rPr>
                <w:rFonts w:ascii="Arial" w:hAnsi="Arial" w:cs="Arial"/>
                <w:b/>
                <w:sz w:val="28"/>
                <w:szCs w:val="28"/>
              </w:rPr>
              <w:t>Plus probable</w:t>
            </w:r>
            <w:r w:rsidRPr="00532959">
              <w:rPr>
                <w:rFonts w:ascii="Arial" w:hAnsi="Arial" w:cs="Arial"/>
                <w:sz w:val="28"/>
                <w:szCs w:val="28"/>
              </w:rPr>
              <w:t>…………</w:t>
            </w:r>
            <w:r>
              <w:rPr>
                <w:rFonts w:ascii="Arial" w:hAnsi="Arial" w:cs="Arial"/>
                <w:sz w:val="28"/>
                <w:szCs w:val="28"/>
              </w:rPr>
              <w:t>……..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02F7D7E7" w14:textId="5F2A4755" w:rsidR="002E50DA" w:rsidRDefault="001C6C39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45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792279E1" w14:textId="77777777" w:rsidR="002E50DA" w:rsidRDefault="002E50DA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3AAA9916" w14:textId="77777777" w:rsidR="002E50DA" w:rsidRDefault="002E50DA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2E50DA" w14:paraId="1BB10856" w14:textId="77777777" w:rsidTr="002E50DA">
        <w:tc>
          <w:tcPr>
            <w:tcW w:w="46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DF3E80" w14:textId="77777777" w:rsidR="002E50DA" w:rsidRPr="002F38F3" w:rsidRDefault="002E50DA" w:rsidP="002E50DA">
            <w:pPr>
              <w:pStyle w:val="Sansinterligne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2F38F3">
              <w:rPr>
                <w:rFonts w:ascii="Arial" w:hAnsi="Arial" w:cs="Arial"/>
                <w:b/>
                <w:sz w:val="28"/>
                <w:szCs w:val="28"/>
              </w:rPr>
              <w:t>Moins probable</w:t>
            </w:r>
            <w:r w:rsidRPr="00532959">
              <w:rPr>
                <w:rFonts w:ascii="Arial" w:hAnsi="Arial" w:cs="Arial"/>
                <w:sz w:val="28"/>
                <w:szCs w:val="28"/>
              </w:rPr>
              <w:t>…</w:t>
            </w:r>
            <w:r>
              <w:rPr>
                <w:rFonts w:ascii="Arial" w:hAnsi="Arial" w:cs="Arial"/>
                <w:sz w:val="28"/>
                <w:szCs w:val="28"/>
              </w:rPr>
              <w:t>…………..</w:t>
            </w:r>
            <w:r w:rsidRPr="00532959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0F6D711F" w14:textId="7D98761C" w:rsidR="002E50DA" w:rsidRDefault="001C6C39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45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749963B6" w14:textId="77777777" w:rsidR="002E50DA" w:rsidRDefault="002E50DA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3B934453" w14:textId="77777777" w:rsidR="002E50DA" w:rsidRDefault="002E50DA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2E50DA" w14:paraId="10C81C23" w14:textId="77777777" w:rsidTr="002E50DA">
        <w:tc>
          <w:tcPr>
            <w:tcW w:w="46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997918" w14:textId="77777777" w:rsidR="002E50DA" w:rsidRPr="002F38F3" w:rsidRDefault="002E50DA" w:rsidP="002E50DA">
            <w:pPr>
              <w:pStyle w:val="Sansinterligne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t>E</w:t>
            </w:r>
            <w:r>
              <w:rPr>
                <w:rFonts w:ascii="Arial" w:hAnsi="Arial" w:cs="Arial"/>
                <w:sz w:val="28"/>
                <w:szCs w:val="28"/>
              </w:rPr>
              <w:t>xpérience aléatoire……………….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27C79438" w14:textId="640E4852" w:rsidR="002E50DA" w:rsidRDefault="001C6C39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45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2E8DDD9F" w14:textId="77777777" w:rsidR="002E50DA" w:rsidRDefault="002E50DA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137BD5DC" w14:textId="77777777" w:rsidR="002E50DA" w:rsidRDefault="002E50DA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2E50DA" w14:paraId="06E139CA" w14:textId="77777777" w:rsidTr="002E50DA">
        <w:tc>
          <w:tcPr>
            <w:tcW w:w="46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EC1B91" w14:textId="77777777" w:rsidR="002E50DA" w:rsidRDefault="002E50DA" w:rsidP="002E50DA">
            <w:pPr>
              <w:pStyle w:val="Sansinterligne"/>
              <w:jc w:val="both"/>
              <w:rPr>
                <w:rFonts w:ascii="Arial" w:hAnsi="Arial" w:cs="Arial"/>
                <w:b/>
                <w:sz w:val="44"/>
                <w:szCs w:val="28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t>H</w:t>
            </w:r>
            <w:r>
              <w:rPr>
                <w:rFonts w:ascii="Arial" w:hAnsi="Arial" w:cs="Arial"/>
                <w:sz w:val="28"/>
                <w:szCs w:val="28"/>
              </w:rPr>
              <w:t>asard……………………………….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7EA73FF" w14:textId="0C372F47" w:rsidR="002E50DA" w:rsidRDefault="001C6C39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45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2870F42D" w14:textId="77777777" w:rsidR="002E50DA" w:rsidRDefault="002E50DA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10542377" w14:textId="77777777" w:rsidR="002E50DA" w:rsidRDefault="002E50DA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2E50DA" w14:paraId="112435F7" w14:textId="77777777" w:rsidTr="002E50DA">
        <w:tc>
          <w:tcPr>
            <w:tcW w:w="46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72BEA5" w14:textId="77777777" w:rsidR="002E50DA" w:rsidRDefault="002E50DA" w:rsidP="002E50DA">
            <w:pPr>
              <w:pStyle w:val="Sansinterligne"/>
              <w:jc w:val="both"/>
              <w:rPr>
                <w:rFonts w:ascii="Arial" w:hAnsi="Arial" w:cs="Arial"/>
                <w:b/>
                <w:sz w:val="44"/>
                <w:szCs w:val="28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t>P</w:t>
            </w:r>
            <w:r>
              <w:rPr>
                <w:rFonts w:ascii="Arial" w:hAnsi="Arial" w:cs="Arial"/>
                <w:sz w:val="28"/>
                <w:szCs w:val="28"/>
              </w:rPr>
              <w:t>robabilité……………………………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120885A1" w14:textId="78ADF89F" w:rsidR="002E50DA" w:rsidRDefault="001C6C39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45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6BFB221D" w14:textId="77777777" w:rsidR="002E50DA" w:rsidRDefault="002E50DA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14:paraId="1C58AE52" w14:textId="77777777" w:rsidR="002E50DA" w:rsidRDefault="002E50DA" w:rsidP="002E50DA">
            <w:pPr>
              <w:pStyle w:val="Sansinterligne"/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14:paraId="3EFB2CF6" w14:textId="63424F72" w:rsidR="002E50DA" w:rsidRPr="002E50DA" w:rsidRDefault="002E50DA" w:rsidP="002E50DA">
      <w:pPr>
        <w:pStyle w:val="Sansinterligne"/>
        <w:jc w:val="both"/>
        <w:rPr>
          <w:rFonts w:ascii="Arial" w:hAnsi="Arial" w:cs="Arial"/>
          <w:sz w:val="24"/>
        </w:rPr>
      </w:pPr>
      <w:r>
        <w:br w:type="page"/>
      </w:r>
      <w:bookmarkStart w:id="0" w:name="_GoBack"/>
      <w:bookmarkEnd w:id="0"/>
    </w:p>
    <w:tbl>
      <w:tblPr>
        <w:tblStyle w:val="Grilledutableau"/>
        <w:tblW w:w="14709" w:type="dxa"/>
        <w:tblLayout w:type="fixed"/>
        <w:tblLook w:val="04A0" w:firstRow="1" w:lastRow="0" w:firstColumn="1" w:lastColumn="0" w:noHBand="0" w:noVBand="1"/>
      </w:tblPr>
      <w:tblGrid>
        <w:gridCol w:w="2943"/>
        <w:gridCol w:w="709"/>
        <w:gridCol w:w="1276"/>
        <w:gridCol w:w="567"/>
        <w:gridCol w:w="283"/>
        <w:gridCol w:w="284"/>
        <w:gridCol w:w="1559"/>
        <w:gridCol w:w="425"/>
        <w:gridCol w:w="155"/>
        <w:gridCol w:w="555"/>
        <w:gridCol w:w="5953"/>
      </w:tblGrid>
      <w:tr w:rsidR="007D0F86" w:rsidRPr="00B967D9" w14:paraId="5A5673BA" w14:textId="77777777" w:rsidTr="00B81D8A">
        <w:tc>
          <w:tcPr>
            <w:tcW w:w="14709" w:type="dxa"/>
            <w:gridSpan w:val="11"/>
            <w:shd w:val="clear" w:color="auto" w:fill="D9D9D9" w:themeFill="background1" w:themeFillShade="D9"/>
          </w:tcPr>
          <w:p w14:paraId="2E49A547" w14:textId="5565D723" w:rsidR="007D0F86" w:rsidRPr="00B967D9" w:rsidRDefault="007D0F86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lastRenderedPageBreak/>
              <w:t>C</w:t>
            </w:r>
            <w:r>
              <w:rPr>
                <w:rFonts w:ascii="Arial" w:hAnsi="Arial" w:cs="Arial"/>
                <w:sz w:val="28"/>
                <w:szCs w:val="28"/>
              </w:rPr>
              <w:t>hance</w:t>
            </w:r>
          </w:p>
        </w:tc>
      </w:tr>
      <w:tr w:rsidR="002E50DA" w:rsidRPr="00B967D9" w14:paraId="5C8FADB7" w14:textId="77777777" w:rsidTr="002E50DA">
        <w:tc>
          <w:tcPr>
            <w:tcW w:w="4928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632EFE6" w14:textId="77777777" w:rsidR="002E50DA" w:rsidRPr="003B14EF" w:rsidRDefault="002E50DA" w:rsidP="002E50D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Une chance est une probabilité qu’un événement se réalise.</w:t>
            </w:r>
          </w:p>
        </w:tc>
        <w:tc>
          <w:tcPr>
            <w:tcW w:w="9781" w:type="dxa"/>
            <w:gridSpan w:val="8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B2A1A6D" w14:textId="77777777" w:rsidR="002E50DA" w:rsidRPr="003B14EF" w:rsidRDefault="002E50DA" w:rsidP="002E50DA">
            <w:pPr>
              <w:jc w:val="both"/>
              <w:rPr>
                <w:rFonts w:ascii="Arial" w:hAnsi="Arial" w:cs="Arial"/>
                <w:sz w:val="28"/>
              </w:rPr>
            </w:pPr>
            <w:r w:rsidRPr="003B14EF">
              <w:rPr>
                <w:rFonts w:ascii="Arial" w:hAnsi="Arial" w:cs="Arial"/>
                <w:sz w:val="28"/>
              </w:rPr>
              <w:t>Exemple : j’ai une chance sur 4 de piger une carte de cœur dans un jeu de cartes.</w:t>
            </w:r>
          </w:p>
          <w:p w14:paraId="7944B98F" w14:textId="77777777" w:rsidR="002E50DA" w:rsidRPr="003B14EF" w:rsidRDefault="002E50DA" w:rsidP="002E50DA">
            <w:pPr>
              <w:rPr>
                <w:rFonts w:ascii="Arial" w:hAnsi="Arial" w:cs="Arial"/>
                <w:sz w:val="28"/>
              </w:rPr>
            </w:pPr>
          </w:p>
        </w:tc>
      </w:tr>
      <w:tr w:rsidR="007D0F86" w:rsidRPr="00B967D9" w14:paraId="38BE128F" w14:textId="77777777" w:rsidTr="00B81D8A">
        <w:tc>
          <w:tcPr>
            <w:tcW w:w="14709" w:type="dxa"/>
            <w:gridSpan w:val="11"/>
            <w:shd w:val="clear" w:color="auto" w:fill="D9D9D9" w:themeFill="background1" w:themeFillShade="D9"/>
          </w:tcPr>
          <w:p w14:paraId="22552D78" w14:textId="77777777" w:rsidR="007D0F86" w:rsidRPr="00B967D9" w:rsidRDefault="007D0F86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t>D</w:t>
            </w:r>
            <w:r>
              <w:rPr>
                <w:rFonts w:ascii="Arial" w:hAnsi="Arial" w:cs="Arial"/>
                <w:sz w:val="28"/>
                <w:szCs w:val="28"/>
              </w:rPr>
              <w:t>énombrer les résultats possibles</w:t>
            </w:r>
          </w:p>
        </w:tc>
      </w:tr>
      <w:tr w:rsidR="002E50DA" w:rsidRPr="00B967D9" w14:paraId="523DAD7C" w14:textId="77777777" w:rsidTr="002E50DA">
        <w:tc>
          <w:tcPr>
            <w:tcW w:w="5778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7991CEE" w14:textId="77777777" w:rsidR="002E50DA" w:rsidRPr="003B14EF" w:rsidRDefault="002E50DA" w:rsidP="002E50DA">
            <w:pPr>
              <w:rPr>
                <w:rFonts w:ascii="Arial" w:hAnsi="Arial" w:cs="Arial"/>
                <w:sz w:val="28"/>
                <w:szCs w:val="28"/>
              </w:rPr>
            </w:pPr>
            <w:r w:rsidRPr="003B14EF">
              <w:rPr>
                <w:rFonts w:ascii="Arial" w:hAnsi="Arial" w:cs="Arial"/>
                <w:sz w:val="28"/>
                <w:szCs w:val="28"/>
              </w:rPr>
              <w:t>C’est de trouver toutes les possibilités.</w:t>
            </w:r>
          </w:p>
        </w:tc>
        <w:tc>
          <w:tcPr>
            <w:tcW w:w="2978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7F79927" w14:textId="77777777" w:rsidR="002E50DA" w:rsidRDefault="002E50DA" w:rsidP="002E50DA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2374016" behindDoc="0" locked="0" layoutInCell="1" allowOverlap="1" wp14:anchorId="23353D53" wp14:editId="4C7E535F">
                      <wp:simplePos x="0" y="0"/>
                      <wp:positionH relativeFrom="column">
                        <wp:posOffset>362239</wp:posOffset>
                      </wp:positionH>
                      <wp:positionV relativeFrom="paragraph">
                        <wp:posOffset>43584</wp:posOffset>
                      </wp:positionV>
                      <wp:extent cx="1298806" cy="592281"/>
                      <wp:effectExtent l="0" t="0" r="15875" b="17780"/>
                      <wp:wrapNone/>
                      <wp:docPr id="703" name="Groupe 7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8806" cy="592281"/>
                                <a:chOff x="0" y="0"/>
                                <a:chExt cx="1298806" cy="592281"/>
                              </a:xfrm>
                            </wpg:grpSpPr>
                            <wps:wsp>
                              <wps:cNvPr id="704" name="Ellipse 704"/>
                              <wps:cNvSpPr/>
                              <wps:spPr>
                                <a:xfrm>
                                  <a:off x="0" y="290946"/>
                                  <a:ext cx="259773" cy="29094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5" name="Ellipse 705"/>
                              <wps:cNvSpPr/>
                              <wps:spPr>
                                <a:xfrm>
                                  <a:off x="384463" y="301336"/>
                                  <a:ext cx="259715" cy="29083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6" name="Ellipse 706"/>
                              <wps:cNvSpPr/>
                              <wps:spPr>
                                <a:xfrm>
                                  <a:off x="259772" y="0"/>
                                  <a:ext cx="259715" cy="29083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7" name="Ellipse 707"/>
                              <wps:cNvSpPr/>
                              <wps:spPr>
                                <a:xfrm>
                                  <a:off x="862445" y="301336"/>
                                  <a:ext cx="259773" cy="29094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8" name="Ellipse 708"/>
                              <wps:cNvSpPr/>
                              <wps:spPr>
                                <a:xfrm>
                                  <a:off x="644236" y="41564"/>
                                  <a:ext cx="259715" cy="2908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rgbClr val="00206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9" name="Ellipse 709"/>
                              <wps:cNvSpPr/>
                              <wps:spPr>
                                <a:xfrm>
                                  <a:off x="1039091" y="83127"/>
                                  <a:ext cx="259715" cy="2908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rgbClr val="00206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703" o:spid="_x0000_s1026" style="position:absolute;margin-left:28.5pt;margin-top:3.45pt;width:102.25pt;height:46.65pt;z-index:252374016" coordsize="12988,5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">
                      <v:oval id="Ellipse 704" o:spid="_x0000_s1027" style="position:absolute;top:2909;width:2597;height:29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qHXMcA&#10;AADcAAAADwAAAGRycy9kb3ducmV2LnhtbESPT2vCQBTE74V+h+UVeim6USRKdBUVLII9tP5Be3tk&#10;X5Ng9m3MbjX207tCweMwM79hRpPGlOJMtSssK+i0IxDEqdUFZwq2m0VrAMJ5ZI2lZVJwJQeT8fPT&#10;CBNtL/xF57XPRICwS1BB7n2VSOnSnAy6tq2Ig/dja4M+yDqTusZLgJtSdqMolgYLDgs5VjTPKT2u&#10;f42C73gx4/hz9cYflUtnu3f8O+xPSr2+NNMhCE+Nf4T/20utoB/14H4mHAE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ah1zHAAAA3AAAAA8AAAAAAAAAAAAAAAAAmAIAAGRy&#10;cy9kb3ducmV2LnhtbFBLBQYAAAAABAAEAPUAAACMAwAAAAA=&#10;" fillcolor="#4f81bd [3204]" strokecolor="#243f60 [1604]" strokeweight="2pt"/>
                      <v:oval id="Ellipse 705" o:spid="_x0000_s1028" style="position:absolute;left:3844;top:3013;width:2597;height:29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Yix8cA&#10;AADcAAAADwAAAGRycy9kb3ducmV2LnhtbESPT2vCQBTE74V+h+UVeim6UTBKdBUVLII9tP5Be3tk&#10;X5Ng9m3MbjX207tCweMwM79hRpPGlOJMtSssK+i0IxDEqdUFZwq2m0VrAMJ5ZI2lZVJwJQeT8fPT&#10;CBNtL/xF57XPRICwS1BB7n2VSOnSnAy6tq2Ig/dja4M+yDqTusZLgJtSdqMolgYLDgs5VjTPKT2u&#10;f42C73gx4/hz9cYflUtnu3f8O+xPSr2+NNMhCE+Nf4T/20utoB/14H4mHAE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WIsfHAAAA3AAAAA8AAAAAAAAAAAAAAAAAmAIAAGRy&#10;cy9kb3ducmV2LnhtbFBLBQYAAAAABAAEAPUAAACMAwAAAAA=&#10;" fillcolor="#4f81bd [3204]" strokecolor="#243f60 [1604]" strokeweight="2pt"/>
                      <v:oval id="Ellipse 706" o:spid="_x0000_s1029" style="position:absolute;left:2597;width:2597;height:29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S8sMYA&#10;AADcAAAADwAAAGRycy9kb3ducmV2LnhtbESPQWvCQBSE70L/w/IKXopu9JBKdJVaUAQ9VFtRb4/s&#10;axKafRuzq0Z/vVsQPA4z8w0zmjSmFGeqXWFZQa8bgSBOrS44U/DzPesMQDiPrLG0TAqu5GAyfmmN&#10;MNH2wms6b3wmAoRdggpy76tESpfmZNB1bUUcvF9bG/RB1pnUNV4C3JSyH0WxNFhwWMixos+c0r/N&#10;ySg4xLMpx1/LN15VLp1u53jb745KtV+bjyEIT41/hh/thVbwHsXwfyYcAT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S8sMYAAADcAAAADwAAAAAAAAAAAAAAAACYAgAAZHJz&#10;L2Rvd25yZXYueG1sUEsFBgAAAAAEAAQA9QAAAIsDAAAAAA==&#10;" fillcolor="#4f81bd [3204]" strokecolor="#243f60 [1604]" strokeweight="2pt"/>
                      <v:oval id="Ellipse 707" o:spid="_x0000_s1030" style="position:absolute;left:8624;top:3013;width:2598;height:29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gZK8cA&#10;AADcAAAADwAAAGRycy9kb3ducmV2LnhtbESPT2vCQBTE70K/w/IKXopu9BAldZUqKIIeWv9gvT2y&#10;zyQ0+zZmV4399G6h4HGYmd8wo0ljSnGl2hWWFfS6EQji1OqCMwW77bwzBOE8ssbSMim4k4PJ+KU1&#10;wkTbG3/RdeMzESDsElSQe18lUro0J4Ouayvi4J1sbdAHWWdS13gLcFPKfhTF0mDBYSHHimY5pT+b&#10;i1FwjOdTjj9Xb7yuXDrdL/D3+3BWqv3afLyD8NT4Z/i/vdQKBtEA/s6EIyDH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IGSvHAAAA3AAAAA8AAAAAAAAAAAAAAAAAmAIAAGRy&#10;cy9kb3ducmV2LnhtbFBLBQYAAAAABAAEAPUAAACMAwAAAAA=&#10;" fillcolor="#4f81bd [3204]" strokecolor="#243f60 [1604]" strokeweight="2pt"/>
                      <v:oval id="Ellipse 708" o:spid="_x0000_s1031" style="position:absolute;left:6442;top:415;width:2597;height:29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sICMIA&#10;AADcAAAADwAAAGRycy9kb3ducmV2LnhtbERPz2vCMBS+D/wfwhN2GTZ1DJVqFBE2yk6zHTs/mtem&#10;2LyUJmu7/fXLYeDx4/t9OM22EyMNvnWsYJ2kIIgrp1tuFHyWr6sdCB+QNXaOScEPeTgdFw8HzLSb&#10;+EpjERoRQ9hnqMCE0GdS+sqQRZ+4njhytRsshgiHRuoBpxhuO/mcphtpseXYYLCni6HqVnxbBb+d&#10;y0cu61qX16ePt/Bl3s8vRqnH5Xzegwg0h7v4351rBds0ro1n4hGQx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6wgIwgAAANwAAAAPAAAAAAAAAAAAAAAAAJgCAABkcnMvZG93&#10;bnJldi54bWxQSwUGAAAAAAQABAD1AAAAhwMAAAAA&#10;" fillcolor="white [3212]" strokecolor="#002060" strokeweight="2pt"/>
                      <v:oval id="Ellipse 709" o:spid="_x0000_s1032" style="position:absolute;left:10390;top:831;width:2598;height:29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etk8UA&#10;AADcAAAADwAAAGRycy9kb3ducmV2LnhtbESPQWvCQBSE70L/w/IKvYhuWqRqzEak0CI9VSOeH9mX&#10;bDD7NmS3MfXXdwsFj8PMfMNk29G2YqDeN44VPM8TEMSl0w3XCk7F+2wFwgdkja1jUvBDHrb5wyTD&#10;VLsrH2g4hlpECPsUFZgQulRKXxqy6OeuI45e5XqLIcq+lrrHa4TbVr4kyau02HBcMNjRm6Hycvy2&#10;Cm6t2w9cVJUuDtOvj3A2n7uFUerpcdxtQAQawz38395rBctkDX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62TxQAAANwAAAAPAAAAAAAAAAAAAAAAAJgCAABkcnMv&#10;ZG93bnJldi54bWxQSwUGAAAAAAQABAD1AAAAigMAAAAA&#10;" fillcolor="white [3212]" strokecolor="#002060" strokeweight="2pt"/>
                    </v:group>
                  </w:pict>
                </mc:Fallback>
              </mc:AlternateContent>
            </w:r>
          </w:p>
          <w:p w14:paraId="40BB139B" w14:textId="77777777" w:rsidR="002E50DA" w:rsidRDefault="002E50DA" w:rsidP="002E50DA">
            <w:pPr>
              <w:jc w:val="both"/>
              <w:rPr>
                <w:rFonts w:ascii="Arial" w:hAnsi="Arial" w:cs="Arial"/>
                <w:sz w:val="24"/>
              </w:rPr>
            </w:pPr>
          </w:p>
          <w:p w14:paraId="63EC021D" w14:textId="77777777" w:rsidR="002E50DA" w:rsidRDefault="002E50DA" w:rsidP="002E50DA">
            <w:pPr>
              <w:jc w:val="both"/>
              <w:rPr>
                <w:rFonts w:ascii="Arial" w:hAnsi="Arial" w:cs="Arial"/>
                <w:sz w:val="24"/>
              </w:rPr>
            </w:pPr>
          </w:p>
          <w:p w14:paraId="701A0672" w14:textId="77777777" w:rsidR="002E50DA" w:rsidRPr="00B967D9" w:rsidRDefault="002E50DA" w:rsidP="002E50D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5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176438B" w14:textId="77777777" w:rsidR="002E50DA" w:rsidRDefault="002E50DA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Si je pige une de ces billes, je peux piger une bille bleue ou une bille blanche. Ce sont les seules possibilités.</w:t>
            </w:r>
          </w:p>
          <w:p w14:paraId="2109F634" w14:textId="77777777" w:rsidR="002E50DA" w:rsidRDefault="002E50DA" w:rsidP="002E50DA">
            <w:pPr>
              <w:rPr>
                <w:rFonts w:ascii="Arial" w:hAnsi="Arial" w:cs="Arial"/>
                <w:sz w:val="24"/>
              </w:rPr>
            </w:pPr>
          </w:p>
          <w:p w14:paraId="1636E00A" w14:textId="77777777" w:rsidR="002E50DA" w:rsidRPr="00B967D9" w:rsidRDefault="002E50DA" w:rsidP="002E50DA">
            <w:pPr>
              <w:rPr>
                <w:rFonts w:ascii="Arial" w:hAnsi="Arial" w:cs="Arial"/>
                <w:sz w:val="24"/>
              </w:rPr>
            </w:pPr>
          </w:p>
        </w:tc>
      </w:tr>
      <w:tr w:rsidR="007D0F86" w:rsidRPr="00B967D9" w14:paraId="3744680C" w14:textId="77777777" w:rsidTr="00B81D8A">
        <w:tc>
          <w:tcPr>
            <w:tcW w:w="14709" w:type="dxa"/>
            <w:gridSpan w:val="11"/>
            <w:shd w:val="clear" w:color="auto" w:fill="D9D9D9" w:themeFill="background1" w:themeFillShade="D9"/>
          </w:tcPr>
          <w:p w14:paraId="0BD2F66D" w14:textId="77777777" w:rsidR="007D0F86" w:rsidRPr="00B967D9" w:rsidRDefault="007D0F86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t>D</w:t>
            </w:r>
            <w:r>
              <w:rPr>
                <w:rFonts w:ascii="Arial" w:hAnsi="Arial" w:cs="Arial"/>
                <w:sz w:val="28"/>
                <w:szCs w:val="28"/>
              </w:rPr>
              <w:t>iagramme en arbre</w:t>
            </w:r>
          </w:p>
        </w:tc>
      </w:tr>
      <w:tr w:rsidR="002E50DA" w:rsidRPr="00B967D9" w14:paraId="34DF4BFE" w14:textId="77777777" w:rsidTr="002E50DA">
        <w:tc>
          <w:tcPr>
            <w:tcW w:w="4928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7614ED2" w14:textId="77777777" w:rsidR="002E50DA" w:rsidRDefault="002E50DA" w:rsidP="002E50DA">
            <w:pPr>
              <w:rPr>
                <w:rFonts w:ascii="Arial" w:hAnsi="Arial" w:cs="Arial"/>
                <w:sz w:val="28"/>
                <w:szCs w:val="28"/>
              </w:rPr>
            </w:pPr>
            <w:r w:rsidRPr="00D34AE4">
              <w:rPr>
                <w:rFonts w:ascii="Arial" w:hAnsi="Arial" w:cs="Arial"/>
                <w:sz w:val="28"/>
                <w:szCs w:val="28"/>
              </w:rPr>
              <w:t>C’est un arbre qui illustre tou</w:t>
            </w:r>
            <w:r>
              <w:rPr>
                <w:rFonts w:ascii="Arial" w:hAnsi="Arial" w:cs="Arial"/>
                <w:sz w:val="28"/>
                <w:szCs w:val="28"/>
              </w:rPr>
              <w:t>s les résultats possibles d’une expérience aléatoire.</w:t>
            </w:r>
          </w:p>
          <w:p w14:paraId="4B19C340" w14:textId="77777777" w:rsidR="002E50DA" w:rsidRPr="0019150B" w:rsidRDefault="002E50DA" w:rsidP="002E50DA">
            <w:pPr>
              <w:pStyle w:val="Paragraphedelist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273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6645CD8" w14:textId="77777777" w:rsidR="002E50DA" w:rsidRDefault="002E50DA" w:rsidP="002E50DA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Expérience : Je pige 2 billes</w:t>
            </w:r>
          </w:p>
          <w:p w14:paraId="434AA834" w14:textId="77777777" w:rsidR="002E50DA" w:rsidRDefault="002E50DA" w:rsidP="002E50DA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2376064" behindDoc="0" locked="0" layoutInCell="1" allowOverlap="1" wp14:anchorId="757328F6" wp14:editId="5DF74F77">
                      <wp:simplePos x="0" y="0"/>
                      <wp:positionH relativeFrom="column">
                        <wp:posOffset>-12411</wp:posOffset>
                      </wp:positionH>
                      <wp:positionV relativeFrom="paragraph">
                        <wp:posOffset>71178</wp:posOffset>
                      </wp:positionV>
                      <wp:extent cx="1298575" cy="591820"/>
                      <wp:effectExtent l="0" t="0" r="15875" b="17780"/>
                      <wp:wrapSquare wrapText="bothSides"/>
                      <wp:docPr id="710" name="Groupe 7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8575" cy="591820"/>
                                <a:chOff x="0" y="0"/>
                                <a:chExt cx="1298806" cy="592281"/>
                              </a:xfrm>
                            </wpg:grpSpPr>
                            <wps:wsp>
                              <wps:cNvPr id="711" name="Ellipse 711"/>
                              <wps:cNvSpPr/>
                              <wps:spPr>
                                <a:xfrm>
                                  <a:off x="0" y="290946"/>
                                  <a:ext cx="259773" cy="29094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2" name="Ellipse 712"/>
                              <wps:cNvSpPr/>
                              <wps:spPr>
                                <a:xfrm>
                                  <a:off x="384463" y="301336"/>
                                  <a:ext cx="259715" cy="29083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3" name="Ellipse 713"/>
                              <wps:cNvSpPr/>
                              <wps:spPr>
                                <a:xfrm>
                                  <a:off x="259772" y="0"/>
                                  <a:ext cx="259715" cy="29083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4" name="Ellipse 714"/>
                              <wps:cNvSpPr/>
                              <wps:spPr>
                                <a:xfrm>
                                  <a:off x="862445" y="301336"/>
                                  <a:ext cx="259773" cy="29094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5" name="Ellipse 715"/>
                              <wps:cNvSpPr/>
                              <wps:spPr>
                                <a:xfrm>
                                  <a:off x="644236" y="41564"/>
                                  <a:ext cx="259715" cy="2908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rgbClr val="00206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6" name="Ellipse 716"/>
                              <wps:cNvSpPr/>
                              <wps:spPr>
                                <a:xfrm>
                                  <a:off x="1039091" y="83127"/>
                                  <a:ext cx="259715" cy="2908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rgbClr val="00206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710" o:spid="_x0000_s1026" style="position:absolute;margin-left:-1pt;margin-top:5.6pt;width:102.25pt;height:46.6pt;z-index:252376064" coordsize="12988,5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">
                      <v:oval id="Ellipse 711" o:spid="_x0000_s1027" style="position:absolute;top:2909;width:2597;height:29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SyGccA&#10;AADcAAAADwAAAGRycy9kb3ducmV2LnhtbESPT2vCQBTE70K/w/IKvYhu0kOU1FVqwVKoB/9ivT2y&#10;zyQ0+zbNbjX66V1B8DjMzG+Y0aQ1lThS40rLCuJ+BII4s7rkXMFmPesNQTiPrLGyTArO5GAyfuqM&#10;MNX2xEs6rnwuAoRdigoK7+tUSpcVZND1bU0cvINtDPogm1zqBk8Bbir5GkWJNFhyWCiwpo+Cst/V&#10;v1GwT2ZTThbfXZ7XLptuP/Hys/tT6uW5fX8D4an1j/C9/aUVDOIYbmfCEZDj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0shnHAAAA3AAAAA8AAAAAAAAAAAAAAAAAmAIAAGRy&#10;cy9kb3ducmV2LnhtbFBLBQYAAAAABAAEAPUAAACMAwAAAAA=&#10;" fillcolor="#4f81bd [3204]" strokecolor="#243f60 [1604]" strokeweight="2pt"/>
                      <v:oval id="Ellipse 712" o:spid="_x0000_s1028" style="position:absolute;left:3844;top:3013;width:2597;height:29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YsbsYA&#10;AADcAAAADwAAAGRycy9kb3ducmV2LnhtbESPQWvCQBSE74L/YXmCl1I3ekgldRUVFKEeqm2p3h7Z&#10;ZxLMvo3ZrUZ/vVsQPA4z8w0zmjSmFGeqXWFZQb8XgSBOrS44U/D9tXgdgnAeWWNpmRRcycFk3G6N&#10;MNH2whs6b30mAoRdggpy76tESpfmZND1bEUcvIOtDfog60zqGi8Bbko5iKJYGiw4LORY0Tyn9Lj9&#10;Mwr28WLG8efHC68rl85+lnjb/Z6U6naa6TsIT41/hh/tlVbw1h/A/5lwBOT4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YsbsYAAADcAAAADwAAAAAAAAAAAAAAAACYAgAAZHJz&#10;L2Rvd25yZXYueG1sUEsFBgAAAAAEAAQA9QAAAIsDAAAAAA==&#10;" fillcolor="#4f81bd [3204]" strokecolor="#243f60 [1604]" strokeweight="2pt"/>
                      <v:oval id="Ellipse 713" o:spid="_x0000_s1029" style="position:absolute;left:2597;width:2597;height:29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qJ9ccA&#10;AADcAAAADwAAAGRycy9kb3ducmV2LnhtbESPQWvCQBSE70L/w/IKXsRsrJBKdBUVlII9WG1pvT2y&#10;r0lo9m2aXTX667tCweMwM98wk1lrKnGixpWWFQyiGARxZnXJuYL3/ao/AuE8ssbKMim4kIPZ9KEz&#10;wVTbM7/RaedzESDsUlRQeF+nUrqsIIMusjVx8L5tY9AH2eRSN3gOcFPJpzhOpMGSw0KBNS0Lyn52&#10;R6PgkKwWnGw3PX6tXbb4WOP16/NXqe5jOx+D8NT6e/i//aIVPA+GcDsTj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qifXHAAAA3AAAAA8AAAAAAAAAAAAAAAAAmAIAAGRy&#10;cy9kb3ducmV2LnhtbFBLBQYAAAAABAAEAPUAAACMAwAAAAA=&#10;" fillcolor="#4f81bd [3204]" strokecolor="#243f60 [1604]" strokeweight="2pt"/>
                      <v:oval id="Ellipse 714" o:spid="_x0000_s1030" style="position:absolute;left:8624;top:3013;width:2598;height:29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MRgccA&#10;AADcAAAADwAAAGRycy9kb3ducmV2LnhtbESPQWvCQBSE70L/w/IKXsRsLJJKdBUVlII9WG1pvT2y&#10;r0lo9m2aXTX667tCweMwM98wk1lrKnGixpWWFQyiGARxZnXJuYL3/ao/AuE8ssbKMim4kIPZ9KEz&#10;wVTbM7/RaedzESDsUlRQeF+nUrqsIIMusjVx8L5tY9AH2eRSN3gOcFPJpzhOpMGSw0KBNS0Lyn52&#10;R6PgkKwWnGw3PX6tXbb4WOP16/NXqe5jOx+D8NT6e/i//aIVPA+GcDsTj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DEYHHAAAA3AAAAA8AAAAAAAAAAAAAAAAAmAIAAGRy&#10;cy9kb3ducmV2LnhtbFBLBQYAAAAABAAEAPUAAACMAwAAAAA=&#10;" fillcolor="#4f81bd [3204]" strokecolor="#243f60 [1604]" strokeweight="2pt"/>
                      <v:oval id="Ellipse 715" o:spid="_x0000_s1031" style="position:absolute;left:6442;top:415;width:2597;height:29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MxS8QA&#10;AADcAAAADwAAAGRycy9kb3ducmV2LnhtbESPQWvCQBSE70L/w/IKXqRuFLUldRUpKNKTmtLzI/uS&#10;Dc2+Ddk1Rn99VxA8DjPzDbNc97YWHbW+cqxgMk5AEOdOV1wq+Mm2bx8gfEDWWDsmBVfysF69DJaY&#10;anfhI3WnUIoIYZ+iAhNCk0rpc0MW/dg1xNErXGsxRNmWUrd4iXBby2mSLKTFiuOCwYa+DOV/p7NV&#10;cKvdvuOsKHR2HB124dd8b2ZGqeFrv/kEEagPz/CjvdcK3idzuJ+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zMUvEAAAA3AAAAA8AAAAAAAAAAAAAAAAAmAIAAGRycy9k&#10;b3ducmV2LnhtbFBLBQYAAAAABAAEAPUAAACJAwAAAAA=&#10;" fillcolor="white [3212]" strokecolor="#002060" strokeweight="2pt"/>
                      <v:oval id="Ellipse 716" o:spid="_x0000_s1032" style="position:absolute;left:10390;top:831;width:2598;height:29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GvPMQA&#10;AADcAAAADwAAAGRycy9kb3ducmV2LnhtbESPQWvCQBSE74L/YXkFL1I3SrGSugkiVKSnaornR/Yl&#10;G5p9G7LbGPvruwXB4zAz3zDbfLStGKj3jWMFy0UCgrh0uuFawVfx/rwB4QOyxtYxKbiRhzybTraY&#10;anflEw3nUIsIYZ+iAhNCl0rpS0MW/cJ1xNGrXG8xRNnXUvd4jXDbylWSrKXFhuOCwY72hsrv849V&#10;8Nu648BFVeniNP88hIv52L0YpWZP4+4NRKAxPML39lEreF2u4f9MPAI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hrzzEAAAA3AAAAA8AAAAAAAAAAAAAAAAAmAIAAGRycy9k&#10;b3ducmV2LnhtbFBLBQYAAAAABAAEAPUAAACJAwAAAAA=&#10;" fillcolor="white [3212]" strokecolor="#002060" strokeweight="2pt"/>
                      <w10:wrap type="square"/>
                    </v:group>
                  </w:pict>
                </mc:Fallback>
              </mc:AlternateContent>
            </w:r>
          </w:p>
          <w:p w14:paraId="2223B5A6" w14:textId="77777777" w:rsidR="002E50DA" w:rsidRDefault="002E50DA" w:rsidP="002E50DA">
            <w:pPr>
              <w:jc w:val="both"/>
              <w:rPr>
                <w:rFonts w:ascii="Arial" w:hAnsi="Arial" w:cs="Arial"/>
                <w:sz w:val="24"/>
              </w:rPr>
            </w:pPr>
          </w:p>
          <w:p w14:paraId="4EFC6437" w14:textId="77777777" w:rsidR="002E50DA" w:rsidRDefault="002E50DA" w:rsidP="002E50DA">
            <w:pPr>
              <w:jc w:val="both"/>
              <w:rPr>
                <w:rFonts w:ascii="Arial" w:hAnsi="Arial" w:cs="Arial"/>
                <w:sz w:val="24"/>
              </w:rPr>
            </w:pPr>
          </w:p>
          <w:p w14:paraId="439D73B0" w14:textId="77777777" w:rsidR="002E50DA" w:rsidRPr="00B967D9" w:rsidRDefault="002E50DA" w:rsidP="002E50D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508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A6BFB63" w14:textId="77777777" w:rsidR="002E50DA" w:rsidRDefault="002E50DA" w:rsidP="002E50DA">
            <w:pPr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73B069DC" wp14:editId="51DA10C3">
                  <wp:extent cx="3325091" cy="1998290"/>
                  <wp:effectExtent l="0" t="0" r="0" b="2540"/>
                  <wp:docPr id="717" name="Image 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509" cy="200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97AD46" w14:textId="77777777" w:rsidR="002E50DA" w:rsidRPr="00B967D9" w:rsidRDefault="002E50DA" w:rsidP="002E50DA">
            <w:pPr>
              <w:rPr>
                <w:rFonts w:ascii="Arial" w:hAnsi="Arial" w:cs="Arial"/>
                <w:sz w:val="24"/>
              </w:rPr>
            </w:pPr>
          </w:p>
        </w:tc>
      </w:tr>
      <w:tr w:rsidR="007D0F86" w:rsidRPr="00B967D9" w14:paraId="06CA7DD7" w14:textId="77777777" w:rsidTr="00B81D8A">
        <w:tc>
          <w:tcPr>
            <w:tcW w:w="14709" w:type="dxa"/>
            <w:gridSpan w:val="11"/>
            <w:shd w:val="clear" w:color="auto" w:fill="D9D9D9" w:themeFill="background1" w:themeFillShade="D9"/>
          </w:tcPr>
          <w:p w14:paraId="3E095339" w14:textId="77777777" w:rsidR="007D0F86" w:rsidRPr="00B967D9" w:rsidRDefault="007D0F86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t>É</w:t>
            </w:r>
            <w:r>
              <w:rPr>
                <w:rFonts w:ascii="Arial" w:hAnsi="Arial" w:cs="Arial"/>
                <w:sz w:val="28"/>
                <w:szCs w:val="28"/>
              </w:rPr>
              <w:t>vènement</w:t>
            </w:r>
          </w:p>
        </w:tc>
      </w:tr>
      <w:tr w:rsidR="002E50DA" w:rsidRPr="00B967D9" w14:paraId="01225A6A" w14:textId="77777777" w:rsidTr="002E50DA">
        <w:tc>
          <w:tcPr>
            <w:tcW w:w="294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23EDD2D" w14:textId="77777777" w:rsidR="002E50DA" w:rsidRPr="002F38F3" w:rsidRDefault="002E50DA" w:rsidP="002E50DA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2F38F3">
              <w:rPr>
                <w:rFonts w:ascii="Arial" w:hAnsi="Arial" w:cs="Arial"/>
                <w:b/>
                <w:sz w:val="28"/>
                <w:szCs w:val="28"/>
              </w:rPr>
              <w:t>Évènement probable</w:t>
            </w:r>
          </w:p>
        </w:tc>
        <w:tc>
          <w:tcPr>
            <w:tcW w:w="3119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0B7B7C1" w14:textId="77777777" w:rsidR="002E50DA" w:rsidRDefault="002E50DA" w:rsidP="002E50DA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Évènement qui peut de se produire.     </w:t>
            </w:r>
          </w:p>
          <w:p w14:paraId="731127A0" w14:textId="77777777" w:rsidR="002E50DA" w:rsidRDefault="002E50DA" w:rsidP="002E50DA">
            <w:pPr>
              <w:jc w:val="both"/>
              <w:rPr>
                <w:rFonts w:ascii="Arial" w:hAnsi="Arial" w:cs="Arial"/>
                <w:sz w:val="24"/>
              </w:rPr>
            </w:pPr>
          </w:p>
          <w:p w14:paraId="742A0E06" w14:textId="77777777" w:rsidR="002E50DA" w:rsidRDefault="002E50DA" w:rsidP="002E50DA">
            <w:pPr>
              <w:jc w:val="both"/>
              <w:rPr>
                <w:rFonts w:ascii="Arial" w:hAnsi="Arial" w:cs="Arial"/>
                <w:sz w:val="24"/>
              </w:rPr>
            </w:pPr>
          </w:p>
          <w:p w14:paraId="0C68E169" w14:textId="77777777" w:rsidR="002E50DA" w:rsidRDefault="002E50DA" w:rsidP="002E50DA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8647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E9C3BE8" w14:textId="77777777" w:rsidR="002E50DA" w:rsidRDefault="002E50DA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Si je lance un dé numéroté de 1 à 6, la probabilité d’obtenir un </w:t>
            </w:r>
            <w:proofErr w:type="gramStart"/>
            <w:r>
              <w:rPr>
                <w:rFonts w:ascii="Arial" w:hAnsi="Arial" w:cs="Arial"/>
                <w:sz w:val="24"/>
              </w:rPr>
              <w:t xml:space="preserve">6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8"/>
                </w:rPr>
                <m:t>é</m:t>
              </m:r>
              <w:proofErr w:type="gramEnd"/>
              <m:r>
                <m:rPr>
                  <m:sty m:val="p"/>
                </m:rPr>
                <w:rPr>
                  <w:rFonts w:ascii="Cambria Math" w:hAnsi="Cambria Math" w:cs="Arial"/>
                  <w:sz w:val="28"/>
                </w:rPr>
                <m:t>gale</m:t>
              </m:r>
              <m:r>
                <w:rPr>
                  <w:rFonts w:ascii="Cambria Math" w:hAnsi="Cambria Math" w:cs="Arial"/>
                  <w:sz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8"/>
                    </w:rPr>
                    <m:t>6</m:t>
                  </m:r>
                </m:den>
              </m:f>
            </m:oMath>
            <w:r w:rsidRPr="001233DE">
              <w:rPr>
                <w:rFonts w:ascii="Arial" w:hAnsi="Arial" w:cs="Arial"/>
                <w:sz w:val="28"/>
              </w:rPr>
              <w:t xml:space="preserve"> . </w:t>
            </w:r>
          </w:p>
          <w:p w14:paraId="3AB3070D" w14:textId="77777777" w:rsidR="002E50DA" w:rsidRPr="00B967D9" w:rsidRDefault="002E50DA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L’évènement est probable.</w:t>
            </w:r>
          </w:p>
        </w:tc>
      </w:tr>
      <w:tr w:rsidR="002E50DA" w:rsidRPr="00B967D9" w14:paraId="6C79324D" w14:textId="77777777" w:rsidTr="002E50DA">
        <w:tc>
          <w:tcPr>
            <w:tcW w:w="6062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DF33C13" w14:textId="77777777" w:rsidR="002E50DA" w:rsidRDefault="002E50DA" w:rsidP="002E50DA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2F38F3">
              <w:rPr>
                <w:rFonts w:ascii="Arial" w:hAnsi="Arial" w:cs="Arial"/>
                <w:b/>
                <w:sz w:val="28"/>
                <w:szCs w:val="28"/>
              </w:rPr>
              <w:lastRenderedPageBreak/>
              <w:t>É</w:t>
            </w:r>
            <w:r>
              <w:rPr>
                <w:rFonts w:ascii="Arial" w:hAnsi="Arial" w:cs="Arial"/>
                <w:b/>
                <w:sz w:val="28"/>
                <w:szCs w:val="28"/>
              </w:rPr>
              <w:t>galement probable</w:t>
            </w:r>
          </w:p>
          <w:p w14:paraId="6E017848" w14:textId="497066A1" w:rsidR="002E50DA" w:rsidRPr="002F38F3" w:rsidRDefault="002E50DA" w:rsidP="002E50DA">
            <w:pPr>
              <w:pStyle w:val="Paragraphedeliste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(équiprobable)</w:t>
            </w:r>
          </w:p>
          <w:p w14:paraId="175454C9" w14:textId="77777777" w:rsidR="002E50DA" w:rsidRDefault="002E50DA" w:rsidP="002E50DA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8647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945649F" w14:textId="77777777" w:rsidR="002E50DA" w:rsidRPr="00B967D9" w:rsidRDefault="002E50DA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Évènement qui a la même probabilité de se produire qu’un autre évènement.</w:t>
            </w:r>
          </w:p>
          <w:p w14:paraId="1631EF6F" w14:textId="77777777" w:rsidR="002E50DA" w:rsidRDefault="002E50DA" w:rsidP="002E50DA">
            <w:pPr>
              <w:rPr>
                <w:rFonts w:ascii="Arial" w:hAnsi="Arial" w:cs="Arial"/>
                <w:sz w:val="24"/>
              </w:rPr>
            </w:pPr>
          </w:p>
          <w:p w14:paraId="14BB31FB" w14:textId="77777777" w:rsidR="002E50DA" w:rsidRPr="00B967D9" w:rsidRDefault="002E50DA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Exemple : J’ai 4 billes dans un sac. Je peux piger </w:t>
            </w:r>
            <w:r w:rsidRPr="002F38F3">
              <w:rPr>
                <w:rFonts w:ascii="Arial" w:hAnsi="Arial" w:cs="Arial"/>
                <w:b/>
                <w:sz w:val="24"/>
              </w:rPr>
              <w:t>autant</w:t>
            </w:r>
            <w:r>
              <w:rPr>
                <w:rFonts w:ascii="Arial" w:hAnsi="Arial" w:cs="Arial"/>
                <w:sz w:val="24"/>
              </w:rPr>
              <w:t xml:space="preserve"> de billes  rouges que de  bleues. </w:t>
            </w:r>
          </w:p>
        </w:tc>
      </w:tr>
      <w:tr w:rsidR="002E50DA" w:rsidRPr="00B967D9" w14:paraId="7A8EEB78" w14:textId="77777777" w:rsidTr="002E50DA">
        <w:tc>
          <w:tcPr>
            <w:tcW w:w="3652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08B9A71" w14:textId="77777777" w:rsidR="002E50DA" w:rsidRPr="002F38F3" w:rsidRDefault="002E50DA" w:rsidP="002E50DA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2F38F3">
              <w:rPr>
                <w:rFonts w:ascii="Arial" w:hAnsi="Arial" w:cs="Arial"/>
                <w:b/>
                <w:sz w:val="28"/>
                <w:szCs w:val="28"/>
              </w:rPr>
              <w:t>Plus probable</w:t>
            </w:r>
          </w:p>
        </w:tc>
        <w:tc>
          <w:tcPr>
            <w:tcW w:w="11057" w:type="dxa"/>
            <w:gridSpan w:val="9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6B0907C" w14:textId="77777777" w:rsidR="002E50DA" w:rsidRDefault="002E50DA" w:rsidP="002E50DA">
            <w:pPr>
              <w:rPr>
                <w:rFonts w:ascii="Arial" w:hAnsi="Arial" w:cs="Arial"/>
                <w:noProof/>
                <w:color w:val="333333"/>
                <w:sz w:val="24"/>
                <w:szCs w:val="24"/>
                <w:lang w:eastAsia="fr-CA"/>
              </w:rPr>
            </w:pPr>
            <w:r w:rsidRPr="00015DA8">
              <w:rPr>
                <w:rFonts w:ascii="Arial" w:hAnsi="Arial" w:cs="Arial"/>
                <w:noProof/>
                <w:color w:val="333333"/>
                <w:sz w:val="24"/>
                <w:szCs w:val="24"/>
                <w:lang w:eastAsia="fr-CA"/>
              </w:rPr>
              <w:t>Évènement qui a plus de chance de se produire.</w:t>
            </w:r>
          </w:p>
          <w:p w14:paraId="3EA397B3" w14:textId="77777777" w:rsidR="002E50DA" w:rsidRDefault="002E50DA" w:rsidP="002E50DA">
            <w:pPr>
              <w:rPr>
                <w:rFonts w:ascii="Arial" w:hAnsi="Arial" w:cs="Arial"/>
                <w:noProof/>
                <w:color w:val="333333"/>
                <w:sz w:val="24"/>
                <w:szCs w:val="24"/>
                <w:lang w:eastAsia="fr-CA"/>
              </w:rPr>
            </w:pPr>
          </w:p>
          <w:p w14:paraId="24FF8B47" w14:textId="77777777" w:rsidR="002E50DA" w:rsidRPr="00B967D9" w:rsidRDefault="002E50DA" w:rsidP="002E50DA">
            <w:pPr>
              <w:rPr>
                <w:rFonts w:ascii="Arial" w:hAnsi="Arial" w:cs="Arial"/>
                <w:sz w:val="24"/>
              </w:rPr>
            </w:pPr>
          </w:p>
        </w:tc>
      </w:tr>
      <w:tr w:rsidR="002E50DA" w:rsidRPr="00B967D9" w14:paraId="16484811" w14:textId="77777777" w:rsidTr="002E50DA">
        <w:tc>
          <w:tcPr>
            <w:tcW w:w="3652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7EC6223" w14:textId="77777777" w:rsidR="002E50DA" w:rsidRPr="002F38F3" w:rsidRDefault="002E50DA" w:rsidP="002E50DA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2F38F3">
              <w:rPr>
                <w:rFonts w:ascii="Arial" w:hAnsi="Arial" w:cs="Arial"/>
                <w:b/>
                <w:sz w:val="28"/>
                <w:szCs w:val="28"/>
              </w:rPr>
              <w:t>Moins probable</w:t>
            </w:r>
          </w:p>
        </w:tc>
        <w:tc>
          <w:tcPr>
            <w:tcW w:w="3969" w:type="dxa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27DC92F" w14:textId="77777777" w:rsidR="002E50DA" w:rsidRDefault="002E50DA" w:rsidP="002E50DA">
            <w:pPr>
              <w:jc w:val="both"/>
              <w:rPr>
                <w:rFonts w:ascii="Arial" w:hAnsi="Arial" w:cs="Arial"/>
                <w:sz w:val="24"/>
              </w:rPr>
            </w:pPr>
            <w:r w:rsidRPr="00015DA8">
              <w:rPr>
                <w:rFonts w:ascii="Arial" w:hAnsi="Arial" w:cs="Arial"/>
                <w:noProof/>
                <w:color w:val="333333"/>
                <w:sz w:val="24"/>
                <w:szCs w:val="24"/>
                <w:lang w:eastAsia="fr-CA"/>
              </w:rPr>
              <w:t>Évènement qui a moins de chance de se produire.</w:t>
            </w:r>
          </w:p>
        </w:tc>
        <w:tc>
          <w:tcPr>
            <w:tcW w:w="42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E9BDC33" w14:textId="77777777" w:rsidR="002E50DA" w:rsidRPr="00B967D9" w:rsidRDefault="002E50DA" w:rsidP="002E50D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63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C5B7F59" w14:textId="77777777" w:rsidR="002E50DA" w:rsidRDefault="002E50DA" w:rsidP="002E50DA">
            <w:pPr>
              <w:rPr>
                <w:rFonts w:ascii="Arial" w:hAnsi="Arial" w:cs="Arial"/>
              </w:rPr>
            </w:pPr>
            <w:r w:rsidRPr="005A2536">
              <w:rPr>
                <w:rFonts w:ascii="Arial" w:hAnsi="Arial" w:cs="Arial"/>
              </w:rPr>
              <w:t xml:space="preserve">Dans un sac, j’ai 1 bille rouge et 2 billes bleues. J’ai </w:t>
            </w:r>
            <w:r>
              <w:rPr>
                <w:rFonts w:ascii="Arial" w:hAnsi="Arial" w:cs="Arial"/>
              </w:rPr>
              <w:t xml:space="preserve">1 chance sur 3 </w:t>
            </w:r>
            <w:r w:rsidRPr="005A2536">
              <w:rPr>
                <w:rFonts w:ascii="Arial" w:eastAsiaTheme="minorEastAsia" w:hAnsi="Arial" w:cs="Arial"/>
              </w:rPr>
              <w:t xml:space="preserve">d’obtenir une </w:t>
            </w:r>
            <w:r>
              <w:rPr>
                <w:rFonts w:ascii="Arial" w:eastAsiaTheme="minorEastAsia" w:hAnsi="Arial" w:cs="Arial"/>
              </w:rPr>
              <w:t xml:space="preserve">bille </w:t>
            </w:r>
            <w:r w:rsidRPr="005A2536">
              <w:rPr>
                <w:rFonts w:ascii="Arial" w:eastAsiaTheme="minorEastAsia" w:hAnsi="Arial" w:cs="Arial"/>
              </w:rPr>
              <w:t xml:space="preserve">rouge et </w:t>
            </w:r>
            <w:r>
              <w:rPr>
                <w:rFonts w:ascii="Arial" w:eastAsiaTheme="minorEastAsia" w:hAnsi="Arial" w:cs="Arial"/>
              </w:rPr>
              <w:t>2 chances sur 3 d’obtenir une</w:t>
            </w:r>
            <w:r w:rsidRPr="005A2536">
              <w:rPr>
                <w:rFonts w:ascii="Arial" w:eastAsiaTheme="minorEastAsia" w:hAnsi="Arial" w:cs="Arial"/>
              </w:rPr>
              <w:t xml:space="preserve"> </w:t>
            </w:r>
            <w:r>
              <w:rPr>
                <w:rFonts w:ascii="Arial" w:eastAsiaTheme="minorEastAsia" w:hAnsi="Arial" w:cs="Arial"/>
              </w:rPr>
              <w:t xml:space="preserve">bille </w:t>
            </w:r>
            <w:r w:rsidRPr="005A2536">
              <w:rPr>
                <w:rFonts w:ascii="Arial" w:eastAsiaTheme="minorEastAsia" w:hAnsi="Arial" w:cs="Arial"/>
              </w:rPr>
              <w:t xml:space="preserve">bleue. </w:t>
            </w:r>
            <w:r w:rsidRPr="002F38F3">
              <w:rPr>
                <w:rFonts w:ascii="Arial" w:hAnsi="Arial" w:cs="Arial"/>
              </w:rPr>
              <w:t xml:space="preserve">Il est donc </w:t>
            </w:r>
            <w:r w:rsidRPr="002F38F3">
              <w:rPr>
                <w:rFonts w:ascii="Arial" w:hAnsi="Arial" w:cs="Arial"/>
                <w:b/>
              </w:rPr>
              <w:t>moins probable</w:t>
            </w:r>
            <w:r w:rsidRPr="002F38F3">
              <w:rPr>
                <w:rFonts w:ascii="Arial" w:hAnsi="Arial" w:cs="Arial"/>
              </w:rPr>
              <w:t xml:space="preserve"> que je pige une bille rouge.</w:t>
            </w:r>
          </w:p>
          <w:p w14:paraId="6D31459B" w14:textId="77777777" w:rsidR="002E50DA" w:rsidRPr="00B967D9" w:rsidRDefault="002E50DA" w:rsidP="002E50DA">
            <w:pPr>
              <w:rPr>
                <w:rFonts w:ascii="Arial" w:hAnsi="Arial" w:cs="Arial"/>
                <w:sz w:val="24"/>
              </w:rPr>
            </w:pPr>
          </w:p>
        </w:tc>
      </w:tr>
      <w:tr w:rsidR="007D0F86" w:rsidRPr="00B967D9" w14:paraId="7754CBCC" w14:textId="77777777" w:rsidTr="00B81D8A">
        <w:tc>
          <w:tcPr>
            <w:tcW w:w="14709" w:type="dxa"/>
            <w:gridSpan w:val="11"/>
            <w:shd w:val="clear" w:color="auto" w:fill="D9D9D9" w:themeFill="background1" w:themeFillShade="D9"/>
          </w:tcPr>
          <w:p w14:paraId="3A916823" w14:textId="77777777" w:rsidR="007D0F86" w:rsidRPr="00B967D9" w:rsidRDefault="007D0F86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t>E</w:t>
            </w:r>
            <w:r>
              <w:rPr>
                <w:rFonts w:ascii="Arial" w:hAnsi="Arial" w:cs="Arial"/>
                <w:sz w:val="28"/>
                <w:szCs w:val="28"/>
              </w:rPr>
              <w:t>xpérience aléatoire</w:t>
            </w:r>
          </w:p>
        </w:tc>
      </w:tr>
      <w:tr w:rsidR="002E50DA" w:rsidRPr="00B967D9" w14:paraId="33616AD6" w14:textId="77777777" w:rsidTr="002E50DA">
        <w:tc>
          <w:tcPr>
            <w:tcW w:w="14709" w:type="dxa"/>
            <w:gridSpan w:val="11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7EF79D8" w14:textId="77777777" w:rsidR="002E50DA" w:rsidRDefault="002E50DA" w:rsidP="002E50DA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Expérience dont le résultat est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déterminé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par le hasard.</w:t>
            </w:r>
          </w:p>
          <w:p w14:paraId="79222C08" w14:textId="77777777" w:rsidR="002E50DA" w:rsidRDefault="002E50DA" w:rsidP="002E50DA">
            <w:pPr>
              <w:rPr>
                <w:rFonts w:ascii="Arial" w:hAnsi="Arial" w:cs="Arial"/>
                <w:sz w:val="24"/>
              </w:rPr>
            </w:pPr>
          </w:p>
          <w:p w14:paraId="2F002392" w14:textId="77777777" w:rsidR="002E50DA" w:rsidRPr="00B967D9" w:rsidRDefault="002E50DA" w:rsidP="002E50DA">
            <w:pPr>
              <w:rPr>
                <w:rFonts w:ascii="Arial" w:hAnsi="Arial" w:cs="Arial"/>
                <w:sz w:val="24"/>
              </w:rPr>
            </w:pPr>
          </w:p>
        </w:tc>
      </w:tr>
      <w:tr w:rsidR="007D0F86" w:rsidRPr="00B967D9" w14:paraId="1C3A8178" w14:textId="77777777" w:rsidTr="00B81D8A">
        <w:tc>
          <w:tcPr>
            <w:tcW w:w="14709" w:type="dxa"/>
            <w:gridSpan w:val="11"/>
            <w:shd w:val="clear" w:color="auto" w:fill="D9D9D9" w:themeFill="background1" w:themeFillShade="D9"/>
          </w:tcPr>
          <w:p w14:paraId="63B7C62C" w14:textId="77777777" w:rsidR="007D0F86" w:rsidRPr="00B967D9" w:rsidRDefault="007D0F86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t>H</w:t>
            </w:r>
            <w:r>
              <w:rPr>
                <w:rFonts w:ascii="Arial" w:hAnsi="Arial" w:cs="Arial"/>
                <w:sz w:val="28"/>
                <w:szCs w:val="28"/>
              </w:rPr>
              <w:t>asard</w:t>
            </w:r>
          </w:p>
        </w:tc>
      </w:tr>
      <w:tr w:rsidR="002E50DA" w:rsidRPr="00B967D9" w14:paraId="4A4CDCBE" w14:textId="77777777" w:rsidTr="002E50DA">
        <w:tc>
          <w:tcPr>
            <w:tcW w:w="14709" w:type="dxa"/>
            <w:gridSpan w:val="11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12468B4" w14:textId="77777777" w:rsidR="002E50DA" w:rsidRDefault="002E50DA" w:rsidP="002E50DA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Phénomène imprévisible. On ne peut pas prévoir le résultat qu’on obtiendra.</w:t>
            </w:r>
          </w:p>
          <w:p w14:paraId="0CD1752B" w14:textId="77777777" w:rsidR="002E50DA" w:rsidRDefault="002E50DA" w:rsidP="002E50DA">
            <w:pPr>
              <w:jc w:val="both"/>
              <w:rPr>
                <w:rFonts w:ascii="Arial" w:hAnsi="Arial" w:cs="Arial"/>
                <w:sz w:val="24"/>
              </w:rPr>
            </w:pPr>
          </w:p>
          <w:p w14:paraId="5A88B9CD" w14:textId="77777777" w:rsidR="002E50DA" w:rsidRPr="00B967D9" w:rsidRDefault="002E50DA" w:rsidP="002E50DA">
            <w:pPr>
              <w:rPr>
                <w:rFonts w:ascii="Arial" w:hAnsi="Arial" w:cs="Arial"/>
                <w:sz w:val="24"/>
              </w:rPr>
            </w:pPr>
          </w:p>
        </w:tc>
      </w:tr>
      <w:tr w:rsidR="007D0F86" w:rsidRPr="00B967D9" w14:paraId="18D90881" w14:textId="77777777" w:rsidTr="00B81D8A">
        <w:tc>
          <w:tcPr>
            <w:tcW w:w="14709" w:type="dxa"/>
            <w:gridSpan w:val="11"/>
            <w:shd w:val="clear" w:color="auto" w:fill="D9D9D9" w:themeFill="background1" w:themeFillShade="D9"/>
          </w:tcPr>
          <w:p w14:paraId="3111F461" w14:textId="77777777" w:rsidR="007D0F86" w:rsidRPr="00B967D9" w:rsidRDefault="007D0F86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t>P</w:t>
            </w:r>
            <w:r>
              <w:rPr>
                <w:rFonts w:ascii="Arial" w:hAnsi="Arial" w:cs="Arial"/>
                <w:sz w:val="28"/>
                <w:szCs w:val="28"/>
              </w:rPr>
              <w:t>robabilité</w:t>
            </w:r>
          </w:p>
        </w:tc>
      </w:tr>
      <w:tr w:rsidR="002E50DA" w:rsidRPr="00B967D9" w14:paraId="15FA9E33" w14:textId="77777777" w:rsidTr="002E50DA">
        <w:tc>
          <w:tcPr>
            <w:tcW w:w="5495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6E0719B" w14:textId="77777777" w:rsidR="002E50DA" w:rsidRDefault="002E50DA" w:rsidP="002E50DA">
            <w:pPr>
              <w:spacing w:after="120"/>
              <w:jc w:val="both"/>
              <w:rPr>
                <w:rFonts w:ascii="Arial" w:hAnsi="Arial" w:cs="Arial"/>
                <w:sz w:val="28"/>
              </w:rPr>
            </w:pPr>
            <w:r w:rsidRPr="00767F55">
              <w:rPr>
                <w:rFonts w:ascii="Arial" w:hAnsi="Arial" w:cs="Arial"/>
                <w:sz w:val="28"/>
              </w:rPr>
              <w:t>Se situe entre 0 et 1.</w:t>
            </w:r>
          </w:p>
          <w:p w14:paraId="5B7327AA" w14:textId="77777777" w:rsidR="002E50DA" w:rsidRDefault="002E50DA" w:rsidP="002E50DA">
            <w:pPr>
              <w:spacing w:after="120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9214" w:type="dxa"/>
            <w:gridSpan w:val="7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BC59539" w14:textId="77777777" w:rsidR="002E50DA" w:rsidRPr="00B967D9" w:rsidRDefault="002E50DA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Elle</w:t>
            </w:r>
            <w:r w:rsidRPr="002F38F3">
              <w:rPr>
                <w:rFonts w:ascii="Arial" w:hAnsi="Arial" w:cs="Arial"/>
                <w:sz w:val="28"/>
                <w:szCs w:val="28"/>
              </w:rPr>
              <w:t xml:space="preserve"> nous indique la possibilité qu’un événement se produise.</w:t>
            </w:r>
          </w:p>
        </w:tc>
      </w:tr>
    </w:tbl>
    <w:p w14:paraId="487A3A5B" w14:textId="77777777" w:rsidR="002E50DA" w:rsidRDefault="002E50DA">
      <w:r>
        <w:br w:type="page"/>
      </w:r>
    </w:p>
    <w:tbl>
      <w:tblPr>
        <w:tblStyle w:val="Grilledutableau"/>
        <w:tblW w:w="14709" w:type="dxa"/>
        <w:tblLayout w:type="fixed"/>
        <w:tblLook w:val="04A0" w:firstRow="1" w:lastRow="0" w:firstColumn="1" w:lastColumn="0" w:noHBand="0" w:noVBand="1"/>
      </w:tblPr>
      <w:tblGrid>
        <w:gridCol w:w="3936"/>
        <w:gridCol w:w="10773"/>
      </w:tblGrid>
      <w:tr w:rsidR="007D0F86" w:rsidRPr="00B967D9" w14:paraId="1E16D6C3" w14:textId="77777777" w:rsidTr="00B81D8A">
        <w:tc>
          <w:tcPr>
            <w:tcW w:w="14709" w:type="dxa"/>
            <w:gridSpan w:val="2"/>
            <w:shd w:val="clear" w:color="auto" w:fill="D9D9D9" w:themeFill="background1" w:themeFillShade="D9"/>
          </w:tcPr>
          <w:p w14:paraId="797F2762" w14:textId="32F051AD" w:rsidR="007D0F86" w:rsidRPr="00B967D9" w:rsidRDefault="007D0F86" w:rsidP="00B81D8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44"/>
                <w:szCs w:val="28"/>
              </w:rPr>
              <w:lastRenderedPageBreak/>
              <w:t>R</w:t>
            </w:r>
            <w:r>
              <w:rPr>
                <w:rFonts w:ascii="Arial" w:hAnsi="Arial" w:cs="Arial"/>
                <w:sz w:val="28"/>
                <w:szCs w:val="28"/>
              </w:rPr>
              <w:t xml:space="preserve">ésultat </w:t>
            </w:r>
          </w:p>
        </w:tc>
      </w:tr>
      <w:tr w:rsidR="002E50DA" w:rsidRPr="00B967D9" w14:paraId="27E46849" w14:textId="77777777" w:rsidTr="002E50DA">
        <w:tc>
          <w:tcPr>
            <w:tcW w:w="39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4DD410E" w14:textId="77777777" w:rsidR="002E50DA" w:rsidRPr="002F38F3" w:rsidRDefault="002E50DA" w:rsidP="002E50DA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2F38F3">
              <w:rPr>
                <w:rFonts w:ascii="Arial" w:hAnsi="Arial" w:cs="Arial"/>
                <w:b/>
                <w:sz w:val="28"/>
                <w:szCs w:val="28"/>
              </w:rPr>
              <w:t>Résultat certain</w:t>
            </w:r>
          </w:p>
        </w:tc>
        <w:tc>
          <w:tcPr>
            <w:tcW w:w="1077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715581B" w14:textId="77777777" w:rsidR="002E50DA" w:rsidRDefault="002E50DA" w:rsidP="002E50DA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La probabilité de l’obtenir est égale à 1.</w:t>
            </w:r>
          </w:p>
          <w:p w14:paraId="48E1C91E" w14:textId="77777777" w:rsidR="002E50DA" w:rsidRDefault="002E50DA" w:rsidP="002E50DA">
            <w:pPr>
              <w:jc w:val="both"/>
              <w:rPr>
                <w:rFonts w:ascii="Arial" w:hAnsi="Arial" w:cs="Arial"/>
                <w:sz w:val="24"/>
              </w:rPr>
            </w:pPr>
          </w:p>
          <w:p w14:paraId="18ED5E6A" w14:textId="77777777" w:rsidR="002E50DA" w:rsidRDefault="002E50DA" w:rsidP="002E50DA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Par exemple, dans un bol de billes rouges, il est </w:t>
            </w:r>
            <w:r w:rsidRPr="002F38F3">
              <w:rPr>
                <w:rFonts w:ascii="Arial" w:hAnsi="Arial" w:cs="Arial"/>
                <w:b/>
                <w:sz w:val="24"/>
              </w:rPr>
              <w:t xml:space="preserve">certain </w:t>
            </w:r>
            <w:r>
              <w:rPr>
                <w:rFonts w:ascii="Arial" w:hAnsi="Arial" w:cs="Arial"/>
                <w:sz w:val="24"/>
              </w:rPr>
              <w:t>que je vais piger une bille rouge.</w:t>
            </w:r>
          </w:p>
          <w:p w14:paraId="654BCC2B" w14:textId="77777777" w:rsidR="002E50DA" w:rsidRPr="00B967D9" w:rsidRDefault="002E50DA" w:rsidP="002E50DA">
            <w:pPr>
              <w:rPr>
                <w:rFonts w:ascii="Arial" w:hAnsi="Arial" w:cs="Arial"/>
                <w:sz w:val="24"/>
              </w:rPr>
            </w:pPr>
          </w:p>
        </w:tc>
      </w:tr>
      <w:tr w:rsidR="002E50DA" w:rsidRPr="00B967D9" w14:paraId="1A168C99" w14:textId="77777777" w:rsidTr="002E50DA">
        <w:tc>
          <w:tcPr>
            <w:tcW w:w="39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0818A1F" w14:textId="77777777" w:rsidR="002E50DA" w:rsidRPr="002F38F3" w:rsidRDefault="002E50DA" w:rsidP="002E50DA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2F38F3">
              <w:rPr>
                <w:rFonts w:ascii="Arial" w:hAnsi="Arial" w:cs="Arial"/>
                <w:b/>
                <w:sz w:val="28"/>
                <w:szCs w:val="28"/>
              </w:rPr>
              <w:t>Résultat possible</w:t>
            </w:r>
          </w:p>
          <w:p w14:paraId="049C7353" w14:textId="77777777" w:rsidR="002E50DA" w:rsidRDefault="002E50DA" w:rsidP="002E50DA">
            <w:pPr>
              <w:pStyle w:val="Paragraphedelist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77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100E324" w14:textId="77777777" w:rsidR="002E50DA" w:rsidRPr="00B967D9" w:rsidRDefault="002E50DA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Par exemple, dans un bol de billes rouges et bleues, il est </w:t>
            </w:r>
            <w:r w:rsidRPr="00F26E4C">
              <w:rPr>
                <w:rFonts w:ascii="Arial" w:hAnsi="Arial" w:cs="Arial"/>
                <w:b/>
                <w:sz w:val="24"/>
              </w:rPr>
              <w:t>possible</w:t>
            </w:r>
            <w:r>
              <w:rPr>
                <w:rFonts w:ascii="Arial" w:hAnsi="Arial" w:cs="Arial"/>
                <w:sz w:val="24"/>
              </w:rPr>
              <w:t xml:space="preserve"> de piger une bille rouge.</w:t>
            </w:r>
          </w:p>
        </w:tc>
      </w:tr>
      <w:tr w:rsidR="002E50DA" w:rsidRPr="00B967D9" w14:paraId="142E7471" w14:textId="77777777" w:rsidTr="002E50DA">
        <w:tc>
          <w:tcPr>
            <w:tcW w:w="39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4C85D5B" w14:textId="77777777" w:rsidR="002E50DA" w:rsidRPr="002F38F3" w:rsidRDefault="002E50DA" w:rsidP="002E50DA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2F38F3">
              <w:rPr>
                <w:rFonts w:ascii="Arial" w:hAnsi="Arial" w:cs="Arial"/>
                <w:b/>
                <w:sz w:val="28"/>
                <w:szCs w:val="28"/>
              </w:rPr>
              <w:t>Résultat impossible</w:t>
            </w:r>
          </w:p>
          <w:p w14:paraId="15B21F8A" w14:textId="77777777" w:rsidR="002E50DA" w:rsidRDefault="002E50DA" w:rsidP="002E50DA">
            <w:pPr>
              <w:pStyle w:val="Paragraphedelist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77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D709C70" w14:textId="77777777" w:rsidR="002E50DA" w:rsidRPr="00B967D9" w:rsidRDefault="002E50DA" w:rsidP="002E50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Par exemple, dans un bol de billes rouges et bleues, il est</w:t>
            </w:r>
            <w:r w:rsidRPr="00F26E4C">
              <w:rPr>
                <w:rFonts w:ascii="Arial" w:hAnsi="Arial" w:cs="Arial"/>
                <w:b/>
                <w:sz w:val="24"/>
              </w:rPr>
              <w:t xml:space="preserve"> impossible</w:t>
            </w:r>
            <w:r>
              <w:rPr>
                <w:rFonts w:ascii="Arial" w:hAnsi="Arial" w:cs="Arial"/>
                <w:sz w:val="24"/>
              </w:rPr>
              <w:t xml:space="preserve"> de piger une bille verte.</w:t>
            </w:r>
          </w:p>
        </w:tc>
      </w:tr>
    </w:tbl>
    <w:tbl>
      <w:tblPr>
        <w:tblW w:w="14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 w:rsidR="002E50DA" w:rsidRPr="00507098" w14:paraId="00B38033" w14:textId="77777777" w:rsidTr="002E50DA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535E15A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F130C6B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8D02CBA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550BCD5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568E203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3B3747E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688D2BB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A08F1F3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436E2F3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8AD5ECA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E1A5569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34B5172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B805403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523C983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8F678EF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28A5A91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0C13C2D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02E5979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D2B4999" w14:textId="77777777" w:rsidR="002E50DA" w:rsidRPr="00507098" w:rsidRDefault="002E50DA" w:rsidP="002E50DA">
            <w:pPr>
              <w:jc w:val="center"/>
            </w:pPr>
          </w:p>
        </w:tc>
      </w:tr>
      <w:tr w:rsidR="002E50DA" w:rsidRPr="00507098" w14:paraId="4A9D2926" w14:textId="77777777" w:rsidTr="002E50DA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149E38C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AAB1C20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162A152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FD3A001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4ADFF3D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2257577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21839D0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66EA37A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D823AAA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8116033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DA47991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9D87EE0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18830FD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0CC3D0B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64E8E62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EB93912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2CF177E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DC52035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E714628" w14:textId="77777777" w:rsidR="002E50DA" w:rsidRPr="00507098" w:rsidRDefault="002E50DA" w:rsidP="002E50DA">
            <w:pPr>
              <w:jc w:val="center"/>
            </w:pPr>
          </w:p>
        </w:tc>
      </w:tr>
      <w:tr w:rsidR="002E50DA" w:rsidRPr="00507098" w14:paraId="2015D418" w14:textId="77777777" w:rsidTr="002E50DA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A406EA0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4E09F1A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844A461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C62E15A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86BF172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01A5B4A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E2CD431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8D51904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22DA605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C46EBA1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7CA42DA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57363FB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6CF9CA0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5B89D7C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67E8572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ED259BA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6C92350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D5C9FBD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568C9E4" w14:textId="77777777" w:rsidR="002E50DA" w:rsidRPr="00507098" w:rsidRDefault="002E50DA" w:rsidP="002E50DA">
            <w:pPr>
              <w:jc w:val="center"/>
            </w:pPr>
          </w:p>
        </w:tc>
      </w:tr>
      <w:tr w:rsidR="002E50DA" w:rsidRPr="00507098" w14:paraId="02F12268" w14:textId="77777777" w:rsidTr="002E50DA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0767344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B30A34F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3F602F6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FDC86F0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A316A80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4CF64A7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3551E54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379572E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112514F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6C6161F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84B759C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1EBAD0D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95A9B3A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401A8D4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EB6C605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4D7BB81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3413049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6E633FE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8655817" w14:textId="77777777" w:rsidR="002E50DA" w:rsidRPr="00507098" w:rsidRDefault="002E50DA" w:rsidP="002E50DA">
            <w:pPr>
              <w:jc w:val="center"/>
            </w:pPr>
          </w:p>
        </w:tc>
      </w:tr>
      <w:tr w:rsidR="002E50DA" w:rsidRPr="00507098" w14:paraId="1560886E" w14:textId="77777777" w:rsidTr="002E50DA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7C19E29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9DD7572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FEF6C0F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F114687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4CB8309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E6EA983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669FE19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B45FA6C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6A4C5F3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A4A9E0A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B9DF0A1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52501DE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7C57006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C676FDE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73B81C0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0ED5E05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D3CB34B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CB7170B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6FBCFD2" w14:textId="77777777" w:rsidR="002E50DA" w:rsidRPr="00507098" w:rsidRDefault="002E50DA" w:rsidP="002E50DA">
            <w:pPr>
              <w:jc w:val="center"/>
            </w:pPr>
          </w:p>
        </w:tc>
      </w:tr>
      <w:tr w:rsidR="002E50DA" w:rsidRPr="00507098" w14:paraId="072C4481" w14:textId="77777777" w:rsidTr="002E50DA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35E8EF9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D9FA3F9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062662C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9F649E0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87CF070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C20EDA6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649E7E7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C524049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A7939A3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7A50B7E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1B69C31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592DF37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E8A0B89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0E95659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2A24410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619E856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AF31E5E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BE0EC9E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EE23587" w14:textId="77777777" w:rsidR="002E50DA" w:rsidRPr="00507098" w:rsidRDefault="002E50DA" w:rsidP="002E50DA">
            <w:pPr>
              <w:jc w:val="center"/>
            </w:pPr>
          </w:p>
        </w:tc>
      </w:tr>
      <w:tr w:rsidR="002E50DA" w:rsidRPr="00507098" w14:paraId="0F8A11B9" w14:textId="77777777" w:rsidTr="002E50DA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84CAEC7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0D9DEB0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140C9FA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D912C9A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568CCF0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08AF2FD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D987CF9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DFF249E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02C71CD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416AC5A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4DEBB3C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FC1ABA9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3E35B73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437F137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12DABCA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02431EF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79C7797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8A4A68F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F969976" w14:textId="77777777" w:rsidR="002E50DA" w:rsidRPr="00507098" w:rsidRDefault="002E50DA" w:rsidP="002E50DA">
            <w:pPr>
              <w:jc w:val="center"/>
            </w:pPr>
          </w:p>
        </w:tc>
      </w:tr>
      <w:tr w:rsidR="002E50DA" w:rsidRPr="00507098" w14:paraId="5750971F" w14:textId="77777777" w:rsidTr="002E50DA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ED68F1E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83D527B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39217B1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6A3C76E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426909E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686C615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B69CE73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521DBCE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EFA595C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542EB00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33E2AE8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300B9D5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DE5F904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A8F0A15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C82BC98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E89DB72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9B4A884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2B18C6B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064D51E" w14:textId="77777777" w:rsidR="002E50DA" w:rsidRPr="00507098" w:rsidRDefault="002E50DA" w:rsidP="002E50DA">
            <w:pPr>
              <w:jc w:val="center"/>
            </w:pPr>
          </w:p>
        </w:tc>
      </w:tr>
      <w:tr w:rsidR="002E50DA" w:rsidRPr="00507098" w14:paraId="3CC826E7" w14:textId="77777777" w:rsidTr="002E50DA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9C25515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F46D1C8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AEAC69E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BD25086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E67F634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55CF458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A16AA70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29555B0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6053A52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19B3F84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BE0A216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3B71EDB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3276A96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A30CAB7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CDDC099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2327990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56E43D4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22D16E6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26D46234" w14:textId="77777777" w:rsidR="002E50DA" w:rsidRPr="00507098" w:rsidRDefault="002E50DA" w:rsidP="002E50DA">
            <w:pPr>
              <w:jc w:val="center"/>
            </w:pPr>
          </w:p>
        </w:tc>
      </w:tr>
      <w:tr w:rsidR="002E50DA" w:rsidRPr="00507098" w14:paraId="27B93D90" w14:textId="77777777" w:rsidTr="002E50DA">
        <w:trPr>
          <w:trHeight w:val="567"/>
        </w:trPr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EE5AD09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C2C1B3F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31E05B9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8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1CE48C7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1CAA11B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5936619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2C09D07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2550E7A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74193E9A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7838373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5B567CA9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1FF94DD7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A2C00E8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452B88EA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2306189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51A8729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65BFE0D2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0D20C996" w14:textId="77777777" w:rsidR="002E50DA" w:rsidRPr="00507098" w:rsidRDefault="002E50DA" w:rsidP="002E50DA">
            <w:pPr>
              <w:jc w:val="center"/>
            </w:pPr>
          </w:p>
        </w:tc>
        <w:tc>
          <w:tcPr>
            <w:tcW w:w="769" w:type="dxa"/>
            <w:tcBorders>
              <w:top w:val="dashed" w:sz="4" w:space="0" w:color="808080"/>
              <w:left w:val="dashed" w:sz="4" w:space="0" w:color="808080"/>
              <w:bottom w:val="dashed" w:sz="4" w:space="0" w:color="808080"/>
              <w:right w:val="dashed" w:sz="4" w:space="0" w:color="808080"/>
            </w:tcBorders>
          </w:tcPr>
          <w:p w14:paraId="3DE2252E" w14:textId="77777777" w:rsidR="002E50DA" w:rsidRPr="00507098" w:rsidRDefault="002E50DA" w:rsidP="002E50DA">
            <w:pPr>
              <w:jc w:val="center"/>
            </w:pPr>
          </w:p>
        </w:tc>
      </w:tr>
    </w:tbl>
    <w:p w14:paraId="4F8C1401" w14:textId="6DCD4C8A" w:rsidR="001D356B" w:rsidRPr="004E3517" w:rsidRDefault="001D356B" w:rsidP="001D356B">
      <w:pPr>
        <w:rPr>
          <w:rFonts w:ascii="Arial" w:hAnsi="Arial" w:cs="Arial"/>
          <w:sz w:val="24"/>
          <w:szCs w:val="24"/>
        </w:rPr>
      </w:pPr>
    </w:p>
    <w:sectPr w:rsidR="001D356B" w:rsidRPr="004E3517" w:rsidSect="00F73434">
      <w:headerReference w:type="default" r:id="rId86"/>
      <w:pgSz w:w="15840" w:h="12240" w:orient="landscape"/>
      <w:pgMar w:top="1134" w:right="851" w:bottom="737" w:left="737" w:header="17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C2FD79" w14:textId="77777777" w:rsidR="002E50DA" w:rsidRDefault="002E50DA" w:rsidP="00E87CA5">
      <w:pPr>
        <w:spacing w:after="0" w:line="240" w:lineRule="auto"/>
      </w:pPr>
      <w:r>
        <w:separator/>
      </w:r>
    </w:p>
  </w:endnote>
  <w:endnote w:type="continuationSeparator" w:id="0">
    <w:p w14:paraId="7D0437AA" w14:textId="77777777" w:rsidR="002E50DA" w:rsidRDefault="002E50DA" w:rsidP="00E87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Earwig Factory">
    <w:panose1 w:val="02000400000000000000"/>
    <w:charset w:val="00"/>
    <w:family w:val="auto"/>
    <w:pitch w:val="variable"/>
    <w:sig w:usb0="80000027" w:usb1="0000000A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2335871"/>
      <w:docPartObj>
        <w:docPartGallery w:val="Page Numbers (Bottom of Page)"/>
        <w:docPartUnique/>
      </w:docPartObj>
    </w:sdtPr>
    <w:sdtContent>
      <w:p w14:paraId="7868AECB" w14:textId="77777777" w:rsidR="002E50DA" w:rsidRDefault="002E50D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6C39" w:rsidRPr="001C6C39">
          <w:rPr>
            <w:noProof/>
            <w:lang w:val="fr-FR"/>
          </w:rPr>
          <w:t>46</w:t>
        </w:r>
        <w:r>
          <w:fldChar w:fldCharType="end"/>
        </w:r>
      </w:p>
    </w:sdtContent>
  </w:sdt>
  <w:p w14:paraId="63069655" w14:textId="77777777" w:rsidR="002E50DA" w:rsidRDefault="002E50D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3117BE" w14:textId="77777777" w:rsidR="002E50DA" w:rsidRDefault="002E50DA" w:rsidP="00E87CA5">
      <w:pPr>
        <w:spacing w:after="0" w:line="240" w:lineRule="auto"/>
      </w:pPr>
      <w:r>
        <w:separator/>
      </w:r>
    </w:p>
  </w:footnote>
  <w:footnote w:type="continuationSeparator" w:id="0">
    <w:p w14:paraId="47D26348" w14:textId="77777777" w:rsidR="002E50DA" w:rsidRDefault="002E50DA" w:rsidP="00E87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41988C" w14:textId="77777777" w:rsidR="002E50DA" w:rsidRDefault="002E50DA" w:rsidP="00E87CA5">
    <w:pPr>
      <w:pStyle w:val="En-tte"/>
      <w:jc w:val="right"/>
    </w:pPr>
    <w:r>
      <w:rPr>
        <w:noProof/>
        <w:lang w:eastAsia="fr-CA"/>
      </w:rPr>
      <w:drawing>
        <wp:inline distT="0" distB="0" distL="0" distR="0" wp14:anchorId="4922C296" wp14:editId="558FC650">
          <wp:extent cx="1272540" cy="703640"/>
          <wp:effectExtent l="0" t="0" r="3810" b="1270"/>
          <wp:docPr id="491" name="Image 4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_symbols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8172" cy="7067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331B44" w14:textId="54898C32" w:rsidR="002E50DA" w:rsidRPr="00F9568E" w:rsidRDefault="002E50DA" w:rsidP="00F9568E">
    <w:pPr>
      <w:pStyle w:val="En-tte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44FE9D" w14:textId="77777777" w:rsidR="002E50DA" w:rsidRDefault="002E50DA" w:rsidP="00E87CA5">
    <w:pPr>
      <w:pStyle w:val="En-tte"/>
      <w:jc w:val="right"/>
    </w:pPr>
    <w:r>
      <w:rPr>
        <w:noProof/>
        <w:lang w:eastAsia="fr-CA"/>
      </w:rPr>
      <mc:AlternateContent>
        <mc:Choice Requires="wpg">
          <w:drawing>
            <wp:inline distT="0" distB="0" distL="0" distR="0" wp14:anchorId="07B7D264" wp14:editId="320F0C50">
              <wp:extent cx="1698625" cy="485775"/>
              <wp:effectExtent l="0" t="0" r="15875" b="28575"/>
              <wp:docPr id="382" name="Groupe 3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98625" cy="485775"/>
                        <a:chOff x="0" y="0"/>
                        <a:chExt cx="1699016" cy="486361"/>
                      </a:xfrm>
                    </wpg:grpSpPr>
                    <wps:wsp>
                      <wps:cNvPr id="383" name="Rectangle 383"/>
                      <wps:cNvSpPr/>
                      <wps:spPr>
                        <a:xfrm>
                          <a:off x="457200" y="23446"/>
                          <a:ext cx="251460" cy="457200"/>
                        </a:xfrm>
                        <a:prstGeom prst="rect">
                          <a:avLst/>
                        </a:prstGeom>
                        <a:solidFill>
                          <a:srgbClr val="FFFA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4" name="Pentagone régulier 384"/>
                      <wps:cNvSpPr/>
                      <wps:spPr>
                        <a:xfrm rot="19566704">
                          <a:off x="762000" y="0"/>
                          <a:ext cx="426720" cy="433705"/>
                        </a:xfrm>
                        <a:prstGeom prst="pentagon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5" name="Ellipse 385"/>
                      <wps:cNvSpPr/>
                      <wps:spPr>
                        <a:xfrm>
                          <a:off x="0" y="70339"/>
                          <a:ext cx="381000" cy="357505"/>
                        </a:xfrm>
                        <a:prstGeom prst="ellipse">
                          <a:avLst/>
                        </a:prstGeom>
                        <a:solidFill>
                          <a:srgbClr val="4F81BD">
                            <a:lumMod val="75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6" name="Triangle isocèle 386"/>
                      <wps:cNvSpPr/>
                      <wps:spPr>
                        <a:xfrm>
                          <a:off x="1184031" y="23446"/>
                          <a:ext cx="514985" cy="462915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oupe 382" o:spid="_x0000_s1026" style="width:133.75pt;height:38.25pt;mso-position-horizontal-relative:char;mso-position-vertical-relative:line" coordsize="16990,4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">
              <v:rect id="Rectangle 383" o:spid="_x0000_s1027" style="position:absolute;left:4572;top:234;width:2514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1DtMUA&#10;AADcAAAADwAAAGRycy9kb3ducmV2LnhtbESPQWvCQBSE70L/w/IKvZlNFSSkrlJaLJ4qjVLi7ZF9&#10;JsHs27C7JvHfdwuFHoeZ+YZZbyfTiYGcby0reE5SEMSV1S3XCk7H3TwD4QOyxs4yKbiTh+3mYbbG&#10;XNuRv2goQi0ihH2OCpoQ+lxKXzVk0Ce2J47exTqDIUpXS+1wjHDTyUWarqTBluNCgz29NVRdi5tR&#10;cG6//cftcxrK+7i/GusO5buVSj09Tq8vIAJN4T/8195rBctsCb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zUO0xQAAANwAAAAPAAAAAAAAAAAAAAAAAJgCAABkcnMv&#10;ZG93bnJldi54bWxQSwUGAAAAAAQABAD1AAAAigMAAAAA&#10;" fillcolor="#fffa00" strokecolor="windowText" strokeweight="1pt"/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Pentagone régulier 384" o:spid="_x0000_s1028" type="#_x0000_t56" style="position:absolute;left:7620;width:4267;height:4337;rotation:-222090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TQEccA&#10;AADcAAAADwAAAGRycy9kb3ducmV2LnhtbESPT2vCQBTE70K/w/IKvYhubIvE1FVsQejJP1EsvT2y&#10;r9lg9m3Irib99l2h4HGYmd8w82Vva3Gl1leOFUzGCQjiwumKSwXHw3qUgvABWWPtmBT8kofl4mEw&#10;x0y7jvd0zUMpIoR9hgpMCE0mpS8MWfRj1xBH78e1FkOUbSl1i12E21o+J8lUWqw4Lhhs6MNQcc4v&#10;VoHfmHT9/ZVfVnr7vp92djM77YZKPT32qzcQgfpwD/+3P7WCl/QVb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U0BHHAAAA3AAAAA8AAAAAAAAAAAAAAAAAmAIAAGRy&#10;cy9kb3ducmV2LnhtbFBLBQYAAAAABAAEAPUAAACMAwAAAAA=&#10;" fillcolor="#ffc000" strokecolor="windowText" strokeweight="1pt"/>
              <v:oval id="Ellipse 385" o:spid="_x0000_s1029" style="position:absolute;top:703;width:3810;height:3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7FMUA&#10;AADcAAAADwAAAGRycy9kb3ducmV2LnhtbESPT2sCMRTE70K/Q3gFb5qt0rJsN0pZWxALgtqLt+fm&#10;7Z9287IkUbffvhEKHoeZ+Q2TLwfTiQs531pW8DRNQBCXVrdcK/g6fExSED4ga+wsk4Jf8rBcPIxy&#10;zLS98o4u+1CLCGGfoYImhD6T0pcNGfRT2xNHr7LOYIjS1VI7vEa46eQsSV6kwZbjQoM9FQ2VP/uz&#10;UbB1/L4a0nJjjtXp+5gUn5sCT0qNH4e3VxCBhnAP/7fXWsE8fYb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bsUxQAAANwAAAAPAAAAAAAAAAAAAAAAAJgCAABkcnMv&#10;ZG93bnJldi54bWxQSwUGAAAAAAQABAD1AAAAigMAAAAA&#10;" fillcolor="#376092" strokecolor="windowText" strokeweight="1pt"/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386" o:spid="_x0000_s1030" type="#_x0000_t5" style="position:absolute;left:11840;top:234;width:5150;height:4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fySMQA&#10;AADcAAAADwAAAGRycy9kb3ducmV2LnhtbESP0WoCMRRE3wX/IdyCL1KzVRBZjSJKwYKUqv2Aa3J3&#10;s3Rzs26ibv/eFAo+DjNzhlmsOleLG7Wh8qzgbZSBINbeVFwq+D69v85AhIhssPZMCn4pwGrZ7y0w&#10;N/7OB7odYykShEOOCmyMTS5l0JYchpFviJNX+NZhTLItpWnxnuCuluMsm0qHFacFiw1tLOmf49Ul&#10;yuX0td9u7WT4cdHnbI3FZ60LpQYv3XoOIlIXn+H/9s4omMym8HcmHQ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n8kjEAAAA3AAAAA8AAAAAAAAAAAAAAAAAmAIAAGRycy9k&#10;b3ducmV2LnhtbFBLBQYAAAAABAAEAPUAAACJAwAAAAA=&#10;" fillcolor="#00b050" strokecolor="windowText" strokeweight="1pt"/>
              <w10:anchorlock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64E4E4" w14:textId="77777777" w:rsidR="002E50DA" w:rsidRDefault="002E50DA" w:rsidP="00E87CA5">
    <w:pPr>
      <w:pStyle w:val="En-tte"/>
      <w:jc w:val="right"/>
    </w:pPr>
    <w:r>
      <w:rPr>
        <w:rFonts w:ascii="Arial" w:hAnsi="Arial" w:cs="Arial"/>
        <w:noProof/>
        <w:sz w:val="24"/>
        <w:lang w:eastAsia="fr-CA"/>
      </w:rPr>
      <mc:AlternateContent>
        <mc:Choice Requires="wpg">
          <w:drawing>
            <wp:inline distT="0" distB="0" distL="0" distR="0" wp14:anchorId="06582591" wp14:editId="7EA5F09B">
              <wp:extent cx="1546860" cy="563880"/>
              <wp:effectExtent l="0" t="0" r="0" b="7620"/>
              <wp:docPr id="21" name="Groupe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46860" cy="563880"/>
                        <a:chOff x="0" y="0"/>
                        <a:chExt cx="2613660" cy="960120"/>
                      </a:xfrm>
                    </wpg:grpSpPr>
                    <pic:pic xmlns:pic="http://schemas.openxmlformats.org/drawingml/2006/picture">
                      <pic:nvPicPr>
                        <pic:cNvPr id="22" name="Image 22" descr="http://coloriage.estaticos.org/dessins/coloriage/compas.gif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84960" y="0"/>
                          <a:ext cx="1028700" cy="96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6" name="Image 2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580"/>
                          <a:ext cx="1668780" cy="6705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id="Groupe 21" o:spid="_x0000_s1026" style="width:121.8pt;height:44.4pt;mso-position-horizontal-relative:char;mso-position-vertical-relative:line" coordsize="26136,9601" o:gfxdata="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2" o:spid="_x0000_s1027" type="#_x0000_t75" alt="http://coloriage.estaticos.org/dessins/coloriage/compas.gif" style="position:absolute;left:15849;width:10287;height:9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TIBDEAAAA2wAAAA8AAABkcnMvZG93bnJldi54bWxEj0GLwjAUhO/C/ofwFrxpukVEq1EWF1m9&#10;iNY97PHRPNti81KaaKu/3giCx2FmvmHmy85U4kqNKy0r+BpGIIgzq0vOFfwd14MJCOeRNVaWScGN&#10;HCwXH705Jtq2fKBr6nMRIOwSVFB4XydSuqwgg25oa+LgnWxj0AfZ5FI32Aa4qWQcRWNpsOSwUGBN&#10;q4Kyc3oxCv53FU6mq4O8r39+t+P2vB9d9F6p/mf3PQPhqfPv8Ku90QriGJ5fwg+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TIBDEAAAA2wAAAA8AAAAAAAAAAAAAAAAA&#10;nwIAAGRycy9kb3ducmV2LnhtbFBLBQYAAAAABAAEAPcAAACQAwAAAAA=&#10;">
                <v:imagedata r:id="rId3" o:title="compas"/>
                <v:path arrowok="t"/>
              </v:shape>
              <v:shape id="Image 26" o:spid="_x0000_s1028" type="#_x0000_t75" style="position:absolute;top:685;width:16687;height:6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6fmLCAAAA2wAAAA8AAABkcnMvZG93bnJldi54bWxEj09rAjEUxO8Fv0N4greaNeIiq1FEFHoq&#10;VAu9PjbPzeLmZdlk//TbN4VCj8PM/IbZHyfXiIG6UHvWsFpmIIhLb2quNHzer69bECEiG2w8k4Zv&#10;CnA8zF72WBg/8gcNt1iJBOFQoAYbY1tIGUpLDsPSt8TJe/jOYUyyq6TpcExw10iVZbl0WHNasNjS&#10;2VL5vPVOw2XI73Kj1my/kOrNdXo/qXOv9WI+nXYgIk3xP/zXfjMaVA6/X9IPkIc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+n5iwgAAANsAAAAPAAAAAAAAAAAAAAAAAJ8C&#10;AABkcnMvZG93bnJldi54bWxQSwUGAAAAAAQABAD3AAAAjgMAAAAA&#10;">
                <v:imagedata r:id="rId4" o:title=""/>
                <v:path arrowok="t"/>
              </v:shape>
              <w10:anchorlock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BCF108" w14:textId="2D562A9A" w:rsidR="002E50DA" w:rsidRDefault="002E50DA" w:rsidP="000500A8">
    <w:pPr>
      <w:pStyle w:val="En-tte"/>
      <w:tabs>
        <w:tab w:val="left" w:pos="360"/>
        <w:tab w:val="right" w:pos="14252"/>
      </w:tabs>
    </w:pPr>
    <w:r>
      <w:tab/>
    </w:r>
    <w:r>
      <w:tab/>
    </w:r>
    <w:r>
      <w:tab/>
    </w:r>
    <w:r>
      <w:tab/>
    </w:r>
    <w:r>
      <w:rPr>
        <w:noProof/>
        <w:lang w:eastAsia="fr-CA"/>
      </w:rPr>
      <w:drawing>
        <wp:inline distT="0" distB="0" distL="0" distR="0" wp14:anchorId="40CC5547" wp14:editId="79F06E83">
          <wp:extent cx="1074513" cy="1036410"/>
          <wp:effectExtent l="0" t="0" r="0" b="0"/>
          <wp:docPr id="325" name="Image 3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agramm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513" cy="1036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8906D0" w14:textId="6371D1A2" w:rsidR="002E50DA" w:rsidRDefault="002E50DA" w:rsidP="00E87CA5">
    <w:pPr>
      <w:pStyle w:val="En-tte"/>
      <w:jc w:val="right"/>
    </w:pPr>
    <w:r>
      <w:rPr>
        <w:noProof/>
        <w:lang w:eastAsia="fr-CA"/>
      </w:rPr>
      <w:drawing>
        <wp:inline distT="0" distB="0" distL="0" distR="0" wp14:anchorId="20840E11" wp14:editId="1569E80D">
          <wp:extent cx="1614484" cy="966355"/>
          <wp:effectExtent l="0" t="0" r="5080" b="5715"/>
          <wp:docPr id="608" name="Image 6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babilité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2852" cy="9653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C5711D" w14:textId="77777777" w:rsidR="002E50DA" w:rsidRDefault="002E50DA" w:rsidP="00E87CA5">
    <w:pPr>
      <w:pStyle w:val="En-tte"/>
      <w:jc w:val="right"/>
    </w:pPr>
    <w:r>
      <w:rPr>
        <w:noProof/>
        <w:lang w:eastAsia="fr-CA"/>
      </w:rPr>
      <w:drawing>
        <wp:inline distT="0" distB="0" distL="0" distR="0" wp14:anchorId="4F912C57" wp14:editId="0F5EF866">
          <wp:extent cx="1614484" cy="966355"/>
          <wp:effectExtent l="0" t="0" r="5080" b="5715"/>
          <wp:docPr id="609" name="Image 6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babilité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2852" cy="9653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56183"/>
    <w:multiLevelType w:val="hybridMultilevel"/>
    <w:tmpl w:val="D2C0A284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FE4D04"/>
    <w:multiLevelType w:val="hybridMultilevel"/>
    <w:tmpl w:val="C9B47F00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951508"/>
    <w:multiLevelType w:val="hybridMultilevel"/>
    <w:tmpl w:val="70DAD81C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3F0A98"/>
    <w:multiLevelType w:val="hybridMultilevel"/>
    <w:tmpl w:val="362EF732"/>
    <w:lvl w:ilvl="0" w:tplc="E84673F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4C0CE3"/>
    <w:multiLevelType w:val="hybridMultilevel"/>
    <w:tmpl w:val="D37CC7FC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CF2D81"/>
    <w:multiLevelType w:val="hybridMultilevel"/>
    <w:tmpl w:val="C50A8D68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7C1EC6"/>
    <w:multiLevelType w:val="hybridMultilevel"/>
    <w:tmpl w:val="67188390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0D405E"/>
    <w:multiLevelType w:val="hybridMultilevel"/>
    <w:tmpl w:val="4C30605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5F2B7F"/>
    <w:multiLevelType w:val="hybridMultilevel"/>
    <w:tmpl w:val="AEC41CC8"/>
    <w:lvl w:ilvl="0" w:tplc="35EAE0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E1245E"/>
    <w:multiLevelType w:val="hybridMultilevel"/>
    <w:tmpl w:val="C3A40E72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57592C"/>
    <w:multiLevelType w:val="hybridMultilevel"/>
    <w:tmpl w:val="507AE2EA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AA272C"/>
    <w:multiLevelType w:val="hybridMultilevel"/>
    <w:tmpl w:val="79006EB6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4C7893"/>
    <w:multiLevelType w:val="hybridMultilevel"/>
    <w:tmpl w:val="DE12D4DA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B82225"/>
    <w:multiLevelType w:val="hybridMultilevel"/>
    <w:tmpl w:val="15745E60"/>
    <w:lvl w:ilvl="0" w:tplc="35EAE0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AE7053"/>
    <w:multiLevelType w:val="hybridMultilevel"/>
    <w:tmpl w:val="A284436E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0E51C4"/>
    <w:multiLevelType w:val="hybridMultilevel"/>
    <w:tmpl w:val="4606AB22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13104F"/>
    <w:multiLevelType w:val="hybridMultilevel"/>
    <w:tmpl w:val="78920472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945590"/>
    <w:multiLevelType w:val="hybridMultilevel"/>
    <w:tmpl w:val="A9DA84DE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CC5D9F"/>
    <w:multiLevelType w:val="hybridMultilevel"/>
    <w:tmpl w:val="F04641EA"/>
    <w:lvl w:ilvl="0" w:tplc="35EAE0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417BBC"/>
    <w:multiLevelType w:val="hybridMultilevel"/>
    <w:tmpl w:val="63F633B0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E509DA"/>
    <w:multiLevelType w:val="hybridMultilevel"/>
    <w:tmpl w:val="E0C0BD52"/>
    <w:lvl w:ilvl="0" w:tplc="35EAE0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1F0D46"/>
    <w:multiLevelType w:val="hybridMultilevel"/>
    <w:tmpl w:val="3716B540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117BBC"/>
    <w:multiLevelType w:val="hybridMultilevel"/>
    <w:tmpl w:val="D578FA76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646916"/>
    <w:multiLevelType w:val="hybridMultilevel"/>
    <w:tmpl w:val="8CBCA11C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C27C5A"/>
    <w:multiLevelType w:val="hybridMultilevel"/>
    <w:tmpl w:val="98EE7790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2C2E40"/>
    <w:multiLevelType w:val="hybridMultilevel"/>
    <w:tmpl w:val="059CAC1C"/>
    <w:lvl w:ilvl="0" w:tplc="35EAE0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FD5332"/>
    <w:multiLevelType w:val="hybridMultilevel"/>
    <w:tmpl w:val="B826177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B65B2E"/>
    <w:multiLevelType w:val="hybridMultilevel"/>
    <w:tmpl w:val="B92422DE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81583E"/>
    <w:multiLevelType w:val="hybridMultilevel"/>
    <w:tmpl w:val="4266CA44"/>
    <w:lvl w:ilvl="0" w:tplc="E84673F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  <w:sz w:val="22"/>
      </w:rPr>
    </w:lvl>
    <w:lvl w:ilvl="1" w:tplc="0C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9">
    <w:nsid w:val="5AA117B4"/>
    <w:multiLevelType w:val="hybridMultilevel"/>
    <w:tmpl w:val="2334EC58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1450D7"/>
    <w:multiLevelType w:val="hybridMultilevel"/>
    <w:tmpl w:val="338027E6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487B3E"/>
    <w:multiLevelType w:val="hybridMultilevel"/>
    <w:tmpl w:val="8092C37A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316B8B"/>
    <w:multiLevelType w:val="hybridMultilevel"/>
    <w:tmpl w:val="543E30FA"/>
    <w:lvl w:ilvl="0" w:tplc="42344B72">
      <w:start w:val="1"/>
      <w:numFmt w:val="decimal"/>
      <w:lvlText w:val="%1-"/>
      <w:lvlJc w:val="left"/>
      <w:pPr>
        <w:ind w:left="720" w:hanging="360"/>
      </w:pPr>
      <w:rPr>
        <w:rFonts w:ascii="Arial" w:eastAsiaTheme="minorHAnsi" w:hAnsi="Arial" w:cs="Aria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1CA4EEF"/>
    <w:multiLevelType w:val="hybridMultilevel"/>
    <w:tmpl w:val="B978AE9E"/>
    <w:lvl w:ilvl="0" w:tplc="51187CFA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662AC8"/>
    <w:multiLevelType w:val="hybridMultilevel"/>
    <w:tmpl w:val="08E6D4D0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6BD2A47"/>
    <w:multiLevelType w:val="hybridMultilevel"/>
    <w:tmpl w:val="636C847E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E63FF3"/>
    <w:multiLevelType w:val="hybridMultilevel"/>
    <w:tmpl w:val="2D6CE7EE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066718"/>
    <w:multiLevelType w:val="hybridMultilevel"/>
    <w:tmpl w:val="733C3C4C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744144"/>
    <w:multiLevelType w:val="hybridMultilevel"/>
    <w:tmpl w:val="0A3E5EF6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6B452D"/>
    <w:multiLevelType w:val="hybridMultilevel"/>
    <w:tmpl w:val="17E40B20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EEF0877"/>
    <w:multiLevelType w:val="hybridMultilevel"/>
    <w:tmpl w:val="FFE457F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1285487"/>
    <w:multiLevelType w:val="hybridMultilevel"/>
    <w:tmpl w:val="505C36DA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E8219B"/>
    <w:multiLevelType w:val="hybridMultilevel"/>
    <w:tmpl w:val="48A66C5C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BB51039"/>
    <w:multiLevelType w:val="hybridMultilevel"/>
    <w:tmpl w:val="DBE2F3E0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FEB28BB"/>
    <w:multiLevelType w:val="hybridMultilevel"/>
    <w:tmpl w:val="3BFCA97A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12"/>
  </w:num>
  <w:num w:numId="4">
    <w:abstractNumId w:val="44"/>
  </w:num>
  <w:num w:numId="5">
    <w:abstractNumId w:val="27"/>
  </w:num>
  <w:num w:numId="6">
    <w:abstractNumId w:val="1"/>
  </w:num>
  <w:num w:numId="7">
    <w:abstractNumId w:val="34"/>
  </w:num>
  <w:num w:numId="8">
    <w:abstractNumId w:val="16"/>
  </w:num>
  <w:num w:numId="9">
    <w:abstractNumId w:val="37"/>
  </w:num>
  <w:num w:numId="10">
    <w:abstractNumId w:val="10"/>
  </w:num>
  <w:num w:numId="11">
    <w:abstractNumId w:val="19"/>
  </w:num>
  <w:num w:numId="12">
    <w:abstractNumId w:val="14"/>
  </w:num>
  <w:num w:numId="13">
    <w:abstractNumId w:val="42"/>
  </w:num>
  <w:num w:numId="14">
    <w:abstractNumId w:val="29"/>
  </w:num>
  <w:num w:numId="15">
    <w:abstractNumId w:val="24"/>
  </w:num>
  <w:num w:numId="16">
    <w:abstractNumId w:val="9"/>
  </w:num>
  <w:num w:numId="17">
    <w:abstractNumId w:val="38"/>
  </w:num>
  <w:num w:numId="18">
    <w:abstractNumId w:val="31"/>
  </w:num>
  <w:num w:numId="19">
    <w:abstractNumId w:val="23"/>
  </w:num>
  <w:num w:numId="20">
    <w:abstractNumId w:val="39"/>
  </w:num>
  <w:num w:numId="21">
    <w:abstractNumId w:val="41"/>
  </w:num>
  <w:num w:numId="22">
    <w:abstractNumId w:val="0"/>
  </w:num>
  <w:num w:numId="23">
    <w:abstractNumId w:val="5"/>
  </w:num>
  <w:num w:numId="24">
    <w:abstractNumId w:val="17"/>
  </w:num>
  <w:num w:numId="25">
    <w:abstractNumId w:val="2"/>
  </w:num>
  <w:num w:numId="26">
    <w:abstractNumId w:val="11"/>
  </w:num>
  <w:num w:numId="27">
    <w:abstractNumId w:val="32"/>
  </w:num>
  <w:num w:numId="28">
    <w:abstractNumId w:val="7"/>
  </w:num>
  <w:num w:numId="29">
    <w:abstractNumId w:val="26"/>
  </w:num>
  <w:num w:numId="30">
    <w:abstractNumId w:val="28"/>
  </w:num>
  <w:num w:numId="31">
    <w:abstractNumId w:val="3"/>
  </w:num>
  <w:num w:numId="32">
    <w:abstractNumId w:val="6"/>
  </w:num>
  <w:num w:numId="33">
    <w:abstractNumId w:val="30"/>
  </w:num>
  <w:num w:numId="34">
    <w:abstractNumId w:val="36"/>
  </w:num>
  <w:num w:numId="35">
    <w:abstractNumId w:val="22"/>
  </w:num>
  <w:num w:numId="36">
    <w:abstractNumId w:val="35"/>
  </w:num>
  <w:num w:numId="37">
    <w:abstractNumId w:val="21"/>
  </w:num>
  <w:num w:numId="38">
    <w:abstractNumId w:val="43"/>
  </w:num>
  <w:num w:numId="39">
    <w:abstractNumId w:val="20"/>
  </w:num>
  <w:num w:numId="40">
    <w:abstractNumId w:val="8"/>
  </w:num>
  <w:num w:numId="41">
    <w:abstractNumId w:val="33"/>
  </w:num>
  <w:num w:numId="42">
    <w:abstractNumId w:val="13"/>
  </w:num>
  <w:num w:numId="43">
    <w:abstractNumId w:val="18"/>
  </w:num>
  <w:num w:numId="44">
    <w:abstractNumId w:val="40"/>
  </w:num>
  <w:num w:numId="45">
    <w:abstractNumId w:val="25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7D9"/>
    <w:rsid w:val="000007E8"/>
    <w:rsid w:val="00000991"/>
    <w:rsid w:val="00003221"/>
    <w:rsid w:val="0000416B"/>
    <w:rsid w:val="00023C27"/>
    <w:rsid w:val="00043481"/>
    <w:rsid w:val="000500A8"/>
    <w:rsid w:val="00051C39"/>
    <w:rsid w:val="00052E53"/>
    <w:rsid w:val="00061E67"/>
    <w:rsid w:val="00075052"/>
    <w:rsid w:val="0008146C"/>
    <w:rsid w:val="00086D70"/>
    <w:rsid w:val="00091A8D"/>
    <w:rsid w:val="000A400E"/>
    <w:rsid w:val="000C0137"/>
    <w:rsid w:val="000C029D"/>
    <w:rsid w:val="000C4448"/>
    <w:rsid w:val="000C5CF7"/>
    <w:rsid w:val="000C7408"/>
    <w:rsid w:val="000D60FD"/>
    <w:rsid w:val="000E33EC"/>
    <w:rsid w:val="000E5DA6"/>
    <w:rsid w:val="000F5D60"/>
    <w:rsid w:val="00113297"/>
    <w:rsid w:val="001136F3"/>
    <w:rsid w:val="001214A3"/>
    <w:rsid w:val="00135A13"/>
    <w:rsid w:val="00144F97"/>
    <w:rsid w:val="00154D54"/>
    <w:rsid w:val="0018277D"/>
    <w:rsid w:val="0019150B"/>
    <w:rsid w:val="00193DA5"/>
    <w:rsid w:val="001A0A68"/>
    <w:rsid w:val="001A2173"/>
    <w:rsid w:val="001A36ED"/>
    <w:rsid w:val="001B20CD"/>
    <w:rsid w:val="001C6C39"/>
    <w:rsid w:val="001D2596"/>
    <w:rsid w:val="001D356B"/>
    <w:rsid w:val="002064BA"/>
    <w:rsid w:val="00220847"/>
    <w:rsid w:val="0022358C"/>
    <w:rsid w:val="00246D9D"/>
    <w:rsid w:val="0025127D"/>
    <w:rsid w:val="00265AAA"/>
    <w:rsid w:val="00294EED"/>
    <w:rsid w:val="002A6F1E"/>
    <w:rsid w:val="002B78E6"/>
    <w:rsid w:val="002C4E0E"/>
    <w:rsid w:val="002E1ABE"/>
    <w:rsid w:val="002E35DB"/>
    <w:rsid w:val="002E50DA"/>
    <w:rsid w:val="00302EF2"/>
    <w:rsid w:val="00305B01"/>
    <w:rsid w:val="0031783B"/>
    <w:rsid w:val="00323C1E"/>
    <w:rsid w:val="00336961"/>
    <w:rsid w:val="00353E73"/>
    <w:rsid w:val="00375380"/>
    <w:rsid w:val="00376F57"/>
    <w:rsid w:val="003A6C62"/>
    <w:rsid w:val="003B4D76"/>
    <w:rsid w:val="003C7360"/>
    <w:rsid w:val="003C7458"/>
    <w:rsid w:val="003D2391"/>
    <w:rsid w:val="003F4C38"/>
    <w:rsid w:val="003F616C"/>
    <w:rsid w:val="00415007"/>
    <w:rsid w:val="004236D1"/>
    <w:rsid w:val="00432FE5"/>
    <w:rsid w:val="00434225"/>
    <w:rsid w:val="00445D0E"/>
    <w:rsid w:val="00447496"/>
    <w:rsid w:val="00454DB2"/>
    <w:rsid w:val="00456450"/>
    <w:rsid w:val="004564FE"/>
    <w:rsid w:val="00463714"/>
    <w:rsid w:val="00471FD9"/>
    <w:rsid w:val="004766A2"/>
    <w:rsid w:val="004807DF"/>
    <w:rsid w:val="0048519A"/>
    <w:rsid w:val="00490159"/>
    <w:rsid w:val="00496475"/>
    <w:rsid w:val="004A579B"/>
    <w:rsid w:val="004B39A4"/>
    <w:rsid w:val="004C5155"/>
    <w:rsid w:val="004D490B"/>
    <w:rsid w:val="004E2AEF"/>
    <w:rsid w:val="004E3517"/>
    <w:rsid w:val="004E4505"/>
    <w:rsid w:val="00522736"/>
    <w:rsid w:val="00540407"/>
    <w:rsid w:val="00544E56"/>
    <w:rsid w:val="00552AAC"/>
    <w:rsid w:val="005532CD"/>
    <w:rsid w:val="0056526F"/>
    <w:rsid w:val="00585CB5"/>
    <w:rsid w:val="005A51C8"/>
    <w:rsid w:val="005A6FC0"/>
    <w:rsid w:val="005B240F"/>
    <w:rsid w:val="005C3910"/>
    <w:rsid w:val="005D1FF3"/>
    <w:rsid w:val="005D5623"/>
    <w:rsid w:val="005E08F3"/>
    <w:rsid w:val="005E5688"/>
    <w:rsid w:val="005F56EC"/>
    <w:rsid w:val="00621280"/>
    <w:rsid w:val="006236A7"/>
    <w:rsid w:val="006478EC"/>
    <w:rsid w:val="00672948"/>
    <w:rsid w:val="00673009"/>
    <w:rsid w:val="00680A82"/>
    <w:rsid w:val="00695EC1"/>
    <w:rsid w:val="006A76AB"/>
    <w:rsid w:val="006B25CF"/>
    <w:rsid w:val="006C06E9"/>
    <w:rsid w:val="006C0C30"/>
    <w:rsid w:val="006D49EC"/>
    <w:rsid w:val="006E3D70"/>
    <w:rsid w:val="00711B5A"/>
    <w:rsid w:val="007221F5"/>
    <w:rsid w:val="0072387A"/>
    <w:rsid w:val="00732E04"/>
    <w:rsid w:val="007370AF"/>
    <w:rsid w:val="00743BC8"/>
    <w:rsid w:val="0075215D"/>
    <w:rsid w:val="007664F9"/>
    <w:rsid w:val="00777DC7"/>
    <w:rsid w:val="00780916"/>
    <w:rsid w:val="007819E0"/>
    <w:rsid w:val="00784552"/>
    <w:rsid w:val="0079121E"/>
    <w:rsid w:val="007A2085"/>
    <w:rsid w:val="007A527D"/>
    <w:rsid w:val="007A6671"/>
    <w:rsid w:val="007B0B83"/>
    <w:rsid w:val="007C1D29"/>
    <w:rsid w:val="007D0F86"/>
    <w:rsid w:val="007E7F49"/>
    <w:rsid w:val="008013C8"/>
    <w:rsid w:val="00801795"/>
    <w:rsid w:val="0081365A"/>
    <w:rsid w:val="0082527B"/>
    <w:rsid w:val="00830B8C"/>
    <w:rsid w:val="00837E59"/>
    <w:rsid w:val="00841A0C"/>
    <w:rsid w:val="008572C1"/>
    <w:rsid w:val="00865365"/>
    <w:rsid w:val="008738E7"/>
    <w:rsid w:val="00874A89"/>
    <w:rsid w:val="00877687"/>
    <w:rsid w:val="00896E21"/>
    <w:rsid w:val="008A615C"/>
    <w:rsid w:val="008B684F"/>
    <w:rsid w:val="008C4C2E"/>
    <w:rsid w:val="008D49AA"/>
    <w:rsid w:val="008D7D67"/>
    <w:rsid w:val="008E6099"/>
    <w:rsid w:val="008E7233"/>
    <w:rsid w:val="008F7E3F"/>
    <w:rsid w:val="00915AFD"/>
    <w:rsid w:val="00926F1D"/>
    <w:rsid w:val="00927913"/>
    <w:rsid w:val="00941E1E"/>
    <w:rsid w:val="00942819"/>
    <w:rsid w:val="00942F01"/>
    <w:rsid w:val="00946F7B"/>
    <w:rsid w:val="009570C9"/>
    <w:rsid w:val="00957852"/>
    <w:rsid w:val="009603E9"/>
    <w:rsid w:val="00963ADD"/>
    <w:rsid w:val="009816B3"/>
    <w:rsid w:val="00985357"/>
    <w:rsid w:val="00985FB8"/>
    <w:rsid w:val="009B21A3"/>
    <w:rsid w:val="009C48B7"/>
    <w:rsid w:val="009C59C3"/>
    <w:rsid w:val="009D1677"/>
    <w:rsid w:val="009D6841"/>
    <w:rsid w:val="009E1732"/>
    <w:rsid w:val="009E3030"/>
    <w:rsid w:val="009E63CF"/>
    <w:rsid w:val="009E75E1"/>
    <w:rsid w:val="009F03D3"/>
    <w:rsid w:val="009F59FB"/>
    <w:rsid w:val="009F7281"/>
    <w:rsid w:val="00A10A0C"/>
    <w:rsid w:val="00A10BDD"/>
    <w:rsid w:val="00A11EBF"/>
    <w:rsid w:val="00A14D4A"/>
    <w:rsid w:val="00A171F8"/>
    <w:rsid w:val="00A35EA0"/>
    <w:rsid w:val="00A362F3"/>
    <w:rsid w:val="00A4428E"/>
    <w:rsid w:val="00A61B58"/>
    <w:rsid w:val="00A62982"/>
    <w:rsid w:val="00A64A43"/>
    <w:rsid w:val="00A716BE"/>
    <w:rsid w:val="00A76F3F"/>
    <w:rsid w:val="00A82952"/>
    <w:rsid w:val="00A906BD"/>
    <w:rsid w:val="00A93EFF"/>
    <w:rsid w:val="00AA2658"/>
    <w:rsid w:val="00AC3437"/>
    <w:rsid w:val="00AC620D"/>
    <w:rsid w:val="00AF27DF"/>
    <w:rsid w:val="00AF7DD8"/>
    <w:rsid w:val="00B025C5"/>
    <w:rsid w:val="00B02CD7"/>
    <w:rsid w:val="00B03B08"/>
    <w:rsid w:val="00B06167"/>
    <w:rsid w:val="00B10D54"/>
    <w:rsid w:val="00B13F03"/>
    <w:rsid w:val="00B148DD"/>
    <w:rsid w:val="00B16627"/>
    <w:rsid w:val="00B25F15"/>
    <w:rsid w:val="00B32C91"/>
    <w:rsid w:val="00B33118"/>
    <w:rsid w:val="00B47D13"/>
    <w:rsid w:val="00B75CAE"/>
    <w:rsid w:val="00B81D8A"/>
    <w:rsid w:val="00B81F7E"/>
    <w:rsid w:val="00B85D75"/>
    <w:rsid w:val="00B8617D"/>
    <w:rsid w:val="00B90D46"/>
    <w:rsid w:val="00B937B9"/>
    <w:rsid w:val="00B967D9"/>
    <w:rsid w:val="00B968AD"/>
    <w:rsid w:val="00B96DF5"/>
    <w:rsid w:val="00BC3436"/>
    <w:rsid w:val="00BD0B8B"/>
    <w:rsid w:val="00BD2AD9"/>
    <w:rsid w:val="00BE1AC8"/>
    <w:rsid w:val="00BF2110"/>
    <w:rsid w:val="00C039D5"/>
    <w:rsid w:val="00C166AE"/>
    <w:rsid w:val="00C2454F"/>
    <w:rsid w:val="00C51916"/>
    <w:rsid w:val="00C53591"/>
    <w:rsid w:val="00C561BC"/>
    <w:rsid w:val="00C61B22"/>
    <w:rsid w:val="00C6235C"/>
    <w:rsid w:val="00C9056F"/>
    <w:rsid w:val="00C949DA"/>
    <w:rsid w:val="00CA30B8"/>
    <w:rsid w:val="00CB0328"/>
    <w:rsid w:val="00CB32E4"/>
    <w:rsid w:val="00CB4785"/>
    <w:rsid w:val="00CC10AA"/>
    <w:rsid w:val="00CD3A57"/>
    <w:rsid w:val="00CD4357"/>
    <w:rsid w:val="00CD476B"/>
    <w:rsid w:val="00CE5B0C"/>
    <w:rsid w:val="00CE7AE5"/>
    <w:rsid w:val="00CF25D2"/>
    <w:rsid w:val="00CF3B73"/>
    <w:rsid w:val="00CF3E83"/>
    <w:rsid w:val="00D0505A"/>
    <w:rsid w:val="00D1052D"/>
    <w:rsid w:val="00D13A6E"/>
    <w:rsid w:val="00D15E08"/>
    <w:rsid w:val="00D15FE3"/>
    <w:rsid w:val="00D3083D"/>
    <w:rsid w:val="00D50462"/>
    <w:rsid w:val="00D51FFF"/>
    <w:rsid w:val="00D5431E"/>
    <w:rsid w:val="00D5534C"/>
    <w:rsid w:val="00D62FF1"/>
    <w:rsid w:val="00D646B0"/>
    <w:rsid w:val="00D663F1"/>
    <w:rsid w:val="00D723A3"/>
    <w:rsid w:val="00D832D4"/>
    <w:rsid w:val="00D8740F"/>
    <w:rsid w:val="00D9608D"/>
    <w:rsid w:val="00DA4301"/>
    <w:rsid w:val="00DA7933"/>
    <w:rsid w:val="00DB6FD3"/>
    <w:rsid w:val="00DC345D"/>
    <w:rsid w:val="00DC3E3A"/>
    <w:rsid w:val="00DE1F5F"/>
    <w:rsid w:val="00DE4E09"/>
    <w:rsid w:val="00E051BD"/>
    <w:rsid w:val="00E110FB"/>
    <w:rsid w:val="00E125A9"/>
    <w:rsid w:val="00E12ADF"/>
    <w:rsid w:val="00E12ECF"/>
    <w:rsid w:val="00E2211D"/>
    <w:rsid w:val="00E34596"/>
    <w:rsid w:val="00E50894"/>
    <w:rsid w:val="00E82389"/>
    <w:rsid w:val="00E83493"/>
    <w:rsid w:val="00E84E8B"/>
    <w:rsid w:val="00E871B5"/>
    <w:rsid w:val="00E87CA5"/>
    <w:rsid w:val="00E94A2A"/>
    <w:rsid w:val="00EA2BFE"/>
    <w:rsid w:val="00EA54BF"/>
    <w:rsid w:val="00EA7085"/>
    <w:rsid w:val="00EC4E56"/>
    <w:rsid w:val="00ED4CEB"/>
    <w:rsid w:val="00EE75E3"/>
    <w:rsid w:val="00F02030"/>
    <w:rsid w:val="00F25D03"/>
    <w:rsid w:val="00F31DCB"/>
    <w:rsid w:val="00F372B4"/>
    <w:rsid w:val="00F37518"/>
    <w:rsid w:val="00F419C8"/>
    <w:rsid w:val="00F46E42"/>
    <w:rsid w:val="00F5266B"/>
    <w:rsid w:val="00F73434"/>
    <w:rsid w:val="00F752C1"/>
    <w:rsid w:val="00F77183"/>
    <w:rsid w:val="00F8387B"/>
    <w:rsid w:val="00F85011"/>
    <w:rsid w:val="00F9568E"/>
    <w:rsid w:val="00F967D1"/>
    <w:rsid w:val="00FA2BF9"/>
    <w:rsid w:val="00FB1FA6"/>
    <w:rsid w:val="00FB3DDD"/>
    <w:rsid w:val="00FC7640"/>
    <w:rsid w:val="00FF2BDB"/>
    <w:rsid w:val="00FF37C6"/>
    <w:rsid w:val="00FF7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08B08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967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B967D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E4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4E09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8013C8"/>
    <w:pPr>
      <w:spacing w:after="0" w:line="240" w:lineRule="auto"/>
    </w:pPr>
  </w:style>
  <w:style w:type="character" w:styleId="Textedelespacerserv">
    <w:name w:val="Placeholder Text"/>
    <w:basedOn w:val="Policepardfaut"/>
    <w:uiPriority w:val="99"/>
    <w:semiHidden/>
    <w:rsid w:val="00BD0B8B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E87CA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87CA5"/>
  </w:style>
  <w:style w:type="paragraph" w:styleId="Pieddepage">
    <w:name w:val="footer"/>
    <w:basedOn w:val="Normal"/>
    <w:link w:val="PieddepageCar"/>
    <w:uiPriority w:val="99"/>
    <w:unhideWhenUsed/>
    <w:rsid w:val="00E87CA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87CA5"/>
  </w:style>
  <w:style w:type="paragraph" w:customStyle="1" w:styleId="TableParagraph">
    <w:name w:val="Table Paragraph"/>
    <w:basedOn w:val="Normal"/>
    <w:uiPriority w:val="1"/>
    <w:qFormat/>
    <w:rsid w:val="001136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table" w:customStyle="1" w:styleId="Grilledutableau1">
    <w:name w:val="Grille du tableau1"/>
    <w:basedOn w:val="TableauNormal"/>
    <w:next w:val="Grilledutableau"/>
    <w:uiPriority w:val="59"/>
    <w:rsid w:val="00B81D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967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B967D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E4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4E09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8013C8"/>
    <w:pPr>
      <w:spacing w:after="0" w:line="240" w:lineRule="auto"/>
    </w:pPr>
  </w:style>
  <w:style w:type="character" w:styleId="Textedelespacerserv">
    <w:name w:val="Placeholder Text"/>
    <w:basedOn w:val="Policepardfaut"/>
    <w:uiPriority w:val="99"/>
    <w:semiHidden/>
    <w:rsid w:val="00BD0B8B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E87CA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87CA5"/>
  </w:style>
  <w:style w:type="paragraph" w:styleId="Pieddepage">
    <w:name w:val="footer"/>
    <w:basedOn w:val="Normal"/>
    <w:link w:val="PieddepageCar"/>
    <w:uiPriority w:val="99"/>
    <w:unhideWhenUsed/>
    <w:rsid w:val="00E87CA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87CA5"/>
  </w:style>
  <w:style w:type="paragraph" w:customStyle="1" w:styleId="TableParagraph">
    <w:name w:val="Table Paragraph"/>
    <w:basedOn w:val="Normal"/>
    <w:uiPriority w:val="1"/>
    <w:qFormat/>
    <w:rsid w:val="001136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table" w:customStyle="1" w:styleId="Grilledutableau1">
    <w:name w:val="Grille du tableau1"/>
    <w:basedOn w:val="TableauNormal"/>
    <w:next w:val="Grilledutableau"/>
    <w:uiPriority w:val="59"/>
    <w:rsid w:val="00B81D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2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tiff"/><Relationship Id="rId26" Type="http://schemas.openxmlformats.org/officeDocument/2006/relationships/image" Target="media/image14.tiff"/><Relationship Id="rId39" Type="http://schemas.openxmlformats.org/officeDocument/2006/relationships/image" Target="media/image24.wmf"/><Relationship Id="rId21" Type="http://schemas.openxmlformats.org/officeDocument/2006/relationships/image" Target="media/image9.png"/><Relationship Id="rId34" Type="http://schemas.openxmlformats.org/officeDocument/2006/relationships/image" Target="media/image19.jpeg"/><Relationship Id="rId42" Type="http://schemas.openxmlformats.org/officeDocument/2006/relationships/header" Target="header3.xml"/><Relationship Id="rId47" Type="http://schemas.openxmlformats.org/officeDocument/2006/relationships/image" Target="media/image30.PNG"/><Relationship Id="rId50" Type="http://schemas.openxmlformats.org/officeDocument/2006/relationships/image" Target="media/image33.jpg"/><Relationship Id="rId55" Type="http://schemas.openxmlformats.org/officeDocument/2006/relationships/image" Target="media/image38.jpeg"/><Relationship Id="rId63" Type="http://schemas.openxmlformats.org/officeDocument/2006/relationships/image" Target="media/image45.gif"/><Relationship Id="rId68" Type="http://schemas.openxmlformats.org/officeDocument/2006/relationships/image" Target="media/image44.png"/><Relationship Id="rId76" Type="http://schemas.openxmlformats.org/officeDocument/2006/relationships/image" Target="media/image49.png"/><Relationship Id="rId84" Type="http://schemas.openxmlformats.org/officeDocument/2006/relationships/header" Target="header6.xml"/><Relationship Id="rId89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5.jpeg"/><Relationship Id="rId11" Type="http://schemas.openxmlformats.org/officeDocument/2006/relationships/image" Target="cid:image001.gif@01CEAF97.6EF697A0" TargetMode="External"/><Relationship Id="rId24" Type="http://schemas.openxmlformats.org/officeDocument/2006/relationships/image" Target="media/image12.tiff"/><Relationship Id="rId32" Type="http://schemas.openxmlformats.org/officeDocument/2006/relationships/image" Target="media/image18.png"/><Relationship Id="rId37" Type="http://schemas.openxmlformats.org/officeDocument/2006/relationships/image" Target="media/image22.tiff"/><Relationship Id="rId40" Type="http://schemas.openxmlformats.org/officeDocument/2006/relationships/image" Target="media/image25.wmf"/><Relationship Id="rId45" Type="http://schemas.openxmlformats.org/officeDocument/2006/relationships/chart" Target="charts/chart1.xml"/><Relationship Id="rId53" Type="http://schemas.openxmlformats.org/officeDocument/2006/relationships/image" Target="media/image36.jpg"/><Relationship Id="rId58" Type="http://schemas.openxmlformats.org/officeDocument/2006/relationships/image" Target="media/image41.tiff"/><Relationship Id="rId66" Type="http://schemas.openxmlformats.org/officeDocument/2006/relationships/image" Target="media/image42.png"/><Relationship Id="rId74" Type="http://schemas.openxmlformats.org/officeDocument/2006/relationships/hyperlink" Target="http://www.google.ca/url?sa=i&amp;rct=j&amp;q=&amp;esrc=s&amp;frm=1&amp;source=images&amp;cd=&amp;cad=rja&amp;docid=SSQISIJajCJOFM&amp;tbnid=RCPlt3S_G1bPfM:&amp;ved=0CAUQjRw&amp;url=http://enigmes-a-thematiques.fr/enonce.php?titre=%C3%80%20quelle%20heure%20!?!&amp;categorie=Cryptographie&amp;PHPSESSID=03d9ecf903a723b25e92227c9371f8cb&amp;ei=nat7Uo6tAsWwsASXkYGwCg&amp;bvm=bv.56146854,d.cWc&amp;psig=AFQjCNHvq9ocEiCuQPOk_8O1w9nY80aN-w&amp;ust=1383922940972910" TargetMode="External"/><Relationship Id="rId79" Type="http://schemas.openxmlformats.org/officeDocument/2006/relationships/image" Target="media/image51.PNG"/><Relationship Id="rId87" Type="http://schemas.openxmlformats.org/officeDocument/2006/relationships/fontTable" Target="fontTable.xml"/><Relationship Id="rId5" Type="http://schemas.openxmlformats.org/officeDocument/2006/relationships/settings" Target="settings.xml"/><Relationship Id="rId82" Type="http://schemas.openxmlformats.org/officeDocument/2006/relationships/chart" Target="charts/chart4.xml"/><Relationship Id="rId19" Type="http://schemas.openxmlformats.org/officeDocument/2006/relationships/image" Target="media/image7.tif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image" Target="media/image10.tiff"/><Relationship Id="rId27" Type="http://schemas.openxmlformats.org/officeDocument/2006/relationships/image" Target="media/image14.png"/><Relationship Id="rId30" Type="http://schemas.openxmlformats.org/officeDocument/2006/relationships/image" Target="media/image16.tiff"/><Relationship Id="rId35" Type="http://schemas.openxmlformats.org/officeDocument/2006/relationships/image" Target="media/image20.png"/><Relationship Id="rId43" Type="http://schemas.openxmlformats.org/officeDocument/2006/relationships/image" Target="media/image27.tiff"/><Relationship Id="rId48" Type="http://schemas.openxmlformats.org/officeDocument/2006/relationships/image" Target="media/image31.jpg"/><Relationship Id="rId56" Type="http://schemas.openxmlformats.org/officeDocument/2006/relationships/image" Target="media/image39.jpeg"/><Relationship Id="rId64" Type="http://schemas.openxmlformats.org/officeDocument/2006/relationships/image" Target="media/image46.png"/><Relationship Id="rId69" Type="http://schemas.openxmlformats.org/officeDocument/2006/relationships/image" Target="media/image45.jpg"/><Relationship Id="rId77" Type="http://schemas.openxmlformats.org/officeDocument/2006/relationships/image" Target="media/image50.jpg"/><Relationship Id="rId8" Type="http://schemas.openxmlformats.org/officeDocument/2006/relationships/endnotes" Target="endnotes.xml"/><Relationship Id="rId51" Type="http://schemas.openxmlformats.org/officeDocument/2006/relationships/image" Target="media/image34.png"/><Relationship Id="rId72" Type="http://schemas.openxmlformats.org/officeDocument/2006/relationships/oleObject" Target="embeddings/oleObject2.bin"/><Relationship Id="rId80" Type="http://schemas.openxmlformats.org/officeDocument/2006/relationships/chart" Target="charts/chart2.xml"/><Relationship Id="rId85" Type="http://schemas.openxmlformats.org/officeDocument/2006/relationships/image" Target="media/image53.pn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hyperlink" Target="http://www.google.ca/url?sa=i&amp;rct=j&amp;q=&amp;esrc=s&amp;frm=1&amp;source=images&amp;cd=&amp;cad=rja&amp;docid=SkTRX15z-uE-iM&amp;tbnid=Tm7NDm79BpTqCM:&amp;ved=0CAUQjRw&amp;url=http://www.educastream.com/fractions-decouverte-cm1&amp;ei=lleTUtHJEaGwygHMiIHABw&amp;psig=AFQjCNH3iEFVpUhawI_eT9s_47ALqIhDkg&amp;ust=1385474296109610" TargetMode="External"/><Relationship Id="rId38" Type="http://schemas.openxmlformats.org/officeDocument/2006/relationships/image" Target="media/image23.tiff"/><Relationship Id="rId46" Type="http://schemas.openxmlformats.org/officeDocument/2006/relationships/image" Target="media/image29.png"/><Relationship Id="rId67" Type="http://schemas.openxmlformats.org/officeDocument/2006/relationships/image" Target="media/image43.png"/><Relationship Id="rId20" Type="http://schemas.openxmlformats.org/officeDocument/2006/relationships/image" Target="media/image8.tiff"/><Relationship Id="rId41" Type="http://schemas.openxmlformats.org/officeDocument/2006/relationships/image" Target="media/image26.png"/><Relationship Id="rId54" Type="http://schemas.openxmlformats.org/officeDocument/2006/relationships/image" Target="media/image37.jpg"/><Relationship Id="rId70" Type="http://schemas.openxmlformats.org/officeDocument/2006/relationships/image" Target="media/image46.emf"/><Relationship Id="rId75" Type="http://schemas.openxmlformats.org/officeDocument/2006/relationships/image" Target="media/image48.png"/><Relationship Id="rId83" Type="http://schemas.openxmlformats.org/officeDocument/2006/relationships/image" Target="media/image52.PNG"/><Relationship Id="rId88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gif"/><Relationship Id="rId23" Type="http://schemas.openxmlformats.org/officeDocument/2006/relationships/image" Target="media/image11.tiff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image" Target="media/image32.gif"/><Relationship Id="rId57" Type="http://schemas.openxmlformats.org/officeDocument/2006/relationships/image" Target="media/image40.gif"/><Relationship Id="rId10" Type="http://schemas.openxmlformats.org/officeDocument/2006/relationships/image" Target="media/image2.gif"/><Relationship Id="rId31" Type="http://schemas.openxmlformats.org/officeDocument/2006/relationships/image" Target="media/image17.gif"/><Relationship Id="rId44" Type="http://schemas.openxmlformats.org/officeDocument/2006/relationships/image" Target="media/image28.tiff"/><Relationship Id="rId52" Type="http://schemas.openxmlformats.org/officeDocument/2006/relationships/image" Target="media/image35.jpg"/><Relationship Id="rId65" Type="http://schemas.openxmlformats.org/officeDocument/2006/relationships/header" Target="header4.xml"/><Relationship Id="rId73" Type="http://schemas.openxmlformats.org/officeDocument/2006/relationships/image" Target="media/image47.png"/><Relationship Id="rId78" Type="http://schemas.openxmlformats.org/officeDocument/2006/relationships/header" Target="header5.xml"/><Relationship Id="rId81" Type="http://schemas.openxmlformats.org/officeDocument/2006/relationships/chart" Target="charts/chart3.xml"/><Relationship Id="rId86" Type="http://schemas.openxmlformats.org/officeDocument/2006/relationships/header" Target="header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10.gif"/><Relationship Id="rId2" Type="http://schemas.openxmlformats.org/officeDocument/2006/relationships/image" Target="media/image41.tiff"/><Relationship Id="rId1" Type="http://schemas.openxmlformats.org/officeDocument/2006/relationships/image" Target="media/image40.gif"/><Relationship Id="rId4" Type="http://schemas.openxmlformats.org/officeDocument/2006/relationships/image" Target="media/image420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52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Classeur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.belanger-fortin\Desktop\Comit&#233;s\07%20Aide-m&#233;moire\25%20novembre%202013\Diagrammes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C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noFill/>
              <a:ln w="25400">
                <a:solidFill>
                  <a:schemeClr val="tx1"/>
                </a:solidFill>
              </a:ln>
            </c:spPr>
          </c:dPt>
          <c:dPt>
            <c:idx val="1"/>
            <c:bubble3D val="0"/>
            <c:spPr>
              <a:noFill/>
              <a:ln w="25400">
                <a:solidFill>
                  <a:schemeClr val="tx1"/>
                </a:solidFill>
              </a:ln>
            </c:spPr>
          </c:dPt>
          <c:dPt>
            <c:idx val="2"/>
            <c:bubble3D val="0"/>
            <c:spPr>
              <a:noFill/>
              <a:ln w="25400">
                <a:solidFill>
                  <a:schemeClr val="tx1"/>
                </a:solidFill>
              </a:ln>
            </c:spPr>
          </c:dPt>
          <c:val>
            <c:numRef>
              <c:f>Feuil1!$A$3:$A$5</c:f>
              <c:numCache>
                <c:formatCode>General</c:formatCode>
                <c:ptCount val="3"/>
                <c:pt idx="0">
                  <c:v>180</c:v>
                </c:pt>
                <c:pt idx="1">
                  <c:v>45</c:v>
                </c:pt>
                <c:pt idx="2">
                  <c:v>135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C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fr-CA"/>
              <a:t>Nombre</a:t>
            </a:r>
            <a:r>
              <a:rPr lang="fr-CA" baseline="0"/>
              <a:t> de visiteurs par jour</a:t>
            </a:r>
            <a:endParaRPr lang="fr-CA"/>
          </a:p>
        </c:rich>
      </c:tx>
      <c:layout/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invertIfNegative val="0"/>
          <c:cat>
            <c:strRef>
              <c:f>Feuil1!$A$7:$A$11</c:f>
              <c:strCache>
                <c:ptCount val="5"/>
                <c:pt idx="0">
                  <c:v>Lundi</c:v>
                </c:pt>
                <c:pt idx="1">
                  <c:v>Mardi</c:v>
                </c:pt>
                <c:pt idx="2">
                  <c:v>Mercredi</c:v>
                </c:pt>
                <c:pt idx="3">
                  <c:v>Jeudi</c:v>
                </c:pt>
                <c:pt idx="4">
                  <c:v>Vendredi</c:v>
                </c:pt>
              </c:strCache>
            </c:strRef>
          </c:cat>
          <c:val>
            <c:numRef>
              <c:f>Feuil1!$B$7:$B$11</c:f>
              <c:numCache>
                <c:formatCode>General</c:formatCode>
                <c:ptCount val="5"/>
                <c:pt idx="0">
                  <c:v>3</c:v>
                </c:pt>
                <c:pt idx="1">
                  <c:v>5</c:v>
                </c:pt>
                <c:pt idx="2">
                  <c:v>8</c:v>
                </c:pt>
                <c:pt idx="3">
                  <c:v>5</c:v>
                </c:pt>
                <c:pt idx="4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270983936"/>
        <c:axId val="270985472"/>
      </c:barChart>
      <c:catAx>
        <c:axId val="270983936"/>
        <c:scaling>
          <c:orientation val="minMax"/>
        </c:scaling>
        <c:delete val="0"/>
        <c:axPos val="b"/>
        <c:majorTickMark val="none"/>
        <c:minorTickMark val="none"/>
        <c:tickLblPos val="nextTo"/>
        <c:crossAx val="270985472"/>
        <c:crosses val="autoZero"/>
        <c:auto val="1"/>
        <c:lblAlgn val="ctr"/>
        <c:lblOffset val="100"/>
        <c:noMultiLvlLbl val="0"/>
      </c:catAx>
      <c:valAx>
        <c:axId val="27098547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7098393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C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Nombre de visiteurs par jour</a:t>
            </a:r>
          </a:p>
        </c:rich>
      </c:tx>
      <c:layout/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marker>
            <c:symbol val="none"/>
          </c:marker>
          <c:cat>
            <c:strRef>
              <c:f>Feuil1!$A$7:$A$11</c:f>
              <c:strCache>
                <c:ptCount val="5"/>
                <c:pt idx="0">
                  <c:v>Lundi</c:v>
                </c:pt>
                <c:pt idx="1">
                  <c:v>Mardi</c:v>
                </c:pt>
                <c:pt idx="2">
                  <c:v>Mercredi</c:v>
                </c:pt>
                <c:pt idx="3">
                  <c:v>Jeudi</c:v>
                </c:pt>
                <c:pt idx="4">
                  <c:v>Vendredi</c:v>
                </c:pt>
              </c:strCache>
            </c:strRef>
          </c:cat>
          <c:val>
            <c:numRef>
              <c:f>Feuil1!$B$7:$B$11</c:f>
              <c:numCache>
                <c:formatCode>General</c:formatCode>
                <c:ptCount val="5"/>
                <c:pt idx="0">
                  <c:v>3</c:v>
                </c:pt>
                <c:pt idx="1">
                  <c:v>5</c:v>
                </c:pt>
                <c:pt idx="2">
                  <c:v>8</c:v>
                </c:pt>
                <c:pt idx="3">
                  <c:v>5</c:v>
                </c:pt>
                <c:pt idx="4">
                  <c:v>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2279296"/>
        <c:axId val="282281088"/>
      </c:lineChart>
      <c:catAx>
        <c:axId val="282279296"/>
        <c:scaling>
          <c:orientation val="minMax"/>
        </c:scaling>
        <c:delete val="0"/>
        <c:axPos val="b"/>
        <c:majorTickMark val="none"/>
        <c:minorTickMark val="none"/>
        <c:tickLblPos val="nextTo"/>
        <c:crossAx val="282281088"/>
        <c:crosses val="autoZero"/>
        <c:auto val="1"/>
        <c:lblAlgn val="ctr"/>
        <c:lblOffset val="100"/>
        <c:noMultiLvlLbl val="0"/>
      </c:catAx>
      <c:valAx>
        <c:axId val="28228108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Nombre de visiteurs</a:t>
                </a:r>
              </a:p>
            </c:rich>
          </c:tx>
          <c:layout/>
          <c:overlay val="0"/>
        </c:title>
        <c:numFmt formatCode="General" sourceLinked="1"/>
        <c:majorTickMark val="none"/>
        <c:minorTickMark val="none"/>
        <c:tickLblPos val="nextTo"/>
        <c:crossAx val="28227929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C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fr-CA"/>
              <a:t>Nombre</a:t>
            </a:r>
            <a:r>
              <a:rPr lang="fr-CA" baseline="0"/>
              <a:t> de visiteurs par jour</a:t>
            </a:r>
            <a:endParaRPr lang="fr-CA"/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dPt>
            <c:idx val="1"/>
            <c:bubble3D val="0"/>
            <c:spPr>
              <a:pattFill prst="dashVert">
                <a:fgClr>
                  <a:schemeClr val="tx1"/>
                </a:fgClr>
                <a:bgClr>
                  <a:schemeClr val="bg1"/>
                </a:bgClr>
              </a:pattFill>
            </c:spPr>
          </c:dPt>
          <c:dPt>
            <c:idx val="2"/>
            <c:bubble3D val="0"/>
            <c:spPr>
              <a:pattFill prst="solidDmnd">
                <a:fgClr>
                  <a:schemeClr val="tx1"/>
                </a:fgClr>
                <a:bgClr>
                  <a:schemeClr val="bg1"/>
                </a:bgClr>
              </a:pattFill>
            </c:spPr>
          </c:dPt>
          <c:dPt>
            <c:idx val="4"/>
            <c:bubble3D val="0"/>
            <c:spPr>
              <a:pattFill prst="lgCheck">
                <a:fgClr>
                  <a:schemeClr val="accent1"/>
                </a:fgClr>
                <a:bgClr>
                  <a:schemeClr val="bg1"/>
                </a:bgClr>
              </a:pattFill>
            </c:spPr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Feuil1!$A$7:$A$11</c:f>
              <c:strCache>
                <c:ptCount val="5"/>
                <c:pt idx="0">
                  <c:v>Lundi</c:v>
                </c:pt>
                <c:pt idx="1">
                  <c:v>Mardi</c:v>
                </c:pt>
                <c:pt idx="2">
                  <c:v>Mercredi</c:v>
                </c:pt>
                <c:pt idx="3">
                  <c:v>Jeudi</c:v>
                </c:pt>
                <c:pt idx="4">
                  <c:v>Vendredi</c:v>
                </c:pt>
              </c:strCache>
            </c:strRef>
          </c:cat>
          <c:val>
            <c:numRef>
              <c:f>Feuil1!$B$7:$B$11</c:f>
              <c:numCache>
                <c:formatCode>General</c:formatCode>
                <c:ptCount val="5"/>
                <c:pt idx="0">
                  <c:v>3</c:v>
                </c:pt>
                <c:pt idx="1">
                  <c:v>5</c:v>
                </c:pt>
                <c:pt idx="2">
                  <c:v>8</c:v>
                </c:pt>
                <c:pt idx="3">
                  <c:v>5</c:v>
                </c:pt>
                <c:pt idx="4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t"/>
      <c:layout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0.71734</cdr:x>
      <cdr:y>0.71367</cdr:y>
    </cdr:from>
    <cdr:to>
      <cdr:x>0.84323</cdr:x>
      <cdr:y>0.77021</cdr:y>
    </cdr:to>
    <cdr:cxnSp macro="">
      <cdr:nvCxnSpPr>
        <cdr:cNvPr id="4" name="Connecteur droit avec flèche 3"/>
        <cdr:cNvCxnSpPr/>
      </cdr:nvCxnSpPr>
      <cdr:spPr>
        <a:xfrm xmlns:a="http://schemas.openxmlformats.org/drawingml/2006/main">
          <a:off x="2301240" y="1277963"/>
          <a:ext cx="403860" cy="101257"/>
        </a:xfrm>
        <a:prstGeom xmlns:a="http://schemas.openxmlformats.org/drawingml/2006/main" prst="straightConnector1">
          <a:avLst/>
        </a:prstGeom>
        <a:ln xmlns:a="http://schemas.openxmlformats.org/drawingml/2006/main" w="19050">
          <a:solidFill>
            <a:schemeClr val="tx1"/>
          </a:solidFill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Earwig Factory">
    <w:panose1 w:val="02000400000000000000"/>
    <w:charset w:val="00"/>
    <w:family w:val="auto"/>
    <w:pitch w:val="variable"/>
    <w:sig w:usb0="80000027" w:usb1="0000000A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0EC"/>
    <w:rsid w:val="00C10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C100EC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C100E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EE4670-CBDB-46AE-8613-FEC213A79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2A0F6055</Template>
  <TotalTime>295</TotalTime>
  <Pages>46</Pages>
  <Words>4024</Words>
  <Characters>22135</Characters>
  <Application>Microsoft Office Word</Application>
  <DocSecurity>0</DocSecurity>
  <Lines>184</Lines>
  <Paragraphs>52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C.S. des Decouvreurs</Company>
  <LinksUpToDate>false</LinksUpToDate>
  <CharactersWithSpaces>26107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Ariane Belanger-Fortin</dc:creator>
  <cp:lastModifiedBy>Ariane Belanger-Fortin</cp:lastModifiedBy>
  <cp:revision>26</cp:revision>
  <cp:lastPrinted>2014-04-15T19:14:00Z</cp:lastPrinted>
  <dcterms:created xsi:type="dcterms:W3CDTF">2014-02-03T13:00:00Z</dcterms:created>
  <dcterms:modified xsi:type="dcterms:W3CDTF">2014-04-15T19:59:00Z</dcterms:modified>
</cp:coreProperties>
</file>